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</w:r>
      <w:r w:rsidR="00363092" w:rsidRPr="00363092">
        <w:rPr>
          <w:sz w:val="22"/>
        </w:rPr>
        <w:t>Marcio Cesar Dantas Pereira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</w:r>
      <w:r w:rsidR="001644D6">
        <w:rPr>
          <w:sz w:val="22"/>
        </w:rPr>
        <w:t>5</w:t>
      </w:r>
      <w:r w:rsidR="00363092">
        <w:rPr>
          <w:sz w:val="22"/>
        </w:rPr>
        <w:t>8</w:t>
      </w:r>
      <w:r w:rsidRPr="00836622">
        <w:rPr>
          <w:sz w:val="22"/>
        </w:rPr>
        <w:t xml:space="preserve">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Indicação            </w:t>
      </w:r>
      <w:r w:rsidR="00281670">
        <w:rPr>
          <w:sz w:val="22"/>
        </w:rPr>
        <w:t>Check up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</w:t>
      </w:r>
      <w:r w:rsidR="00363092">
        <w:rPr>
          <w:sz w:val="22"/>
        </w:rPr>
        <w:t>8</w:t>
      </w:r>
      <w:r w:rsidR="007C0023">
        <w:rPr>
          <w:sz w:val="22"/>
        </w:rPr>
        <w:t xml:space="preserve"> out. 25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 w:rsidR="00363092">
        <w:rPr>
          <w:sz w:val="22"/>
        </w:rPr>
        <w:t>Velija/Lamotrigina</w:t>
      </w:r>
      <w:bookmarkStart w:id="0" w:name="_GoBack"/>
      <w:bookmarkEnd w:id="0"/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015ED5">
        <w:t>9.4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15ED5">
        <w:t>21.7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81670">
        <w:rPr>
          <w:noProof/>
          <w:sz w:val="24"/>
        </w:rPr>
        <w:t>8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4CD" w:rsidRDefault="002A54CD">
      <w:r>
        <w:separator/>
      </w:r>
    </w:p>
  </w:endnote>
  <w:endnote w:type="continuationSeparator" w:id="0">
    <w:p w:rsidR="002A54CD" w:rsidRDefault="002A5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A54C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4CD" w:rsidRDefault="002A54CD">
      <w:r>
        <w:separator/>
      </w:r>
    </w:p>
  </w:footnote>
  <w:footnote w:type="continuationSeparator" w:id="0">
    <w:p w:rsidR="002A54CD" w:rsidRDefault="002A54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5ED5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2A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5BFF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4D6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794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1670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4CD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30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2D3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023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441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33F1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E87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444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4758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430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218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19</cp:revision>
  <cp:lastPrinted>2017-08-09T15:22:00Z</cp:lastPrinted>
  <dcterms:created xsi:type="dcterms:W3CDTF">2018-07-18T22:25:00Z</dcterms:created>
  <dcterms:modified xsi:type="dcterms:W3CDTF">2025-10-08T20:45:00Z</dcterms:modified>
</cp:coreProperties>
</file>