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6D5EC4" w:rsidRPr="006D5EC4" w:rsidRDefault="006D5EC4" w:rsidP="006D5EC4">
      <w:pPr>
        <w:ind w:right="-99"/>
        <w:jc w:val="both"/>
        <w:rPr>
          <w:sz w:val="32"/>
          <w:szCs w:val="32"/>
        </w:rPr>
      </w:pPr>
      <w:r w:rsidRPr="006D5EC4">
        <w:rPr>
          <w:sz w:val="32"/>
          <w:szCs w:val="32"/>
        </w:rPr>
        <w:t>PACIENTE: Artur Costa Marques</w:t>
      </w:r>
    </w:p>
    <w:p w:rsidR="006D5EC4" w:rsidRPr="006D5EC4" w:rsidRDefault="006D5EC4" w:rsidP="006D5EC4">
      <w:pPr>
        <w:ind w:right="-99"/>
        <w:jc w:val="both"/>
        <w:rPr>
          <w:sz w:val="32"/>
          <w:szCs w:val="32"/>
        </w:rPr>
      </w:pPr>
      <w:r w:rsidRPr="006D5EC4">
        <w:rPr>
          <w:sz w:val="32"/>
          <w:szCs w:val="32"/>
        </w:rPr>
        <w:t xml:space="preserve">IDADE:19 anos SEXO: M                </w:t>
      </w:r>
    </w:p>
    <w:p w:rsidR="00E53701" w:rsidRDefault="006D5EC4" w:rsidP="006D5EC4">
      <w:pPr>
        <w:ind w:right="-99"/>
        <w:jc w:val="both"/>
        <w:rPr>
          <w:sz w:val="32"/>
          <w:szCs w:val="32"/>
        </w:rPr>
      </w:pPr>
      <w:r w:rsidRPr="006D5EC4">
        <w:rPr>
          <w:sz w:val="32"/>
          <w:szCs w:val="32"/>
        </w:rPr>
        <w:t>DATA DO EXAME:8 out. 25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>,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Default="005A287F" w:rsidP="005A287F">
      <w:pPr>
        <w:jc w:val="both"/>
      </w:pPr>
      <w:r w:rsidRPr="0083425C">
        <w:tab/>
      </w:r>
    </w:p>
    <w:p w:rsidR="001C5554" w:rsidRPr="0083425C" w:rsidRDefault="001C5554" w:rsidP="005A287F">
      <w:pPr>
        <w:jc w:val="both"/>
      </w:pP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2C6A56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40B2" w:rsidRDefault="00A640B2">
      <w:r>
        <w:separator/>
      </w:r>
    </w:p>
  </w:endnote>
  <w:endnote w:type="continuationSeparator" w:id="0">
    <w:p w:rsidR="00A640B2" w:rsidRDefault="00A64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C5554" w:rsidRDefault="00A640B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C5554" w:rsidRPr="00157505">
        <w:rPr>
          <w:rStyle w:val="Hyperlink"/>
          <w:b/>
        </w:rPr>
        <w:t>www.neurofis.com.br</w:t>
      </w:r>
    </w:hyperlink>
    <w:r w:rsidR="001C5554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40B2" w:rsidRDefault="00A640B2">
      <w:r>
        <w:separator/>
      </w:r>
    </w:p>
  </w:footnote>
  <w:footnote w:type="continuationSeparator" w:id="0">
    <w:p w:rsidR="00A640B2" w:rsidRDefault="00A640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84E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866FC"/>
    <w:rsid w:val="00190972"/>
    <w:rsid w:val="0019219C"/>
    <w:rsid w:val="0019463E"/>
    <w:rsid w:val="001964F4"/>
    <w:rsid w:val="001B3187"/>
    <w:rsid w:val="001C5554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84F26"/>
    <w:rsid w:val="002A3EC8"/>
    <w:rsid w:val="002A784B"/>
    <w:rsid w:val="002B2518"/>
    <w:rsid w:val="002B4834"/>
    <w:rsid w:val="002B6558"/>
    <w:rsid w:val="002C6A56"/>
    <w:rsid w:val="002E3241"/>
    <w:rsid w:val="002E6087"/>
    <w:rsid w:val="003036F6"/>
    <w:rsid w:val="00306A54"/>
    <w:rsid w:val="0030747E"/>
    <w:rsid w:val="00315155"/>
    <w:rsid w:val="00315342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3E62ED"/>
    <w:rsid w:val="003F5A12"/>
    <w:rsid w:val="00400DE4"/>
    <w:rsid w:val="00404961"/>
    <w:rsid w:val="00410B14"/>
    <w:rsid w:val="00413D2B"/>
    <w:rsid w:val="00432844"/>
    <w:rsid w:val="0044056B"/>
    <w:rsid w:val="0044174E"/>
    <w:rsid w:val="0044232F"/>
    <w:rsid w:val="0044481B"/>
    <w:rsid w:val="00463725"/>
    <w:rsid w:val="00465C36"/>
    <w:rsid w:val="00474C56"/>
    <w:rsid w:val="00481396"/>
    <w:rsid w:val="00494870"/>
    <w:rsid w:val="004A260A"/>
    <w:rsid w:val="004A3B0A"/>
    <w:rsid w:val="004A7BE3"/>
    <w:rsid w:val="004B5586"/>
    <w:rsid w:val="004C30BA"/>
    <w:rsid w:val="004C6A91"/>
    <w:rsid w:val="004C7D59"/>
    <w:rsid w:val="004D48E1"/>
    <w:rsid w:val="004E0F39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03BE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5F6E2F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77492"/>
    <w:rsid w:val="006819D0"/>
    <w:rsid w:val="006836F2"/>
    <w:rsid w:val="006903AA"/>
    <w:rsid w:val="00695886"/>
    <w:rsid w:val="0069621F"/>
    <w:rsid w:val="006A023D"/>
    <w:rsid w:val="006A26F1"/>
    <w:rsid w:val="006B4C40"/>
    <w:rsid w:val="006C1063"/>
    <w:rsid w:val="006C4886"/>
    <w:rsid w:val="006D05DE"/>
    <w:rsid w:val="006D0DC4"/>
    <w:rsid w:val="006D5EC4"/>
    <w:rsid w:val="006D72A9"/>
    <w:rsid w:val="006E6739"/>
    <w:rsid w:val="006E6F43"/>
    <w:rsid w:val="006E7B27"/>
    <w:rsid w:val="006F34C9"/>
    <w:rsid w:val="00703323"/>
    <w:rsid w:val="00703EE4"/>
    <w:rsid w:val="00704ABD"/>
    <w:rsid w:val="00713B27"/>
    <w:rsid w:val="0071404D"/>
    <w:rsid w:val="007552EC"/>
    <w:rsid w:val="007561D1"/>
    <w:rsid w:val="00756B76"/>
    <w:rsid w:val="0075736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7729D"/>
    <w:rsid w:val="0088520C"/>
    <w:rsid w:val="008874FF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3E74"/>
    <w:rsid w:val="00904B1E"/>
    <w:rsid w:val="00905D59"/>
    <w:rsid w:val="009220D1"/>
    <w:rsid w:val="00926C62"/>
    <w:rsid w:val="00934ED7"/>
    <w:rsid w:val="00935175"/>
    <w:rsid w:val="00935195"/>
    <w:rsid w:val="00943307"/>
    <w:rsid w:val="00950520"/>
    <w:rsid w:val="00953B0A"/>
    <w:rsid w:val="0096075C"/>
    <w:rsid w:val="00971B0A"/>
    <w:rsid w:val="00975EC4"/>
    <w:rsid w:val="00981C4F"/>
    <w:rsid w:val="00986C0A"/>
    <w:rsid w:val="0098763A"/>
    <w:rsid w:val="009A0D55"/>
    <w:rsid w:val="009A706E"/>
    <w:rsid w:val="009B3DFD"/>
    <w:rsid w:val="009C03D3"/>
    <w:rsid w:val="009C6F18"/>
    <w:rsid w:val="009D006F"/>
    <w:rsid w:val="009D0AAB"/>
    <w:rsid w:val="009D3FB0"/>
    <w:rsid w:val="009D5D4A"/>
    <w:rsid w:val="00A010FB"/>
    <w:rsid w:val="00A0194F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40B2"/>
    <w:rsid w:val="00A655C1"/>
    <w:rsid w:val="00A71A70"/>
    <w:rsid w:val="00A7494F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369D6"/>
    <w:rsid w:val="00B4236D"/>
    <w:rsid w:val="00B42654"/>
    <w:rsid w:val="00B43548"/>
    <w:rsid w:val="00B50446"/>
    <w:rsid w:val="00B53DA7"/>
    <w:rsid w:val="00B54CCA"/>
    <w:rsid w:val="00B612C8"/>
    <w:rsid w:val="00B63447"/>
    <w:rsid w:val="00B71420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1944"/>
    <w:rsid w:val="00C4331F"/>
    <w:rsid w:val="00C4356A"/>
    <w:rsid w:val="00C45658"/>
    <w:rsid w:val="00C70A87"/>
    <w:rsid w:val="00C77473"/>
    <w:rsid w:val="00C83A5E"/>
    <w:rsid w:val="00C858D3"/>
    <w:rsid w:val="00C90E80"/>
    <w:rsid w:val="00C928CC"/>
    <w:rsid w:val="00CA6B65"/>
    <w:rsid w:val="00CB0AE6"/>
    <w:rsid w:val="00CB511A"/>
    <w:rsid w:val="00CD080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331A"/>
    <w:rsid w:val="00D76951"/>
    <w:rsid w:val="00D86585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1FD3"/>
    <w:rsid w:val="00DD2AED"/>
    <w:rsid w:val="00DD6C64"/>
    <w:rsid w:val="00DD757D"/>
    <w:rsid w:val="00DE3225"/>
    <w:rsid w:val="00DF2477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615"/>
    <w:rsid w:val="00E40DD1"/>
    <w:rsid w:val="00E44F7C"/>
    <w:rsid w:val="00E50A1B"/>
    <w:rsid w:val="00E53701"/>
    <w:rsid w:val="00E56479"/>
    <w:rsid w:val="00E56B46"/>
    <w:rsid w:val="00E629A9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70A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E1F56"/>
    <w:rsid w:val="00FE472D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55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1242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226</cp:revision>
  <cp:lastPrinted>1998-02-03T19:29:00Z</cp:lastPrinted>
  <dcterms:created xsi:type="dcterms:W3CDTF">2016-03-08T23:39:00Z</dcterms:created>
  <dcterms:modified xsi:type="dcterms:W3CDTF">2025-10-08T13:49:00Z</dcterms:modified>
</cp:coreProperties>
</file>