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A10A5" w:rsidRPr="00BA10A5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 xml:space="preserve">PACIENTE: </w:t>
      </w:r>
      <w:r w:rsidR="007A7E76" w:rsidRPr="007A7E76">
        <w:rPr>
          <w:sz w:val="32"/>
          <w:szCs w:val="32"/>
        </w:rPr>
        <w:t>Artur Costa Marques</w:t>
      </w:r>
    </w:p>
    <w:p w:rsidR="00BA10A5" w:rsidRPr="00BA10A5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>IDADE:</w:t>
      </w:r>
      <w:r w:rsidR="007A7E76">
        <w:rPr>
          <w:sz w:val="32"/>
          <w:szCs w:val="32"/>
        </w:rPr>
        <w:t>19</w:t>
      </w:r>
      <w:r w:rsidRPr="00BA10A5">
        <w:rPr>
          <w:sz w:val="32"/>
          <w:szCs w:val="32"/>
        </w:rPr>
        <w:t xml:space="preserve"> anos SEXO: </w:t>
      </w:r>
      <w:r w:rsidR="007A7E76">
        <w:rPr>
          <w:sz w:val="32"/>
          <w:szCs w:val="32"/>
        </w:rPr>
        <w:t>M</w:t>
      </w:r>
      <w:r w:rsidRPr="00BA10A5">
        <w:rPr>
          <w:sz w:val="32"/>
          <w:szCs w:val="32"/>
        </w:rPr>
        <w:t xml:space="preserve">                </w:t>
      </w:r>
    </w:p>
    <w:p w:rsidR="004930C6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>DATA DO EXAME:</w:t>
      </w:r>
      <w:r w:rsidR="007A7E76">
        <w:rPr>
          <w:sz w:val="32"/>
          <w:szCs w:val="32"/>
        </w:rPr>
        <w:t>8 out. 25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F6C" w:rsidRDefault="00A80F6C">
      <w:r>
        <w:separator/>
      </w:r>
    </w:p>
  </w:endnote>
  <w:endnote w:type="continuationSeparator" w:id="0">
    <w:p w:rsidR="00A80F6C" w:rsidRDefault="00A80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80F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F6C" w:rsidRDefault="00A80F6C">
      <w:r>
        <w:separator/>
      </w:r>
    </w:p>
  </w:footnote>
  <w:footnote w:type="continuationSeparator" w:id="0">
    <w:p w:rsidR="00A80F6C" w:rsidRDefault="00A80F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353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49E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77CD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4F0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5AE5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BD1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A7E76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66FB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D72CE"/>
    <w:rsid w:val="009E12BD"/>
    <w:rsid w:val="009E2DA8"/>
    <w:rsid w:val="009E2E14"/>
    <w:rsid w:val="009E3393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0F6C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0A5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5AD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4AC3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118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22EA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5634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2462</cp:revision>
  <cp:lastPrinted>2023-04-18T21:05:00Z</cp:lastPrinted>
  <dcterms:created xsi:type="dcterms:W3CDTF">2016-03-08T23:18:00Z</dcterms:created>
  <dcterms:modified xsi:type="dcterms:W3CDTF">2025-10-08T13:45:00Z</dcterms:modified>
</cp:coreProperties>
</file>