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423D35" w:rsidRDefault="00550BAA" w:rsidP="00423D35">
      <w:pPr>
        <w:pStyle w:val="Heading1"/>
      </w:pPr>
      <w:r>
        <w:rPr>
          <w:b w:val="0"/>
          <w:noProof/>
          <w:sz w:val="32"/>
        </w:rPr>
        <w:t xml:space="preserve"> </w:t>
      </w:r>
      <w:r w:rsidR="0096075C">
        <w:rPr>
          <w:b w:val="0"/>
          <w:noProof/>
          <w:sz w:val="32"/>
        </w:rPr>
        <w:t xml:space="preserve">  </w:t>
      </w:r>
      <w:r w:rsidR="0051093E">
        <w:rPr>
          <w:b w:val="0"/>
          <w:noProof/>
          <w:sz w:val="32"/>
        </w:rPr>
        <w:t xml:space="preserve">   </w:t>
      </w:r>
      <w:r w:rsidR="0096075C">
        <w:rPr>
          <w:b w:val="0"/>
          <w:noProof/>
          <w:sz w:val="32"/>
        </w:rPr>
        <w:t xml:space="preserve"> </w:t>
      </w:r>
      <w:r>
        <w:rPr>
          <w:b w:val="0"/>
          <w:noProof/>
          <w:sz w:val="32"/>
        </w:rPr>
        <w:t xml:space="preserve">   </w:t>
      </w:r>
      <w:r w:rsidR="00423D35">
        <w:t>POTENCIAL EVOCADO COGNITIVO(P300)</w:t>
      </w:r>
    </w:p>
    <w:p w:rsidR="00423D35" w:rsidRDefault="00423D35" w:rsidP="00423D35">
      <w:pPr>
        <w:rPr>
          <w:sz w:val="32"/>
        </w:rPr>
      </w:pPr>
    </w:p>
    <w:p w:rsidR="00CF0441" w:rsidRDefault="00CF0441" w:rsidP="00CF0441">
      <w:pPr>
        <w:rPr>
          <w:sz w:val="32"/>
        </w:rPr>
      </w:pPr>
    </w:p>
    <w:p w:rsidR="0013794C" w:rsidRPr="0013794C" w:rsidRDefault="0013794C" w:rsidP="0013794C">
      <w:pPr>
        <w:tabs>
          <w:tab w:val="center" w:pos="4677"/>
        </w:tabs>
        <w:rPr>
          <w:sz w:val="32"/>
          <w:szCs w:val="32"/>
        </w:rPr>
      </w:pPr>
      <w:r w:rsidRPr="0013794C">
        <w:rPr>
          <w:sz w:val="32"/>
          <w:szCs w:val="32"/>
        </w:rPr>
        <w:t xml:space="preserve">PACIENTE: </w:t>
      </w:r>
      <w:r w:rsidR="00E012D5" w:rsidRPr="00E012D5">
        <w:rPr>
          <w:sz w:val="32"/>
          <w:szCs w:val="32"/>
        </w:rPr>
        <w:t>Gabriela Candida Gomes</w:t>
      </w:r>
    </w:p>
    <w:p w:rsidR="0013794C" w:rsidRPr="0013794C" w:rsidRDefault="0013794C" w:rsidP="0013794C">
      <w:pPr>
        <w:tabs>
          <w:tab w:val="center" w:pos="4677"/>
        </w:tabs>
        <w:rPr>
          <w:sz w:val="32"/>
          <w:szCs w:val="32"/>
        </w:rPr>
      </w:pPr>
      <w:r w:rsidRPr="0013794C">
        <w:rPr>
          <w:sz w:val="32"/>
          <w:szCs w:val="32"/>
        </w:rPr>
        <w:t>IDADE:</w:t>
      </w:r>
      <w:r w:rsidR="00E012D5">
        <w:rPr>
          <w:sz w:val="32"/>
          <w:szCs w:val="32"/>
        </w:rPr>
        <w:t>46</w:t>
      </w:r>
      <w:r w:rsidRPr="0013794C">
        <w:rPr>
          <w:sz w:val="32"/>
          <w:szCs w:val="32"/>
        </w:rPr>
        <w:t xml:space="preserve"> anos SEXO: </w:t>
      </w:r>
      <w:r w:rsidR="00E012D5">
        <w:rPr>
          <w:sz w:val="32"/>
          <w:szCs w:val="32"/>
        </w:rPr>
        <w:t>F</w:t>
      </w:r>
      <w:r w:rsidRPr="0013794C">
        <w:rPr>
          <w:sz w:val="32"/>
          <w:szCs w:val="32"/>
        </w:rPr>
        <w:t xml:space="preserve">                </w:t>
      </w:r>
    </w:p>
    <w:p w:rsidR="00B07B16" w:rsidRDefault="0013794C" w:rsidP="0013794C">
      <w:pPr>
        <w:tabs>
          <w:tab w:val="center" w:pos="4677"/>
        </w:tabs>
        <w:rPr>
          <w:sz w:val="32"/>
          <w:szCs w:val="32"/>
        </w:rPr>
      </w:pPr>
      <w:r w:rsidRPr="0013794C">
        <w:rPr>
          <w:sz w:val="32"/>
          <w:szCs w:val="32"/>
        </w:rPr>
        <w:t>DATA DO EXAME:</w:t>
      </w:r>
      <w:r w:rsidR="00E012D5">
        <w:rPr>
          <w:sz w:val="32"/>
          <w:szCs w:val="32"/>
        </w:rPr>
        <w:t>3</w:t>
      </w:r>
      <w:bookmarkStart w:id="0" w:name="_GoBack"/>
      <w:bookmarkEnd w:id="0"/>
      <w:r w:rsidR="0086110C">
        <w:rPr>
          <w:sz w:val="32"/>
          <w:szCs w:val="32"/>
        </w:rPr>
        <w:t xml:space="preserve"> out. 25</w:t>
      </w:r>
    </w:p>
    <w:p w:rsidR="002D5C3B" w:rsidRDefault="002D5C3B" w:rsidP="002D5C3B">
      <w:pPr>
        <w:tabs>
          <w:tab w:val="center" w:pos="4677"/>
        </w:tabs>
        <w:rPr>
          <w:sz w:val="32"/>
        </w:rPr>
      </w:pPr>
    </w:p>
    <w:p w:rsidR="00423D35" w:rsidRDefault="00423D35" w:rsidP="00423D35">
      <w:pPr>
        <w:rPr>
          <w:sz w:val="32"/>
        </w:rPr>
      </w:pPr>
      <w:r>
        <w:rPr>
          <w:sz w:val="32"/>
        </w:rPr>
        <w:t>RELATÓRIO:</w:t>
      </w:r>
    </w:p>
    <w:p w:rsidR="00423D35" w:rsidRDefault="00EC2521" w:rsidP="00423D35">
      <w:pPr>
        <w:rPr>
          <w:sz w:val="32"/>
        </w:rPr>
      </w:pPr>
      <w:r>
        <w:rPr>
          <w:sz w:val="32"/>
        </w:rPr>
        <w:t xml:space="preserve"> </w:t>
      </w:r>
    </w:p>
    <w:p w:rsidR="00423D35" w:rsidRDefault="00423D35" w:rsidP="00423D35">
      <w:pPr>
        <w:rPr>
          <w:sz w:val="32"/>
        </w:rPr>
      </w:pPr>
    </w:p>
    <w:p w:rsidR="0065771B" w:rsidRDefault="0065771B" w:rsidP="0065771B">
      <w:pPr>
        <w:jc w:val="both"/>
        <w:rPr>
          <w:sz w:val="32"/>
        </w:rPr>
      </w:pPr>
      <w:r>
        <w:rPr>
          <w:sz w:val="32"/>
        </w:rPr>
        <w:t xml:space="preserve">N1 com latência </w:t>
      </w:r>
      <w:r w:rsidR="001537B3">
        <w:rPr>
          <w:sz w:val="32"/>
        </w:rPr>
        <w:t>prolongada</w:t>
      </w:r>
      <w:r>
        <w:rPr>
          <w:sz w:val="32"/>
        </w:rPr>
        <w:t xml:space="preserve"> e amplitude diminuida.</w:t>
      </w:r>
    </w:p>
    <w:p w:rsidR="0065771B" w:rsidRDefault="0065771B" w:rsidP="0065771B">
      <w:pPr>
        <w:jc w:val="both"/>
        <w:rPr>
          <w:sz w:val="32"/>
        </w:rPr>
      </w:pPr>
      <w:r>
        <w:rPr>
          <w:sz w:val="32"/>
        </w:rPr>
        <w:t>P300 com latência prolongada e amplitude normal.</w:t>
      </w:r>
    </w:p>
    <w:p w:rsidR="0065771B" w:rsidRDefault="0065771B" w:rsidP="0065771B">
      <w:pPr>
        <w:jc w:val="both"/>
        <w:rPr>
          <w:sz w:val="32"/>
        </w:rPr>
      </w:pPr>
      <w:r>
        <w:rPr>
          <w:sz w:val="32"/>
        </w:rPr>
        <w:t>N1-P300 com latências</w:t>
      </w:r>
      <w:r w:rsidR="001537B3">
        <w:rPr>
          <w:sz w:val="32"/>
        </w:rPr>
        <w:t xml:space="preserve"> prolongadas</w:t>
      </w:r>
      <w:r>
        <w:rPr>
          <w:sz w:val="32"/>
        </w:rPr>
        <w:t xml:space="preserve"> e amplitudes </w:t>
      </w:r>
      <w:r w:rsidR="001537B3">
        <w:rPr>
          <w:sz w:val="32"/>
        </w:rPr>
        <w:t>diminuidas.</w:t>
      </w:r>
    </w:p>
    <w:p w:rsidR="0065771B" w:rsidRDefault="0065771B" w:rsidP="0065771B">
      <w:pPr>
        <w:rPr>
          <w:sz w:val="32"/>
        </w:rPr>
      </w:pPr>
    </w:p>
    <w:p w:rsidR="0065771B" w:rsidRDefault="0065771B" w:rsidP="0065771B">
      <w:pPr>
        <w:rPr>
          <w:sz w:val="32"/>
        </w:rPr>
      </w:pPr>
    </w:p>
    <w:p w:rsidR="0065771B" w:rsidRDefault="0065771B" w:rsidP="0065771B">
      <w:pPr>
        <w:rPr>
          <w:sz w:val="32"/>
        </w:rPr>
      </w:pPr>
    </w:p>
    <w:p w:rsidR="0065771B" w:rsidRDefault="0065771B" w:rsidP="0065771B">
      <w:pPr>
        <w:rPr>
          <w:sz w:val="32"/>
        </w:rPr>
      </w:pPr>
    </w:p>
    <w:p w:rsidR="0065771B" w:rsidRDefault="0065771B" w:rsidP="0065771B">
      <w:pPr>
        <w:rPr>
          <w:sz w:val="32"/>
        </w:rPr>
      </w:pPr>
      <w:r>
        <w:rPr>
          <w:sz w:val="32"/>
        </w:rPr>
        <w:t>CONCLUSÃO:</w:t>
      </w:r>
    </w:p>
    <w:p w:rsidR="0065771B" w:rsidRDefault="0065771B" w:rsidP="0065771B">
      <w:pPr>
        <w:rPr>
          <w:sz w:val="32"/>
        </w:rPr>
      </w:pPr>
      <w:r>
        <w:rPr>
          <w:sz w:val="32"/>
        </w:rPr>
        <w:t>Potencial evocado cognitivo sugestivo com quadro de dificuldade de atenção e concentração.</w:t>
      </w:r>
    </w:p>
    <w:p w:rsidR="0065771B" w:rsidRDefault="0065771B" w:rsidP="0065771B">
      <w:pPr>
        <w:rPr>
          <w:sz w:val="32"/>
        </w:rPr>
      </w:pPr>
    </w:p>
    <w:p w:rsidR="0065771B" w:rsidRDefault="0065771B" w:rsidP="0065771B">
      <w:pPr>
        <w:rPr>
          <w:sz w:val="32"/>
        </w:rPr>
      </w:pPr>
    </w:p>
    <w:p w:rsidR="0065771B" w:rsidRPr="00087391" w:rsidRDefault="0065771B" w:rsidP="0065771B">
      <w:r w:rsidRPr="00087391">
        <w:t>Obs:Este exame tem que ser interpretado junto com o quadro clínico do paciente.</w:t>
      </w:r>
    </w:p>
    <w:p w:rsidR="00423D35" w:rsidRDefault="00423D35" w:rsidP="00423D35">
      <w:pPr>
        <w:rPr>
          <w:sz w:val="32"/>
        </w:rPr>
      </w:pPr>
    </w:p>
    <w:p w:rsidR="001537B3" w:rsidRDefault="001537B3" w:rsidP="00423D35">
      <w:pPr>
        <w:rPr>
          <w:sz w:val="32"/>
        </w:rPr>
      </w:pPr>
    </w:p>
    <w:p w:rsidR="00423D35" w:rsidRDefault="00423D35" w:rsidP="00423D35">
      <w:pPr>
        <w:rPr>
          <w:sz w:val="32"/>
        </w:rPr>
      </w:pPr>
    </w:p>
    <w:p w:rsidR="00423D35" w:rsidRDefault="00423D35" w:rsidP="00423D35">
      <w:pPr>
        <w:rPr>
          <w:sz w:val="32"/>
        </w:rPr>
      </w:pPr>
    </w:p>
    <w:p w:rsidR="00423D35" w:rsidRDefault="001537B3" w:rsidP="00423D35">
      <w:pPr>
        <w:rPr>
          <w:i/>
          <w:sz w:val="32"/>
        </w:rPr>
      </w:pPr>
      <w:r>
        <w:rPr>
          <w:i/>
          <w:sz w:val="32"/>
        </w:rPr>
        <w:t xml:space="preserve">                                                            </w:t>
      </w:r>
      <w:r w:rsidR="00423D35">
        <w:rPr>
          <w:i/>
          <w:sz w:val="32"/>
        </w:rPr>
        <w:t xml:space="preserve">Dr. Cláudio Oppenheimer   </w:t>
      </w:r>
    </w:p>
    <w:p w:rsidR="0051093E" w:rsidRPr="007C2D23" w:rsidRDefault="00423D35" w:rsidP="00423D35">
      <w:pPr>
        <w:rPr>
          <w:i/>
          <w:sz w:val="22"/>
          <w:szCs w:val="22"/>
        </w:rPr>
      </w:pPr>
      <w:r>
        <w:rPr>
          <w:i/>
          <w:sz w:val="32"/>
        </w:rPr>
        <w:t xml:space="preserve"> </w:t>
      </w:r>
      <w:r w:rsidR="001537B3">
        <w:rPr>
          <w:i/>
          <w:sz w:val="32"/>
        </w:rPr>
        <w:t xml:space="preserve">                                                            </w:t>
      </w:r>
      <w:r w:rsidR="007C2D23" w:rsidRPr="007C2D23">
        <w:rPr>
          <w:i/>
          <w:sz w:val="22"/>
          <w:szCs w:val="22"/>
        </w:rPr>
        <w:t>CRMSP:62357</w:t>
      </w:r>
      <w:r w:rsidRPr="007C2D23">
        <w:rPr>
          <w:i/>
          <w:sz w:val="22"/>
          <w:szCs w:val="22"/>
        </w:rPr>
        <w:t xml:space="preserve">   CRM</w:t>
      </w:r>
      <w:r w:rsidR="007C2D23" w:rsidRPr="007C2D23">
        <w:rPr>
          <w:i/>
          <w:sz w:val="22"/>
          <w:szCs w:val="22"/>
        </w:rPr>
        <w:t>DF</w:t>
      </w:r>
      <w:r w:rsidRPr="007C2D23">
        <w:rPr>
          <w:i/>
          <w:sz w:val="22"/>
          <w:szCs w:val="22"/>
        </w:rPr>
        <w:t>:11095</w:t>
      </w:r>
      <w:r w:rsidR="0051093E" w:rsidRPr="007C2D23">
        <w:rPr>
          <w:i/>
          <w:sz w:val="22"/>
          <w:szCs w:val="22"/>
        </w:rPr>
        <w:t xml:space="preserve">                 </w:t>
      </w:r>
    </w:p>
    <w:p w:rsidR="0052744F" w:rsidRPr="00550BAA" w:rsidRDefault="0051093E" w:rsidP="0051093E">
      <w:pPr>
        <w:pStyle w:val="Heading1"/>
        <w:rPr>
          <w:sz w:val="22"/>
          <w:szCs w:val="22"/>
        </w:rPr>
      </w:pPr>
      <w:r>
        <w:rPr>
          <w:rFonts w:ascii="Times New Roman" w:hAnsi="Times New Roman"/>
          <w:i/>
          <w:sz w:val="32"/>
        </w:rPr>
        <w:t xml:space="preserve">        </w:t>
      </w:r>
    </w:p>
    <w:sectPr w:rsidR="0052744F" w:rsidRPr="00550BAA" w:rsidSect="00C86DCD">
      <w:headerReference w:type="default" r:id="rId9"/>
      <w:footerReference w:type="default" r:id="rId10"/>
      <w:footnotePr>
        <w:numRestart w:val="eachPage"/>
      </w:footnotePr>
      <w:pgSz w:w="11907" w:h="16840" w:code="9"/>
      <w:pgMar w:top="1843" w:right="1134" w:bottom="1418" w:left="1418" w:header="720" w:footer="1029" w:gutter="0"/>
      <w:cols w:space="72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7F3D62" w:rsidRDefault="007F3D62">
      <w:r>
        <w:separator/>
      </w:r>
    </w:p>
  </w:endnote>
  <w:endnote w:type="continuationSeparator" w:id="0">
    <w:p w:rsidR="007F3D62" w:rsidRDefault="007F3D62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52744F" w:rsidRDefault="0052744F">
    <w:pPr>
      <w:pStyle w:val="Footer"/>
      <w:pBdr>
        <w:top w:val="single" w:sz="8" w:space="1" w:color="auto"/>
      </w:pBdr>
      <w:jc w:val="center"/>
      <w:rPr>
        <w:b/>
      </w:rPr>
    </w:pPr>
    <w:r>
      <w:rPr>
        <w:b/>
      </w:rPr>
      <w:t>SCN Quadra 05 Bloco A Salas 913/914</w:t>
    </w:r>
    <w:r w:rsidR="00550BAA">
      <w:rPr>
        <w:b/>
      </w:rPr>
      <w:t>/915</w:t>
    </w:r>
    <w:r>
      <w:rPr>
        <w:b/>
      </w:rPr>
      <w:t xml:space="preserve"> – Brasília Shopping Towers – Brasília – DF</w:t>
    </w:r>
  </w:p>
  <w:p w:rsidR="0052744F" w:rsidRDefault="0052744F">
    <w:pPr>
      <w:pStyle w:val="Footer"/>
      <w:pBdr>
        <w:top w:val="single" w:sz="8" w:space="1" w:color="auto"/>
      </w:pBdr>
      <w:jc w:val="center"/>
      <w:rPr>
        <w:b/>
      </w:rPr>
    </w:pPr>
    <w:r>
      <w:rPr>
        <w:b/>
      </w:rPr>
      <w:sym w:font="Wingdings" w:char="F028"/>
    </w:r>
    <w:r>
      <w:rPr>
        <w:b/>
      </w:rPr>
      <w:t xml:space="preserve"> (61) 3328-7551/3425-2758</w:t>
    </w:r>
    <w:r w:rsidR="00550BAA">
      <w:rPr>
        <w:b/>
      </w:rPr>
      <w:t>/3327-2221</w:t>
    </w:r>
  </w:p>
  <w:p w:rsidR="001537B3" w:rsidRDefault="007F3D62">
    <w:pPr>
      <w:pStyle w:val="Footer"/>
      <w:pBdr>
        <w:top w:val="single" w:sz="8" w:space="1" w:color="auto"/>
      </w:pBdr>
      <w:jc w:val="center"/>
      <w:rPr>
        <w:b/>
      </w:rPr>
    </w:pPr>
    <w:hyperlink r:id="rId1" w:history="1">
      <w:r w:rsidR="001537B3" w:rsidRPr="00B80CB8">
        <w:rPr>
          <w:rStyle w:val="Hyperlink"/>
          <w:b/>
        </w:rPr>
        <w:t>www.neurofis.com.br</w:t>
      </w:r>
    </w:hyperlink>
    <w:r w:rsidR="001537B3">
      <w:rPr>
        <w:b/>
      </w:rPr>
      <w:t xml:space="preserve">   contato@neurofis.com.br</w:t>
    </w:r>
  </w:p>
  <w:p w:rsidR="0052744F" w:rsidRDefault="0052744F">
    <w:pPr>
      <w:pStyle w:val="Footer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7F3D62" w:rsidRDefault="007F3D62">
      <w:r>
        <w:separator/>
      </w:r>
    </w:p>
  </w:footnote>
  <w:footnote w:type="continuationSeparator" w:id="0">
    <w:p w:rsidR="007F3D62" w:rsidRDefault="007F3D62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52744F" w:rsidRDefault="002A1C65">
    <w:pPr>
      <w:pStyle w:val="Header"/>
      <w:pBdr>
        <w:bottom w:val="single" w:sz="8" w:space="1" w:color="auto"/>
      </w:pBdr>
      <w:tabs>
        <w:tab w:val="clear" w:pos="8640"/>
        <w:tab w:val="right" w:pos="9356"/>
      </w:tabs>
    </w:pPr>
    <w:r>
      <w:rPr>
        <w:b/>
        <w:i/>
        <w:noProof/>
        <w:color w:val="FF0000"/>
        <w:sz w:val="56"/>
        <w:lang w:val="en-US" w:eastAsia="en-US"/>
      </w:rPr>
      <w:drawing>
        <wp:inline distT="0" distB="0" distL="0" distR="0">
          <wp:extent cx="1143000" cy="1285875"/>
          <wp:effectExtent l="19050" t="0" r="0" b="0"/>
          <wp:docPr id="1" name="Imagem 1" descr="logo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logo"/>
                  <pic:cNvPicPr>
                    <a:picLocks noChangeAspect="1" noChangeArrowheads="1"/>
                  </pic:cNvPicPr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143000" cy="1285875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</wp:inline>
      </w:drawing>
    </w:r>
    <w:r w:rsidR="0052744F">
      <w:rPr>
        <w:b/>
        <w:i/>
        <w:color w:val="FF0000"/>
        <w:sz w:val="56"/>
      </w:rPr>
      <w:tab/>
      <w:t xml:space="preserve"> </w:t>
    </w:r>
  </w:p>
  <w:p w:rsidR="0052744F" w:rsidRDefault="0052744F">
    <w:pPr>
      <w:pStyle w:val="Header"/>
      <w:tabs>
        <w:tab w:val="left" w:pos="5529"/>
      </w:tabs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FB50CD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1">
    <w:nsid w:val="40DB4071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2">
    <w:nsid w:val="44680042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3">
    <w:nsid w:val="55E21621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4">
    <w:nsid w:val="5ADB53E8"/>
    <w:multiLevelType w:val="singleLevel"/>
    <w:tmpl w:val="0416000F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5">
    <w:nsid w:val="6A5E7320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6">
    <w:nsid w:val="701365A0"/>
    <w:multiLevelType w:val="singleLevel"/>
    <w:tmpl w:val="CAE6714C"/>
    <w:lvl w:ilvl="0">
      <w:start w:val="1"/>
      <w:numFmt w:val="decimal"/>
      <w:lvlText w:val="%1-"/>
      <w:lvlJc w:val="left"/>
      <w:pPr>
        <w:tabs>
          <w:tab w:val="num" w:pos="1069"/>
        </w:tabs>
        <w:ind w:left="1069" w:hanging="360"/>
      </w:pPr>
      <w:rPr>
        <w:rFonts w:hint="default"/>
      </w:rPr>
    </w:lvl>
  </w:abstractNum>
  <w:abstractNum w:abstractNumId="7">
    <w:nsid w:val="76E61EA8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num w:numId="1">
    <w:abstractNumId w:val="4"/>
  </w:num>
  <w:num w:numId="2">
    <w:abstractNumId w:val="2"/>
  </w:num>
  <w:num w:numId="3">
    <w:abstractNumId w:val="7"/>
  </w:num>
  <w:num w:numId="4">
    <w:abstractNumId w:val="3"/>
  </w:num>
  <w:num w:numId="5">
    <w:abstractNumId w:val="1"/>
  </w:num>
  <w:num w:numId="6">
    <w:abstractNumId w:val="0"/>
  </w:num>
  <w:num w:numId="7">
    <w:abstractNumId w:val="5"/>
  </w:num>
  <w:num w:numId="8">
    <w:abstractNumId w:val="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attachedTemplate r:id="rId1"/>
  <w:defaultTabStop w:val="720"/>
  <w:hyphenationZone w:val="425"/>
  <w:displayHorizontalDrawingGridEvery w:val="0"/>
  <w:displayVerticalDrawingGridEvery w:val="0"/>
  <w:doNotUseMarginsForDrawingGridOrigin/>
  <w:doNotShadeFormData/>
  <w:noPunctuationKerning/>
  <w:characterSpacingControl w:val="doNotCompress"/>
  <w:footnotePr>
    <w:numRestart w:val="eachPage"/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</w:compat>
  <w:rsids>
    <w:rsidRoot w:val="00550BAA"/>
    <w:rsid w:val="000000F2"/>
    <w:rsid w:val="000002DB"/>
    <w:rsid w:val="0000073D"/>
    <w:rsid w:val="000008A3"/>
    <w:rsid w:val="00000CC8"/>
    <w:rsid w:val="00000D1F"/>
    <w:rsid w:val="00000DFF"/>
    <w:rsid w:val="00001298"/>
    <w:rsid w:val="000013F2"/>
    <w:rsid w:val="00001500"/>
    <w:rsid w:val="000019CB"/>
    <w:rsid w:val="00001B35"/>
    <w:rsid w:val="00001DA8"/>
    <w:rsid w:val="00001EFC"/>
    <w:rsid w:val="0000246C"/>
    <w:rsid w:val="0000282B"/>
    <w:rsid w:val="0000303B"/>
    <w:rsid w:val="0000317C"/>
    <w:rsid w:val="00003A84"/>
    <w:rsid w:val="00003B2F"/>
    <w:rsid w:val="00003F91"/>
    <w:rsid w:val="00004279"/>
    <w:rsid w:val="000056AF"/>
    <w:rsid w:val="00005803"/>
    <w:rsid w:val="00005988"/>
    <w:rsid w:val="00005BC9"/>
    <w:rsid w:val="00006587"/>
    <w:rsid w:val="0000734A"/>
    <w:rsid w:val="00007492"/>
    <w:rsid w:val="00007A78"/>
    <w:rsid w:val="00010BA6"/>
    <w:rsid w:val="00010CB3"/>
    <w:rsid w:val="000112E5"/>
    <w:rsid w:val="0001140D"/>
    <w:rsid w:val="000118C6"/>
    <w:rsid w:val="00011C54"/>
    <w:rsid w:val="00012915"/>
    <w:rsid w:val="00012E82"/>
    <w:rsid w:val="000131D5"/>
    <w:rsid w:val="00013C82"/>
    <w:rsid w:val="000140F2"/>
    <w:rsid w:val="000147CF"/>
    <w:rsid w:val="00014B03"/>
    <w:rsid w:val="0001579D"/>
    <w:rsid w:val="0001607A"/>
    <w:rsid w:val="00016904"/>
    <w:rsid w:val="00020A7B"/>
    <w:rsid w:val="0002153C"/>
    <w:rsid w:val="00021765"/>
    <w:rsid w:val="00022CE6"/>
    <w:rsid w:val="00022DCC"/>
    <w:rsid w:val="00024296"/>
    <w:rsid w:val="00024DE4"/>
    <w:rsid w:val="000250F0"/>
    <w:rsid w:val="00025173"/>
    <w:rsid w:val="00026C06"/>
    <w:rsid w:val="00027004"/>
    <w:rsid w:val="00027731"/>
    <w:rsid w:val="00027C86"/>
    <w:rsid w:val="000306D9"/>
    <w:rsid w:val="00030BF8"/>
    <w:rsid w:val="00031721"/>
    <w:rsid w:val="00031FB2"/>
    <w:rsid w:val="00031FF9"/>
    <w:rsid w:val="000322A2"/>
    <w:rsid w:val="00032437"/>
    <w:rsid w:val="00032A67"/>
    <w:rsid w:val="000333E4"/>
    <w:rsid w:val="00033482"/>
    <w:rsid w:val="00033D8B"/>
    <w:rsid w:val="00035BC3"/>
    <w:rsid w:val="0003613F"/>
    <w:rsid w:val="0003667E"/>
    <w:rsid w:val="000368BE"/>
    <w:rsid w:val="00036ABF"/>
    <w:rsid w:val="00037416"/>
    <w:rsid w:val="00037580"/>
    <w:rsid w:val="000375D0"/>
    <w:rsid w:val="000378FF"/>
    <w:rsid w:val="00037C26"/>
    <w:rsid w:val="00037D89"/>
    <w:rsid w:val="00040383"/>
    <w:rsid w:val="00040458"/>
    <w:rsid w:val="00040ADF"/>
    <w:rsid w:val="00040BEE"/>
    <w:rsid w:val="00040BF6"/>
    <w:rsid w:val="00041224"/>
    <w:rsid w:val="00042361"/>
    <w:rsid w:val="000436AA"/>
    <w:rsid w:val="0004418E"/>
    <w:rsid w:val="0004423A"/>
    <w:rsid w:val="00044660"/>
    <w:rsid w:val="00044999"/>
    <w:rsid w:val="000456A3"/>
    <w:rsid w:val="00045D67"/>
    <w:rsid w:val="00046555"/>
    <w:rsid w:val="0004713D"/>
    <w:rsid w:val="00050F7D"/>
    <w:rsid w:val="000515AA"/>
    <w:rsid w:val="00051777"/>
    <w:rsid w:val="00051A99"/>
    <w:rsid w:val="000522FB"/>
    <w:rsid w:val="000525E2"/>
    <w:rsid w:val="00052930"/>
    <w:rsid w:val="00052DCC"/>
    <w:rsid w:val="00052E5D"/>
    <w:rsid w:val="00052F45"/>
    <w:rsid w:val="00053BAD"/>
    <w:rsid w:val="0005415D"/>
    <w:rsid w:val="0005444D"/>
    <w:rsid w:val="00055188"/>
    <w:rsid w:val="00055524"/>
    <w:rsid w:val="00056748"/>
    <w:rsid w:val="00056AB0"/>
    <w:rsid w:val="00056CCD"/>
    <w:rsid w:val="00056CD6"/>
    <w:rsid w:val="000600F2"/>
    <w:rsid w:val="00060AC5"/>
    <w:rsid w:val="00060DD5"/>
    <w:rsid w:val="00060FF3"/>
    <w:rsid w:val="0006138F"/>
    <w:rsid w:val="000617FB"/>
    <w:rsid w:val="00061BC3"/>
    <w:rsid w:val="00061CBD"/>
    <w:rsid w:val="00061D1A"/>
    <w:rsid w:val="00061EFB"/>
    <w:rsid w:val="000625C2"/>
    <w:rsid w:val="0006279E"/>
    <w:rsid w:val="00062B1E"/>
    <w:rsid w:val="00062CAC"/>
    <w:rsid w:val="000632EB"/>
    <w:rsid w:val="0006372F"/>
    <w:rsid w:val="00063A0A"/>
    <w:rsid w:val="00063ADC"/>
    <w:rsid w:val="00063C95"/>
    <w:rsid w:val="000643FE"/>
    <w:rsid w:val="00064CDA"/>
    <w:rsid w:val="000657A5"/>
    <w:rsid w:val="0006581E"/>
    <w:rsid w:val="00065832"/>
    <w:rsid w:val="00065CB5"/>
    <w:rsid w:val="00065FF3"/>
    <w:rsid w:val="0006642F"/>
    <w:rsid w:val="0006659B"/>
    <w:rsid w:val="00066C5E"/>
    <w:rsid w:val="00070466"/>
    <w:rsid w:val="00070A3D"/>
    <w:rsid w:val="0007165C"/>
    <w:rsid w:val="0007259B"/>
    <w:rsid w:val="000729D0"/>
    <w:rsid w:val="00072B4D"/>
    <w:rsid w:val="00073160"/>
    <w:rsid w:val="000734CF"/>
    <w:rsid w:val="00074007"/>
    <w:rsid w:val="00074882"/>
    <w:rsid w:val="00075750"/>
    <w:rsid w:val="00075783"/>
    <w:rsid w:val="00075E16"/>
    <w:rsid w:val="00076153"/>
    <w:rsid w:val="00076197"/>
    <w:rsid w:val="0007624B"/>
    <w:rsid w:val="00076265"/>
    <w:rsid w:val="00076B89"/>
    <w:rsid w:val="00077129"/>
    <w:rsid w:val="00077B70"/>
    <w:rsid w:val="00077E9A"/>
    <w:rsid w:val="00080055"/>
    <w:rsid w:val="0008042E"/>
    <w:rsid w:val="000807A4"/>
    <w:rsid w:val="00081301"/>
    <w:rsid w:val="00082192"/>
    <w:rsid w:val="00082AD6"/>
    <w:rsid w:val="00082C28"/>
    <w:rsid w:val="00082F10"/>
    <w:rsid w:val="00083458"/>
    <w:rsid w:val="00083862"/>
    <w:rsid w:val="00083C7D"/>
    <w:rsid w:val="00083EA7"/>
    <w:rsid w:val="00085A79"/>
    <w:rsid w:val="00085C19"/>
    <w:rsid w:val="000866A1"/>
    <w:rsid w:val="000867CA"/>
    <w:rsid w:val="000867D2"/>
    <w:rsid w:val="0008755F"/>
    <w:rsid w:val="00087CFE"/>
    <w:rsid w:val="00091357"/>
    <w:rsid w:val="000913B6"/>
    <w:rsid w:val="00091B73"/>
    <w:rsid w:val="000921C6"/>
    <w:rsid w:val="00092C3F"/>
    <w:rsid w:val="00092E34"/>
    <w:rsid w:val="0009306C"/>
    <w:rsid w:val="0009317E"/>
    <w:rsid w:val="00093AEB"/>
    <w:rsid w:val="00093CBF"/>
    <w:rsid w:val="00094942"/>
    <w:rsid w:val="00094AC6"/>
    <w:rsid w:val="00094AD8"/>
    <w:rsid w:val="00095760"/>
    <w:rsid w:val="0009617D"/>
    <w:rsid w:val="000961FB"/>
    <w:rsid w:val="00096AF9"/>
    <w:rsid w:val="000975A4"/>
    <w:rsid w:val="00097ECC"/>
    <w:rsid w:val="000A00FE"/>
    <w:rsid w:val="000A037B"/>
    <w:rsid w:val="000A05F3"/>
    <w:rsid w:val="000A1142"/>
    <w:rsid w:val="000A114D"/>
    <w:rsid w:val="000A160E"/>
    <w:rsid w:val="000A1D26"/>
    <w:rsid w:val="000A2178"/>
    <w:rsid w:val="000A2F9A"/>
    <w:rsid w:val="000A328B"/>
    <w:rsid w:val="000A32B9"/>
    <w:rsid w:val="000A3727"/>
    <w:rsid w:val="000A3B34"/>
    <w:rsid w:val="000A3FDF"/>
    <w:rsid w:val="000A5868"/>
    <w:rsid w:val="000A5B8A"/>
    <w:rsid w:val="000A6726"/>
    <w:rsid w:val="000A71D2"/>
    <w:rsid w:val="000A7D7A"/>
    <w:rsid w:val="000A7E42"/>
    <w:rsid w:val="000B0074"/>
    <w:rsid w:val="000B0F66"/>
    <w:rsid w:val="000B149C"/>
    <w:rsid w:val="000B14FC"/>
    <w:rsid w:val="000B1758"/>
    <w:rsid w:val="000B1F13"/>
    <w:rsid w:val="000B2486"/>
    <w:rsid w:val="000B24EE"/>
    <w:rsid w:val="000B270E"/>
    <w:rsid w:val="000B28F3"/>
    <w:rsid w:val="000B29BE"/>
    <w:rsid w:val="000B3691"/>
    <w:rsid w:val="000B38F5"/>
    <w:rsid w:val="000B3AA5"/>
    <w:rsid w:val="000B4048"/>
    <w:rsid w:val="000B461A"/>
    <w:rsid w:val="000B4A10"/>
    <w:rsid w:val="000B4C98"/>
    <w:rsid w:val="000B5208"/>
    <w:rsid w:val="000B561E"/>
    <w:rsid w:val="000B5620"/>
    <w:rsid w:val="000B649E"/>
    <w:rsid w:val="000B6579"/>
    <w:rsid w:val="000B6737"/>
    <w:rsid w:val="000B6BAE"/>
    <w:rsid w:val="000B75AC"/>
    <w:rsid w:val="000C07DA"/>
    <w:rsid w:val="000C0921"/>
    <w:rsid w:val="000C0CE1"/>
    <w:rsid w:val="000C1A7C"/>
    <w:rsid w:val="000C20BE"/>
    <w:rsid w:val="000C28E9"/>
    <w:rsid w:val="000C2C4A"/>
    <w:rsid w:val="000C2EBE"/>
    <w:rsid w:val="000C3E73"/>
    <w:rsid w:val="000C3FEB"/>
    <w:rsid w:val="000C4340"/>
    <w:rsid w:val="000C4420"/>
    <w:rsid w:val="000C4A9E"/>
    <w:rsid w:val="000C4D62"/>
    <w:rsid w:val="000C556D"/>
    <w:rsid w:val="000C65B8"/>
    <w:rsid w:val="000C67D3"/>
    <w:rsid w:val="000C7DC4"/>
    <w:rsid w:val="000D0760"/>
    <w:rsid w:val="000D1117"/>
    <w:rsid w:val="000D13A4"/>
    <w:rsid w:val="000D2EF6"/>
    <w:rsid w:val="000D2F06"/>
    <w:rsid w:val="000D3070"/>
    <w:rsid w:val="000D3305"/>
    <w:rsid w:val="000D3B8C"/>
    <w:rsid w:val="000D3D5C"/>
    <w:rsid w:val="000D415E"/>
    <w:rsid w:val="000D43CB"/>
    <w:rsid w:val="000D5EAC"/>
    <w:rsid w:val="000D5F03"/>
    <w:rsid w:val="000D5F95"/>
    <w:rsid w:val="000D5FAD"/>
    <w:rsid w:val="000D6221"/>
    <w:rsid w:val="000D6346"/>
    <w:rsid w:val="000D6537"/>
    <w:rsid w:val="000D68D3"/>
    <w:rsid w:val="000D6C97"/>
    <w:rsid w:val="000D6DDE"/>
    <w:rsid w:val="000D6E9E"/>
    <w:rsid w:val="000D6EDF"/>
    <w:rsid w:val="000D6F5C"/>
    <w:rsid w:val="000D757A"/>
    <w:rsid w:val="000D75DD"/>
    <w:rsid w:val="000D771C"/>
    <w:rsid w:val="000D7B39"/>
    <w:rsid w:val="000D7C78"/>
    <w:rsid w:val="000E1727"/>
    <w:rsid w:val="000E22A0"/>
    <w:rsid w:val="000E36A6"/>
    <w:rsid w:val="000E3BA0"/>
    <w:rsid w:val="000E3EFD"/>
    <w:rsid w:val="000E44B6"/>
    <w:rsid w:val="000E4AC5"/>
    <w:rsid w:val="000E55FF"/>
    <w:rsid w:val="000E62AD"/>
    <w:rsid w:val="000E639B"/>
    <w:rsid w:val="000E67F3"/>
    <w:rsid w:val="000E7E35"/>
    <w:rsid w:val="000E7F7F"/>
    <w:rsid w:val="000F0408"/>
    <w:rsid w:val="000F0B2D"/>
    <w:rsid w:val="000F0EB4"/>
    <w:rsid w:val="000F10DD"/>
    <w:rsid w:val="000F1241"/>
    <w:rsid w:val="000F146B"/>
    <w:rsid w:val="000F1A7E"/>
    <w:rsid w:val="000F1E48"/>
    <w:rsid w:val="000F1FBD"/>
    <w:rsid w:val="000F2053"/>
    <w:rsid w:val="000F24C3"/>
    <w:rsid w:val="000F26D3"/>
    <w:rsid w:val="000F320B"/>
    <w:rsid w:val="000F3DC3"/>
    <w:rsid w:val="000F42D8"/>
    <w:rsid w:val="000F5299"/>
    <w:rsid w:val="000F55B6"/>
    <w:rsid w:val="000F57A2"/>
    <w:rsid w:val="000F6224"/>
    <w:rsid w:val="000F6351"/>
    <w:rsid w:val="000F64A0"/>
    <w:rsid w:val="000F7196"/>
    <w:rsid w:val="000F774E"/>
    <w:rsid w:val="00100953"/>
    <w:rsid w:val="001009C9"/>
    <w:rsid w:val="00100C36"/>
    <w:rsid w:val="00100E7C"/>
    <w:rsid w:val="001016E0"/>
    <w:rsid w:val="00101B8F"/>
    <w:rsid w:val="00101BDC"/>
    <w:rsid w:val="00102011"/>
    <w:rsid w:val="0010231A"/>
    <w:rsid w:val="00102544"/>
    <w:rsid w:val="00102F2D"/>
    <w:rsid w:val="001031FA"/>
    <w:rsid w:val="0010373D"/>
    <w:rsid w:val="001038A8"/>
    <w:rsid w:val="00103948"/>
    <w:rsid w:val="001039A3"/>
    <w:rsid w:val="00104C02"/>
    <w:rsid w:val="00105C94"/>
    <w:rsid w:val="001061BC"/>
    <w:rsid w:val="00106846"/>
    <w:rsid w:val="00106D7C"/>
    <w:rsid w:val="001073D7"/>
    <w:rsid w:val="00107EF2"/>
    <w:rsid w:val="0011034D"/>
    <w:rsid w:val="00110DE1"/>
    <w:rsid w:val="00111215"/>
    <w:rsid w:val="00111575"/>
    <w:rsid w:val="00111C26"/>
    <w:rsid w:val="00113818"/>
    <w:rsid w:val="00113C67"/>
    <w:rsid w:val="00113ECB"/>
    <w:rsid w:val="00113F05"/>
    <w:rsid w:val="001144C4"/>
    <w:rsid w:val="00114532"/>
    <w:rsid w:val="001149D2"/>
    <w:rsid w:val="00114A1C"/>
    <w:rsid w:val="001151A0"/>
    <w:rsid w:val="0011546E"/>
    <w:rsid w:val="00115ABB"/>
    <w:rsid w:val="0011627D"/>
    <w:rsid w:val="00120894"/>
    <w:rsid w:val="00120E5D"/>
    <w:rsid w:val="00121912"/>
    <w:rsid w:val="0012200D"/>
    <w:rsid w:val="00122290"/>
    <w:rsid w:val="001222BE"/>
    <w:rsid w:val="001230D4"/>
    <w:rsid w:val="00124B23"/>
    <w:rsid w:val="00124C5A"/>
    <w:rsid w:val="00124E64"/>
    <w:rsid w:val="00124EDC"/>
    <w:rsid w:val="00124F57"/>
    <w:rsid w:val="0012554A"/>
    <w:rsid w:val="0012599C"/>
    <w:rsid w:val="00125CA5"/>
    <w:rsid w:val="00126A8F"/>
    <w:rsid w:val="00126F2C"/>
    <w:rsid w:val="001278E4"/>
    <w:rsid w:val="00127F24"/>
    <w:rsid w:val="001317AB"/>
    <w:rsid w:val="00131897"/>
    <w:rsid w:val="00131CAA"/>
    <w:rsid w:val="00131FD8"/>
    <w:rsid w:val="001320F0"/>
    <w:rsid w:val="00132C01"/>
    <w:rsid w:val="00133B0D"/>
    <w:rsid w:val="00133FB4"/>
    <w:rsid w:val="001346F2"/>
    <w:rsid w:val="001348E2"/>
    <w:rsid w:val="00134CE2"/>
    <w:rsid w:val="0013522B"/>
    <w:rsid w:val="0013561B"/>
    <w:rsid w:val="00136B9E"/>
    <w:rsid w:val="001371D2"/>
    <w:rsid w:val="0013759E"/>
    <w:rsid w:val="001377A8"/>
    <w:rsid w:val="0013794C"/>
    <w:rsid w:val="001400A7"/>
    <w:rsid w:val="00140912"/>
    <w:rsid w:val="00141433"/>
    <w:rsid w:val="00142440"/>
    <w:rsid w:val="0014277D"/>
    <w:rsid w:val="00142FC2"/>
    <w:rsid w:val="00143490"/>
    <w:rsid w:val="00143FFB"/>
    <w:rsid w:val="001441C2"/>
    <w:rsid w:val="00144268"/>
    <w:rsid w:val="001456D1"/>
    <w:rsid w:val="001469CB"/>
    <w:rsid w:val="0014761F"/>
    <w:rsid w:val="0014773A"/>
    <w:rsid w:val="00147A3F"/>
    <w:rsid w:val="00147EE2"/>
    <w:rsid w:val="00147F0F"/>
    <w:rsid w:val="00150212"/>
    <w:rsid w:val="00150529"/>
    <w:rsid w:val="00150882"/>
    <w:rsid w:val="00150D35"/>
    <w:rsid w:val="001511E5"/>
    <w:rsid w:val="001513C9"/>
    <w:rsid w:val="001519CF"/>
    <w:rsid w:val="00151A2C"/>
    <w:rsid w:val="00151F8D"/>
    <w:rsid w:val="0015224F"/>
    <w:rsid w:val="001526A1"/>
    <w:rsid w:val="00152A42"/>
    <w:rsid w:val="00152B4C"/>
    <w:rsid w:val="00152DFF"/>
    <w:rsid w:val="00153739"/>
    <w:rsid w:val="001537B3"/>
    <w:rsid w:val="001543EC"/>
    <w:rsid w:val="001557D8"/>
    <w:rsid w:val="00155F0D"/>
    <w:rsid w:val="00155FC3"/>
    <w:rsid w:val="0015619D"/>
    <w:rsid w:val="00156228"/>
    <w:rsid w:val="00156681"/>
    <w:rsid w:val="00156E65"/>
    <w:rsid w:val="001575C5"/>
    <w:rsid w:val="001576B9"/>
    <w:rsid w:val="00157D33"/>
    <w:rsid w:val="001602CE"/>
    <w:rsid w:val="001606B0"/>
    <w:rsid w:val="00160AEC"/>
    <w:rsid w:val="001611DB"/>
    <w:rsid w:val="00161557"/>
    <w:rsid w:val="001623A7"/>
    <w:rsid w:val="00162413"/>
    <w:rsid w:val="0016394B"/>
    <w:rsid w:val="00164A19"/>
    <w:rsid w:val="00165514"/>
    <w:rsid w:val="00165645"/>
    <w:rsid w:val="00165F3E"/>
    <w:rsid w:val="001669BD"/>
    <w:rsid w:val="00166A6C"/>
    <w:rsid w:val="00166F15"/>
    <w:rsid w:val="00166F7E"/>
    <w:rsid w:val="00167AD6"/>
    <w:rsid w:val="00170297"/>
    <w:rsid w:val="0017059C"/>
    <w:rsid w:val="00170860"/>
    <w:rsid w:val="00170C6E"/>
    <w:rsid w:val="00170EC3"/>
    <w:rsid w:val="00170FAE"/>
    <w:rsid w:val="001711EC"/>
    <w:rsid w:val="001713C0"/>
    <w:rsid w:val="001722C9"/>
    <w:rsid w:val="00172645"/>
    <w:rsid w:val="00172838"/>
    <w:rsid w:val="001733C9"/>
    <w:rsid w:val="0017468C"/>
    <w:rsid w:val="001749CD"/>
    <w:rsid w:val="00174DA1"/>
    <w:rsid w:val="0017524B"/>
    <w:rsid w:val="00175312"/>
    <w:rsid w:val="00175720"/>
    <w:rsid w:val="00175937"/>
    <w:rsid w:val="0017700E"/>
    <w:rsid w:val="001774F0"/>
    <w:rsid w:val="001778BA"/>
    <w:rsid w:val="001807CF"/>
    <w:rsid w:val="00180CC8"/>
    <w:rsid w:val="00180FBE"/>
    <w:rsid w:val="001813F1"/>
    <w:rsid w:val="00181738"/>
    <w:rsid w:val="00181BC5"/>
    <w:rsid w:val="00181D33"/>
    <w:rsid w:val="001823FF"/>
    <w:rsid w:val="0018299C"/>
    <w:rsid w:val="00182D68"/>
    <w:rsid w:val="00183127"/>
    <w:rsid w:val="001837C0"/>
    <w:rsid w:val="00183AD9"/>
    <w:rsid w:val="00185954"/>
    <w:rsid w:val="001869E8"/>
    <w:rsid w:val="00186B31"/>
    <w:rsid w:val="001879E8"/>
    <w:rsid w:val="00187DB8"/>
    <w:rsid w:val="00190030"/>
    <w:rsid w:val="001904C9"/>
    <w:rsid w:val="0019075C"/>
    <w:rsid w:val="00190B4A"/>
    <w:rsid w:val="00190C41"/>
    <w:rsid w:val="001915A0"/>
    <w:rsid w:val="00191718"/>
    <w:rsid w:val="00191869"/>
    <w:rsid w:val="00191FC5"/>
    <w:rsid w:val="001928F1"/>
    <w:rsid w:val="00193C97"/>
    <w:rsid w:val="00194105"/>
    <w:rsid w:val="001943FD"/>
    <w:rsid w:val="001950E9"/>
    <w:rsid w:val="00195A93"/>
    <w:rsid w:val="001960FB"/>
    <w:rsid w:val="00196FD0"/>
    <w:rsid w:val="001972CE"/>
    <w:rsid w:val="00197CB9"/>
    <w:rsid w:val="001A004E"/>
    <w:rsid w:val="001A05A2"/>
    <w:rsid w:val="001A0A42"/>
    <w:rsid w:val="001A133C"/>
    <w:rsid w:val="001A1792"/>
    <w:rsid w:val="001A194B"/>
    <w:rsid w:val="001A198C"/>
    <w:rsid w:val="001A1AFD"/>
    <w:rsid w:val="001A1DC2"/>
    <w:rsid w:val="001A1E7C"/>
    <w:rsid w:val="001A26B1"/>
    <w:rsid w:val="001A28F5"/>
    <w:rsid w:val="001A4C36"/>
    <w:rsid w:val="001A525F"/>
    <w:rsid w:val="001A548B"/>
    <w:rsid w:val="001A5A0D"/>
    <w:rsid w:val="001A5F70"/>
    <w:rsid w:val="001A6706"/>
    <w:rsid w:val="001B12D6"/>
    <w:rsid w:val="001B181C"/>
    <w:rsid w:val="001B1C0A"/>
    <w:rsid w:val="001B228B"/>
    <w:rsid w:val="001B306D"/>
    <w:rsid w:val="001B3137"/>
    <w:rsid w:val="001B385A"/>
    <w:rsid w:val="001B43C5"/>
    <w:rsid w:val="001B4910"/>
    <w:rsid w:val="001B4EF4"/>
    <w:rsid w:val="001B588D"/>
    <w:rsid w:val="001B6114"/>
    <w:rsid w:val="001B6AE3"/>
    <w:rsid w:val="001B7C4E"/>
    <w:rsid w:val="001C04FD"/>
    <w:rsid w:val="001C05F7"/>
    <w:rsid w:val="001C08BC"/>
    <w:rsid w:val="001C0A2D"/>
    <w:rsid w:val="001C0ABA"/>
    <w:rsid w:val="001C0CDD"/>
    <w:rsid w:val="001C134A"/>
    <w:rsid w:val="001C1E9F"/>
    <w:rsid w:val="001C282E"/>
    <w:rsid w:val="001C2FAD"/>
    <w:rsid w:val="001C3513"/>
    <w:rsid w:val="001C3EF1"/>
    <w:rsid w:val="001C4593"/>
    <w:rsid w:val="001C4610"/>
    <w:rsid w:val="001C4BFB"/>
    <w:rsid w:val="001C5BB0"/>
    <w:rsid w:val="001C61A0"/>
    <w:rsid w:val="001C624E"/>
    <w:rsid w:val="001C7234"/>
    <w:rsid w:val="001C7B34"/>
    <w:rsid w:val="001C7F72"/>
    <w:rsid w:val="001D0287"/>
    <w:rsid w:val="001D0C72"/>
    <w:rsid w:val="001D0DF9"/>
    <w:rsid w:val="001D1CB1"/>
    <w:rsid w:val="001D2FD2"/>
    <w:rsid w:val="001D4607"/>
    <w:rsid w:val="001D4BF6"/>
    <w:rsid w:val="001D4D46"/>
    <w:rsid w:val="001D52C7"/>
    <w:rsid w:val="001D5563"/>
    <w:rsid w:val="001D6159"/>
    <w:rsid w:val="001D6377"/>
    <w:rsid w:val="001D6444"/>
    <w:rsid w:val="001D64F1"/>
    <w:rsid w:val="001D6647"/>
    <w:rsid w:val="001D68DD"/>
    <w:rsid w:val="001D6D0F"/>
    <w:rsid w:val="001D7512"/>
    <w:rsid w:val="001D77EC"/>
    <w:rsid w:val="001D7AEC"/>
    <w:rsid w:val="001D7B6B"/>
    <w:rsid w:val="001D7FDD"/>
    <w:rsid w:val="001E0FFC"/>
    <w:rsid w:val="001E17EB"/>
    <w:rsid w:val="001E29DB"/>
    <w:rsid w:val="001E2AD4"/>
    <w:rsid w:val="001E2B0D"/>
    <w:rsid w:val="001E30B4"/>
    <w:rsid w:val="001E3953"/>
    <w:rsid w:val="001E494B"/>
    <w:rsid w:val="001E499E"/>
    <w:rsid w:val="001E4D1D"/>
    <w:rsid w:val="001E6565"/>
    <w:rsid w:val="001E69AE"/>
    <w:rsid w:val="001F070D"/>
    <w:rsid w:val="001F085C"/>
    <w:rsid w:val="001F1097"/>
    <w:rsid w:val="001F113C"/>
    <w:rsid w:val="001F1F51"/>
    <w:rsid w:val="001F20D9"/>
    <w:rsid w:val="001F2402"/>
    <w:rsid w:val="001F26A0"/>
    <w:rsid w:val="001F27F7"/>
    <w:rsid w:val="001F3814"/>
    <w:rsid w:val="001F3A07"/>
    <w:rsid w:val="001F3D9F"/>
    <w:rsid w:val="001F3DA7"/>
    <w:rsid w:val="001F3DBA"/>
    <w:rsid w:val="001F4360"/>
    <w:rsid w:val="001F5A24"/>
    <w:rsid w:val="001F60B4"/>
    <w:rsid w:val="001F6526"/>
    <w:rsid w:val="001F6808"/>
    <w:rsid w:val="001F705D"/>
    <w:rsid w:val="001F7FB1"/>
    <w:rsid w:val="0020026E"/>
    <w:rsid w:val="002006FD"/>
    <w:rsid w:val="00200914"/>
    <w:rsid w:val="00200E2D"/>
    <w:rsid w:val="0020106F"/>
    <w:rsid w:val="0020110E"/>
    <w:rsid w:val="00201433"/>
    <w:rsid w:val="002015DE"/>
    <w:rsid w:val="00201E4C"/>
    <w:rsid w:val="0020256A"/>
    <w:rsid w:val="00203C6E"/>
    <w:rsid w:val="00204118"/>
    <w:rsid w:val="0020544E"/>
    <w:rsid w:val="00205CF4"/>
    <w:rsid w:val="0020643D"/>
    <w:rsid w:val="00206936"/>
    <w:rsid w:val="00206BD8"/>
    <w:rsid w:val="00206BF0"/>
    <w:rsid w:val="00207068"/>
    <w:rsid w:val="00207375"/>
    <w:rsid w:val="002073EB"/>
    <w:rsid w:val="00210886"/>
    <w:rsid w:val="0021151E"/>
    <w:rsid w:val="00211710"/>
    <w:rsid w:val="00211A73"/>
    <w:rsid w:val="00211BB1"/>
    <w:rsid w:val="002121EA"/>
    <w:rsid w:val="002125A9"/>
    <w:rsid w:val="002129B2"/>
    <w:rsid w:val="00212F52"/>
    <w:rsid w:val="0021313B"/>
    <w:rsid w:val="002138D4"/>
    <w:rsid w:val="00213F74"/>
    <w:rsid w:val="0021474B"/>
    <w:rsid w:val="00214C0E"/>
    <w:rsid w:val="00214E65"/>
    <w:rsid w:val="00214F26"/>
    <w:rsid w:val="0021573E"/>
    <w:rsid w:val="00216048"/>
    <w:rsid w:val="0021638D"/>
    <w:rsid w:val="00216887"/>
    <w:rsid w:val="00217403"/>
    <w:rsid w:val="00217E25"/>
    <w:rsid w:val="00220512"/>
    <w:rsid w:val="002206A5"/>
    <w:rsid w:val="00220DBA"/>
    <w:rsid w:val="00220E36"/>
    <w:rsid w:val="0022115B"/>
    <w:rsid w:val="0022122F"/>
    <w:rsid w:val="00222269"/>
    <w:rsid w:val="002225BC"/>
    <w:rsid w:val="0022320C"/>
    <w:rsid w:val="002238A0"/>
    <w:rsid w:val="00223944"/>
    <w:rsid w:val="00223A6D"/>
    <w:rsid w:val="0022415C"/>
    <w:rsid w:val="002249D8"/>
    <w:rsid w:val="00224BBE"/>
    <w:rsid w:val="00224BC1"/>
    <w:rsid w:val="00225600"/>
    <w:rsid w:val="0022586F"/>
    <w:rsid w:val="00225A4A"/>
    <w:rsid w:val="00225A67"/>
    <w:rsid w:val="002260BF"/>
    <w:rsid w:val="0022708B"/>
    <w:rsid w:val="002275FA"/>
    <w:rsid w:val="00230965"/>
    <w:rsid w:val="002309D2"/>
    <w:rsid w:val="00230BE7"/>
    <w:rsid w:val="002318EF"/>
    <w:rsid w:val="00232477"/>
    <w:rsid w:val="00232772"/>
    <w:rsid w:val="002329C9"/>
    <w:rsid w:val="0023325E"/>
    <w:rsid w:val="002334CD"/>
    <w:rsid w:val="00234028"/>
    <w:rsid w:val="002343E1"/>
    <w:rsid w:val="002349A9"/>
    <w:rsid w:val="00234C93"/>
    <w:rsid w:val="00234EEE"/>
    <w:rsid w:val="00234F3B"/>
    <w:rsid w:val="002356CC"/>
    <w:rsid w:val="00235778"/>
    <w:rsid w:val="00235AF8"/>
    <w:rsid w:val="00235BBE"/>
    <w:rsid w:val="00236E48"/>
    <w:rsid w:val="00237690"/>
    <w:rsid w:val="00237BCD"/>
    <w:rsid w:val="002401E2"/>
    <w:rsid w:val="00240333"/>
    <w:rsid w:val="0024038B"/>
    <w:rsid w:val="00240671"/>
    <w:rsid w:val="00241C21"/>
    <w:rsid w:val="00241D6F"/>
    <w:rsid w:val="00241E8A"/>
    <w:rsid w:val="0024233D"/>
    <w:rsid w:val="002424C6"/>
    <w:rsid w:val="002425B6"/>
    <w:rsid w:val="002427AD"/>
    <w:rsid w:val="00242E72"/>
    <w:rsid w:val="00243C88"/>
    <w:rsid w:val="00243D2D"/>
    <w:rsid w:val="00243F7D"/>
    <w:rsid w:val="002440CD"/>
    <w:rsid w:val="0024437C"/>
    <w:rsid w:val="00244447"/>
    <w:rsid w:val="002447E3"/>
    <w:rsid w:val="00244CE7"/>
    <w:rsid w:val="00244DB5"/>
    <w:rsid w:val="00245087"/>
    <w:rsid w:val="002461EE"/>
    <w:rsid w:val="00246B5D"/>
    <w:rsid w:val="00246FD7"/>
    <w:rsid w:val="0025010D"/>
    <w:rsid w:val="00250573"/>
    <w:rsid w:val="0025083C"/>
    <w:rsid w:val="002508A8"/>
    <w:rsid w:val="00250F8D"/>
    <w:rsid w:val="002512D7"/>
    <w:rsid w:val="0025148A"/>
    <w:rsid w:val="002516BD"/>
    <w:rsid w:val="00251FFB"/>
    <w:rsid w:val="00252340"/>
    <w:rsid w:val="002527C7"/>
    <w:rsid w:val="00254454"/>
    <w:rsid w:val="00254A98"/>
    <w:rsid w:val="00254E13"/>
    <w:rsid w:val="0025528F"/>
    <w:rsid w:val="002552F1"/>
    <w:rsid w:val="00255453"/>
    <w:rsid w:val="00255570"/>
    <w:rsid w:val="00255A26"/>
    <w:rsid w:val="00255D9A"/>
    <w:rsid w:val="00256599"/>
    <w:rsid w:val="00256EF1"/>
    <w:rsid w:val="002570B7"/>
    <w:rsid w:val="00257695"/>
    <w:rsid w:val="002601BA"/>
    <w:rsid w:val="00260391"/>
    <w:rsid w:val="00260997"/>
    <w:rsid w:val="00260CE7"/>
    <w:rsid w:val="00261261"/>
    <w:rsid w:val="002612B4"/>
    <w:rsid w:val="0026152D"/>
    <w:rsid w:val="002615A1"/>
    <w:rsid w:val="002618C1"/>
    <w:rsid w:val="00261F6C"/>
    <w:rsid w:val="00262725"/>
    <w:rsid w:val="00262A19"/>
    <w:rsid w:val="002644C4"/>
    <w:rsid w:val="002644CF"/>
    <w:rsid w:val="002650E6"/>
    <w:rsid w:val="0026564B"/>
    <w:rsid w:val="00265797"/>
    <w:rsid w:val="002658AA"/>
    <w:rsid w:val="00265A68"/>
    <w:rsid w:val="002665E6"/>
    <w:rsid w:val="002669BF"/>
    <w:rsid w:val="00266B2D"/>
    <w:rsid w:val="00267225"/>
    <w:rsid w:val="00267354"/>
    <w:rsid w:val="00267BA9"/>
    <w:rsid w:val="00271EA9"/>
    <w:rsid w:val="0027269D"/>
    <w:rsid w:val="00272756"/>
    <w:rsid w:val="00272BE4"/>
    <w:rsid w:val="00272D4C"/>
    <w:rsid w:val="00274433"/>
    <w:rsid w:val="002744F5"/>
    <w:rsid w:val="00274C12"/>
    <w:rsid w:val="00276232"/>
    <w:rsid w:val="00276553"/>
    <w:rsid w:val="00276B9E"/>
    <w:rsid w:val="0027718E"/>
    <w:rsid w:val="00280537"/>
    <w:rsid w:val="002807CC"/>
    <w:rsid w:val="00281301"/>
    <w:rsid w:val="00281328"/>
    <w:rsid w:val="00281CC7"/>
    <w:rsid w:val="00281D7B"/>
    <w:rsid w:val="00281FB2"/>
    <w:rsid w:val="002820FA"/>
    <w:rsid w:val="00282B58"/>
    <w:rsid w:val="00282C02"/>
    <w:rsid w:val="00282D07"/>
    <w:rsid w:val="00283922"/>
    <w:rsid w:val="00284313"/>
    <w:rsid w:val="00284ACE"/>
    <w:rsid w:val="00285164"/>
    <w:rsid w:val="00285640"/>
    <w:rsid w:val="00285D91"/>
    <w:rsid w:val="00286D31"/>
    <w:rsid w:val="00287CA8"/>
    <w:rsid w:val="0029086C"/>
    <w:rsid w:val="00290BAB"/>
    <w:rsid w:val="00290FCB"/>
    <w:rsid w:val="0029245B"/>
    <w:rsid w:val="002933F5"/>
    <w:rsid w:val="0029382E"/>
    <w:rsid w:val="00293993"/>
    <w:rsid w:val="00293E15"/>
    <w:rsid w:val="002943A1"/>
    <w:rsid w:val="002953E9"/>
    <w:rsid w:val="0029633F"/>
    <w:rsid w:val="0029658D"/>
    <w:rsid w:val="00296908"/>
    <w:rsid w:val="00296A76"/>
    <w:rsid w:val="00297C1D"/>
    <w:rsid w:val="002A0FC4"/>
    <w:rsid w:val="002A134B"/>
    <w:rsid w:val="002A168C"/>
    <w:rsid w:val="002A1A3D"/>
    <w:rsid w:val="002A1B39"/>
    <w:rsid w:val="002A1C65"/>
    <w:rsid w:val="002A20C0"/>
    <w:rsid w:val="002A285A"/>
    <w:rsid w:val="002A2F89"/>
    <w:rsid w:val="002A30D6"/>
    <w:rsid w:val="002A3D08"/>
    <w:rsid w:val="002A3D6D"/>
    <w:rsid w:val="002A4087"/>
    <w:rsid w:val="002A412A"/>
    <w:rsid w:val="002A4271"/>
    <w:rsid w:val="002A463B"/>
    <w:rsid w:val="002A4915"/>
    <w:rsid w:val="002A5335"/>
    <w:rsid w:val="002A54BD"/>
    <w:rsid w:val="002A5C80"/>
    <w:rsid w:val="002A5DA1"/>
    <w:rsid w:val="002A6DD4"/>
    <w:rsid w:val="002A6DE9"/>
    <w:rsid w:val="002A73F1"/>
    <w:rsid w:val="002B00BA"/>
    <w:rsid w:val="002B032E"/>
    <w:rsid w:val="002B0E96"/>
    <w:rsid w:val="002B1101"/>
    <w:rsid w:val="002B12C5"/>
    <w:rsid w:val="002B1DF8"/>
    <w:rsid w:val="002B4C50"/>
    <w:rsid w:val="002B4E77"/>
    <w:rsid w:val="002B53FD"/>
    <w:rsid w:val="002B5538"/>
    <w:rsid w:val="002B5D08"/>
    <w:rsid w:val="002B61EE"/>
    <w:rsid w:val="002B641B"/>
    <w:rsid w:val="002B6593"/>
    <w:rsid w:val="002B6BDD"/>
    <w:rsid w:val="002B7495"/>
    <w:rsid w:val="002B75BC"/>
    <w:rsid w:val="002B7C84"/>
    <w:rsid w:val="002C02A2"/>
    <w:rsid w:val="002C084B"/>
    <w:rsid w:val="002C1173"/>
    <w:rsid w:val="002C12DB"/>
    <w:rsid w:val="002C1706"/>
    <w:rsid w:val="002C1B3A"/>
    <w:rsid w:val="002C1C02"/>
    <w:rsid w:val="002C206D"/>
    <w:rsid w:val="002C2361"/>
    <w:rsid w:val="002C2526"/>
    <w:rsid w:val="002C2893"/>
    <w:rsid w:val="002C2F1E"/>
    <w:rsid w:val="002C3781"/>
    <w:rsid w:val="002C4F6F"/>
    <w:rsid w:val="002C50C1"/>
    <w:rsid w:val="002C53CF"/>
    <w:rsid w:val="002C53E3"/>
    <w:rsid w:val="002C602C"/>
    <w:rsid w:val="002C60AE"/>
    <w:rsid w:val="002C6A17"/>
    <w:rsid w:val="002C743F"/>
    <w:rsid w:val="002C79BF"/>
    <w:rsid w:val="002C7F81"/>
    <w:rsid w:val="002D046E"/>
    <w:rsid w:val="002D050D"/>
    <w:rsid w:val="002D0613"/>
    <w:rsid w:val="002D0656"/>
    <w:rsid w:val="002D06E6"/>
    <w:rsid w:val="002D0723"/>
    <w:rsid w:val="002D0874"/>
    <w:rsid w:val="002D09B0"/>
    <w:rsid w:val="002D2F7C"/>
    <w:rsid w:val="002D3168"/>
    <w:rsid w:val="002D3C49"/>
    <w:rsid w:val="002D48B5"/>
    <w:rsid w:val="002D4BAE"/>
    <w:rsid w:val="002D4D2B"/>
    <w:rsid w:val="002D502E"/>
    <w:rsid w:val="002D5C3B"/>
    <w:rsid w:val="002D5F4C"/>
    <w:rsid w:val="002D6316"/>
    <w:rsid w:val="002D68E4"/>
    <w:rsid w:val="002D693A"/>
    <w:rsid w:val="002D7732"/>
    <w:rsid w:val="002D7F86"/>
    <w:rsid w:val="002D7FF9"/>
    <w:rsid w:val="002E1170"/>
    <w:rsid w:val="002E1D2D"/>
    <w:rsid w:val="002E201E"/>
    <w:rsid w:val="002E2039"/>
    <w:rsid w:val="002E20DF"/>
    <w:rsid w:val="002E25BD"/>
    <w:rsid w:val="002E36E6"/>
    <w:rsid w:val="002E38C5"/>
    <w:rsid w:val="002E3BFE"/>
    <w:rsid w:val="002E3E70"/>
    <w:rsid w:val="002E4B8D"/>
    <w:rsid w:val="002E4F28"/>
    <w:rsid w:val="002E6514"/>
    <w:rsid w:val="002E6BCE"/>
    <w:rsid w:val="002E6C86"/>
    <w:rsid w:val="002E7105"/>
    <w:rsid w:val="002E74A8"/>
    <w:rsid w:val="002E7A12"/>
    <w:rsid w:val="002F0691"/>
    <w:rsid w:val="002F0A40"/>
    <w:rsid w:val="002F0FE4"/>
    <w:rsid w:val="002F192B"/>
    <w:rsid w:val="002F2146"/>
    <w:rsid w:val="002F2404"/>
    <w:rsid w:val="002F2B5F"/>
    <w:rsid w:val="002F36C4"/>
    <w:rsid w:val="002F3858"/>
    <w:rsid w:val="002F3CF4"/>
    <w:rsid w:val="002F3F39"/>
    <w:rsid w:val="002F51A6"/>
    <w:rsid w:val="002F5D45"/>
    <w:rsid w:val="002F5E97"/>
    <w:rsid w:val="002F5F79"/>
    <w:rsid w:val="002F605A"/>
    <w:rsid w:val="002F635E"/>
    <w:rsid w:val="002F75DA"/>
    <w:rsid w:val="002F772F"/>
    <w:rsid w:val="002F79DF"/>
    <w:rsid w:val="002F7AB6"/>
    <w:rsid w:val="002F7B78"/>
    <w:rsid w:val="002F7DC7"/>
    <w:rsid w:val="00300150"/>
    <w:rsid w:val="00300449"/>
    <w:rsid w:val="00300C5C"/>
    <w:rsid w:val="0030188E"/>
    <w:rsid w:val="00301A5F"/>
    <w:rsid w:val="00301F3F"/>
    <w:rsid w:val="003023A1"/>
    <w:rsid w:val="00303EA6"/>
    <w:rsid w:val="003045C7"/>
    <w:rsid w:val="0030482E"/>
    <w:rsid w:val="00304C2D"/>
    <w:rsid w:val="00304D6A"/>
    <w:rsid w:val="00305A8A"/>
    <w:rsid w:val="00305C5E"/>
    <w:rsid w:val="00305D0B"/>
    <w:rsid w:val="00305F5F"/>
    <w:rsid w:val="00306672"/>
    <w:rsid w:val="003077C6"/>
    <w:rsid w:val="003102CD"/>
    <w:rsid w:val="003109A7"/>
    <w:rsid w:val="00310AF9"/>
    <w:rsid w:val="00310FAE"/>
    <w:rsid w:val="003110D0"/>
    <w:rsid w:val="00311506"/>
    <w:rsid w:val="00311A58"/>
    <w:rsid w:val="00311EBB"/>
    <w:rsid w:val="00312089"/>
    <w:rsid w:val="003129F1"/>
    <w:rsid w:val="00313181"/>
    <w:rsid w:val="00313221"/>
    <w:rsid w:val="00313E89"/>
    <w:rsid w:val="00313EF2"/>
    <w:rsid w:val="00315273"/>
    <w:rsid w:val="00315F6A"/>
    <w:rsid w:val="003163FB"/>
    <w:rsid w:val="00317342"/>
    <w:rsid w:val="00317603"/>
    <w:rsid w:val="00320DA4"/>
    <w:rsid w:val="003217EF"/>
    <w:rsid w:val="00321AC2"/>
    <w:rsid w:val="00321D86"/>
    <w:rsid w:val="00321FFA"/>
    <w:rsid w:val="00322898"/>
    <w:rsid w:val="00323446"/>
    <w:rsid w:val="00324E68"/>
    <w:rsid w:val="00324ECE"/>
    <w:rsid w:val="00324F99"/>
    <w:rsid w:val="00325E51"/>
    <w:rsid w:val="00326230"/>
    <w:rsid w:val="00326A1E"/>
    <w:rsid w:val="00326FFA"/>
    <w:rsid w:val="003278E9"/>
    <w:rsid w:val="00327FB2"/>
    <w:rsid w:val="00331F39"/>
    <w:rsid w:val="00332292"/>
    <w:rsid w:val="00332862"/>
    <w:rsid w:val="00332B9B"/>
    <w:rsid w:val="00332CF4"/>
    <w:rsid w:val="00332CFF"/>
    <w:rsid w:val="0033373C"/>
    <w:rsid w:val="003339A8"/>
    <w:rsid w:val="00333F01"/>
    <w:rsid w:val="00334AC8"/>
    <w:rsid w:val="00334C6B"/>
    <w:rsid w:val="00334EBC"/>
    <w:rsid w:val="0033519B"/>
    <w:rsid w:val="00335211"/>
    <w:rsid w:val="00335877"/>
    <w:rsid w:val="00335AC6"/>
    <w:rsid w:val="00335B99"/>
    <w:rsid w:val="00335DA7"/>
    <w:rsid w:val="003365F3"/>
    <w:rsid w:val="003378F9"/>
    <w:rsid w:val="00340507"/>
    <w:rsid w:val="0034070C"/>
    <w:rsid w:val="0034113B"/>
    <w:rsid w:val="00341394"/>
    <w:rsid w:val="003415BA"/>
    <w:rsid w:val="00341952"/>
    <w:rsid w:val="00341B8C"/>
    <w:rsid w:val="00342CBC"/>
    <w:rsid w:val="00342ED0"/>
    <w:rsid w:val="00342F43"/>
    <w:rsid w:val="0034396E"/>
    <w:rsid w:val="0034471A"/>
    <w:rsid w:val="00345D93"/>
    <w:rsid w:val="00345E09"/>
    <w:rsid w:val="00346738"/>
    <w:rsid w:val="00346745"/>
    <w:rsid w:val="0034782B"/>
    <w:rsid w:val="00347E2C"/>
    <w:rsid w:val="00350811"/>
    <w:rsid w:val="003511A1"/>
    <w:rsid w:val="0035332A"/>
    <w:rsid w:val="003545DD"/>
    <w:rsid w:val="003550C2"/>
    <w:rsid w:val="003553B7"/>
    <w:rsid w:val="003556FE"/>
    <w:rsid w:val="00355DBF"/>
    <w:rsid w:val="00355E64"/>
    <w:rsid w:val="00356391"/>
    <w:rsid w:val="003564D6"/>
    <w:rsid w:val="0035670E"/>
    <w:rsid w:val="0035706F"/>
    <w:rsid w:val="00357486"/>
    <w:rsid w:val="00357692"/>
    <w:rsid w:val="00357B2B"/>
    <w:rsid w:val="00360252"/>
    <w:rsid w:val="003608B9"/>
    <w:rsid w:val="00361A3A"/>
    <w:rsid w:val="00362BFF"/>
    <w:rsid w:val="00362CFC"/>
    <w:rsid w:val="00363D9C"/>
    <w:rsid w:val="00364F88"/>
    <w:rsid w:val="003650BA"/>
    <w:rsid w:val="0036525C"/>
    <w:rsid w:val="00365958"/>
    <w:rsid w:val="00366191"/>
    <w:rsid w:val="003661F3"/>
    <w:rsid w:val="003665BB"/>
    <w:rsid w:val="00366C31"/>
    <w:rsid w:val="003672BE"/>
    <w:rsid w:val="00367622"/>
    <w:rsid w:val="00367CB2"/>
    <w:rsid w:val="00370351"/>
    <w:rsid w:val="00370870"/>
    <w:rsid w:val="00370922"/>
    <w:rsid w:val="00370B24"/>
    <w:rsid w:val="00370B77"/>
    <w:rsid w:val="00370E5A"/>
    <w:rsid w:val="00370FF8"/>
    <w:rsid w:val="00371040"/>
    <w:rsid w:val="003713C8"/>
    <w:rsid w:val="0037221B"/>
    <w:rsid w:val="003733F8"/>
    <w:rsid w:val="0037389E"/>
    <w:rsid w:val="003738C6"/>
    <w:rsid w:val="0037441C"/>
    <w:rsid w:val="00374917"/>
    <w:rsid w:val="00374932"/>
    <w:rsid w:val="00374A95"/>
    <w:rsid w:val="00374AE3"/>
    <w:rsid w:val="00375597"/>
    <w:rsid w:val="00375D51"/>
    <w:rsid w:val="00376628"/>
    <w:rsid w:val="003771B3"/>
    <w:rsid w:val="003773FD"/>
    <w:rsid w:val="00377A5C"/>
    <w:rsid w:val="00380287"/>
    <w:rsid w:val="0038039D"/>
    <w:rsid w:val="00380694"/>
    <w:rsid w:val="00380BC1"/>
    <w:rsid w:val="003816CE"/>
    <w:rsid w:val="00381C52"/>
    <w:rsid w:val="00381FE1"/>
    <w:rsid w:val="00382049"/>
    <w:rsid w:val="00383463"/>
    <w:rsid w:val="0038349E"/>
    <w:rsid w:val="003841D7"/>
    <w:rsid w:val="003848A8"/>
    <w:rsid w:val="00384E6D"/>
    <w:rsid w:val="003856E3"/>
    <w:rsid w:val="00385BDC"/>
    <w:rsid w:val="0038610E"/>
    <w:rsid w:val="0038669B"/>
    <w:rsid w:val="0038689E"/>
    <w:rsid w:val="00386E7A"/>
    <w:rsid w:val="003870F3"/>
    <w:rsid w:val="00387930"/>
    <w:rsid w:val="00387C7B"/>
    <w:rsid w:val="00387E32"/>
    <w:rsid w:val="0039059E"/>
    <w:rsid w:val="003905CB"/>
    <w:rsid w:val="003906C4"/>
    <w:rsid w:val="0039077A"/>
    <w:rsid w:val="003914C9"/>
    <w:rsid w:val="00391D2C"/>
    <w:rsid w:val="00392184"/>
    <w:rsid w:val="003923F0"/>
    <w:rsid w:val="00392A97"/>
    <w:rsid w:val="00392F54"/>
    <w:rsid w:val="0039377E"/>
    <w:rsid w:val="0039389D"/>
    <w:rsid w:val="00394BED"/>
    <w:rsid w:val="00394C7D"/>
    <w:rsid w:val="003952B6"/>
    <w:rsid w:val="003957B7"/>
    <w:rsid w:val="00395E0C"/>
    <w:rsid w:val="00396736"/>
    <w:rsid w:val="00397A30"/>
    <w:rsid w:val="00397FF1"/>
    <w:rsid w:val="003A0259"/>
    <w:rsid w:val="003A033C"/>
    <w:rsid w:val="003A09B6"/>
    <w:rsid w:val="003A0D4A"/>
    <w:rsid w:val="003A1A36"/>
    <w:rsid w:val="003A2540"/>
    <w:rsid w:val="003A2FA4"/>
    <w:rsid w:val="003A3530"/>
    <w:rsid w:val="003A3AA8"/>
    <w:rsid w:val="003A40CC"/>
    <w:rsid w:val="003A4733"/>
    <w:rsid w:val="003A50CB"/>
    <w:rsid w:val="003A670A"/>
    <w:rsid w:val="003A6ADC"/>
    <w:rsid w:val="003A6DD2"/>
    <w:rsid w:val="003A712F"/>
    <w:rsid w:val="003A72C8"/>
    <w:rsid w:val="003A7453"/>
    <w:rsid w:val="003A7D11"/>
    <w:rsid w:val="003B1652"/>
    <w:rsid w:val="003B23D4"/>
    <w:rsid w:val="003B2751"/>
    <w:rsid w:val="003B286D"/>
    <w:rsid w:val="003B28D6"/>
    <w:rsid w:val="003B2D3D"/>
    <w:rsid w:val="003B3159"/>
    <w:rsid w:val="003B333E"/>
    <w:rsid w:val="003B336F"/>
    <w:rsid w:val="003B36FB"/>
    <w:rsid w:val="003B390E"/>
    <w:rsid w:val="003B3BCC"/>
    <w:rsid w:val="003B4565"/>
    <w:rsid w:val="003B462C"/>
    <w:rsid w:val="003B5D42"/>
    <w:rsid w:val="003B61F3"/>
    <w:rsid w:val="003B6602"/>
    <w:rsid w:val="003B69F1"/>
    <w:rsid w:val="003B6A05"/>
    <w:rsid w:val="003B6BC6"/>
    <w:rsid w:val="003B702D"/>
    <w:rsid w:val="003B7C5F"/>
    <w:rsid w:val="003B7FD9"/>
    <w:rsid w:val="003C14BE"/>
    <w:rsid w:val="003C16CF"/>
    <w:rsid w:val="003C1B98"/>
    <w:rsid w:val="003C1BF1"/>
    <w:rsid w:val="003C1FFA"/>
    <w:rsid w:val="003C28DB"/>
    <w:rsid w:val="003C2AC5"/>
    <w:rsid w:val="003C2C0E"/>
    <w:rsid w:val="003C2F59"/>
    <w:rsid w:val="003C4284"/>
    <w:rsid w:val="003C4C7E"/>
    <w:rsid w:val="003C5118"/>
    <w:rsid w:val="003C5A19"/>
    <w:rsid w:val="003C5B4D"/>
    <w:rsid w:val="003C7711"/>
    <w:rsid w:val="003C7E3A"/>
    <w:rsid w:val="003C7FA6"/>
    <w:rsid w:val="003D14CA"/>
    <w:rsid w:val="003D1AB8"/>
    <w:rsid w:val="003D1BC3"/>
    <w:rsid w:val="003D1D1C"/>
    <w:rsid w:val="003D244B"/>
    <w:rsid w:val="003D2701"/>
    <w:rsid w:val="003D281E"/>
    <w:rsid w:val="003D2F2A"/>
    <w:rsid w:val="003D31E9"/>
    <w:rsid w:val="003D3768"/>
    <w:rsid w:val="003D3CEF"/>
    <w:rsid w:val="003D4180"/>
    <w:rsid w:val="003D448A"/>
    <w:rsid w:val="003D4C0A"/>
    <w:rsid w:val="003D5149"/>
    <w:rsid w:val="003D53DB"/>
    <w:rsid w:val="003D53F6"/>
    <w:rsid w:val="003D580F"/>
    <w:rsid w:val="003D5B2B"/>
    <w:rsid w:val="003D63F4"/>
    <w:rsid w:val="003D649A"/>
    <w:rsid w:val="003D6DBA"/>
    <w:rsid w:val="003D7440"/>
    <w:rsid w:val="003D7916"/>
    <w:rsid w:val="003D7DCE"/>
    <w:rsid w:val="003E057C"/>
    <w:rsid w:val="003E0F38"/>
    <w:rsid w:val="003E102E"/>
    <w:rsid w:val="003E18F9"/>
    <w:rsid w:val="003E1F4F"/>
    <w:rsid w:val="003E22BD"/>
    <w:rsid w:val="003E24D8"/>
    <w:rsid w:val="003E2578"/>
    <w:rsid w:val="003E359F"/>
    <w:rsid w:val="003E3AA8"/>
    <w:rsid w:val="003E3C91"/>
    <w:rsid w:val="003E4283"/>
    <w:rsid w:val="003E479F"/>
    <w:rsid w:val="003E49C1"/>
    <w:rsid w:val="003E51EA"/>
    <w:rsid w:val="003E5431"/>
    <w:rsid w:val="003E5781"/>
    <w:rsid w:val="003E611D"/>
    <w:rsid w:val="003E612D"/>
    <w:rsid w:val="003E67F0"/>
    <w:rsid w:val="003F0575"/>
    <w:rsid w:val="003F0D1E"/>
    <w:rsid w:val="003F13E0"/>
    <w:rsid w:val="003F14F2"/>
    <w:rsid w:val="003F1C01"/>
    <w:rsid w:val="003F2246"/>
    <w:rsid w:val="003F2555"/>
    <w:rsid w:val="003F2838"/>
    <w:rsid w:val="003F2976"/>
    <w:rsid w:val="003F32E7"/>
    <w:rsid w:val="003F341C"/>
    <w:rsid w:val="003F34C1"/>
    <w:rsid w:val="003F4039"/>
    <w:rsid w:val="003F42EF"/>
    <w:rsid w:val="003F4B22"/>
    <w:rsid w:val="003F536F"/>
    <w:rsid w:val="003F5CE2"/>
    <w:rsid w:val="003F737B"/>
    <w:rsid w:val="003F7B90"/>
    <w:rsid w:val="003F7CDC"/>
    <w:rsid w:val="00400654"/>
    <w:rsid w:val="00401130"/>
    <w:rsid w:val="004012DE"/>
    <w:rsid w:val="0040149C"/>
    <w:rsid w:val="00401972"/>
    <w:rsid w:val="004022EE"/>
    <w:rsid w:val="00402B5E"/>
    <w:rsid w:val="00403B97"/>
    <w:rsid w:val="00403D37"/>
    <w:rsid w:val="004042CF"/>
    <w:rsid w:val="00404AC0"/>
    <w:rsid w:val="00404BFE"/>
    <w:rsid w:val="00406275"/>
    <w:rsid w:val="00406636"/>
    <w:rsid w:val="004068A7"/>
    <w:rsid w:val="00407290"/>
    <w:rsid w:val="00407670"/>
    <w:rsid w:val="00407E63"/>
    <w:rsid w:val="00407F34"/>
    <w:rsid w:val="00410C83"/>
    <w:rsid w:val="00410F73"/>
    <w:rsid w:val="0041115D"/>
    <w:rsid w:val="0041143E"/>
    <w:rsid w:val="004118B4"/>
    <w:rsid w:val="00411D73"/>
    <w:rsid w:val="004121B1"/>
    <w:rsid w:val="0041312B"/>
    <w:rsid w:val="0041455E"/>
    <w:rsid w:val="00415044"/>
    <w:rsid w:val="004152D5"/>
    <w:rsid w:val="00415320"/>
    <w:rsid w:val="004155D5"/>
    <w:rsid w:val="00415DEC"/>
    <w:rsid w:val="0041624F"/>
    <w:rsid w:val="0041693F"/>
    <w:rsid w:val="00416A92"/>
    <w:rsid w:val="00416AFF"/>
    <w:rsid w:val="00416D21"/>
    <w:rsid w:val="00417362"/>
    <w:rsid w:val="00417A27"/>
    <w:rsid w:val="004205C3"/>
    <w:rsid w:val="00420940"/>
    <w:rsid w:val="004213BE"/>
    <w:rsid w:val="00421C22"/>
    <w:rsid w:val="00421E1F"/>
    <w:rsid w:val="004223C9"/>
    <w:rsid w:val="004224A4"/>
    <w:rsid w:val="00422A16"/>
    <w:rsid w:val="00422B3D"/>
    <w:rsid w:val="0042340C"/>
    <w:rsid w:val="00423A11"/>
    <w:rsid w:val="00423D35"/>
    <w:rsid w:val="00423ECF"/>
    <w:rsid w:val="00423F06"/>
    <w:rsid w:val="00424933"/>
    <w:rsid w:val="00424C56"/>
    <w:rsid w:val="00424CEE"/>
    <w:rsid w:val="00424DC3"/>
    <w:rsid w:val="00425DFC"/>
    <w:rsid w:val="004263D0"/>
    <w:rsid w:val="004265C3"/>
    <w:rsid w:val="004266E9"/>
    <w:rsid w:val="00427563"/>
    <w:rsid w:val="00427728"/>
    <w:rsid w:val="00427CE9"/>
    <w:rsid w:val="00430DCD"/>
    <w:rsid w:val="00430E95"/>
    <w:rsid w:val="00430EBC"/>
    <w:rsid w:val="004316B6"/>
    <w:rsid w:val="004327FF"/>
    <w:rsid w:val="00432C11"/>
    <w:rsid w:val="00432D81"/>
    <w:rsid w:val="004341A6"/>
    <w:rsid w:val="004342B2"/>
    <w:rsid w:val="00434D5F"/>
    <w:rsid w:val="00435793"/>
    <w:rsid w:val="00436147"/>
    <w:rsid w:val="00436681"/>
    <w:rsid w:val="00436F61"/>
    <w:rsid w:val="004371B4"/>
    <w:rsid w:val="00437471"/>
    <w:rsid w:val="004377A3"/>
    <w:rsid w:val="00437A91"/>
    <w:rsid w:val="0044012C"/>
    <w:rsid w:val="00440905"/>
    <w:rsid w:val="00440D67"/>
    <w:rsid w:val="00440E2A"/>
    <w:rsid w:val="0044112F"/>
    <w:rsid w:val="00441541"/>
    <w:rsid w:val="00441858"/>
    <w:rsid w:val="00441A53"/>
    <w:rsid w:val="00442E5B"/>
    <w:rsid w:val="00443697"/>
    <w:rsid w:val="00443D50"/>
    <w:rsid w:val="00444117"/>
    <w:rsid w:val="0044451B"/>
    <w:rsid w:val="00444654"/>
    <w:rsid w:val="00445A58"/>
    <w:rsid w:val="00445C86"/>
    <w:rsid w:val="00446133"/>
    <w:rsid w:val="00446A35"/>
    <w:rsid w:val="00446E7B"/>
    <w:rsid w:val="00446F7D"/>
    <w:rsid w:val="004473EE"/>
    <w:rsid w:val="0044778D"/>
    <w:rsid w:val="00447ADF"/>
    <w:rsid w:val="00447B36"/>
    <w:rsid w:val="00450063"/>
    <w:rsid w:val="00450193"/>
    <w:rsid w:val="004505FD"/>
    <w:rsid w:val="004507A9"/>
    <w:rsid w:val="00450821"/>
    <w:rsid w:val="00450CEC"/>
    <w:rsid w:val="00451B5E"/>
    <w:rsid w:val="00452745"/>
    <w:rsid w:val="00452991"/>
    <w:rsid w:val="00452E93"/>
    <w:rsid w:val="00453B1E"/>
    <w:rsid w:val="00453C54"/>
    <w:rsid w:val="00454772"/>
    <w:rsid w:val="0045647E"/>
    <w:rsid w:val="00456887"/>
    <w:rsid w:val="00456C96"/>
    <w:rsid w:val="00456F80"/>
    <w:rsid w:val="00457052"/>
    <w:rsid w:val="00460109"/>
    <w:rsid w:val="00460779"/>
    <w:rsid w:val="00461540"/>
    <w:rsid w:val="004617F5"/>
    <w:rsid w:val="00461EC6"/>
    <w:rsid w:val="00462539"/>
    <w:rsid w:val="00462C29"/>
    <w:rsid w:val="004636D2"/>
    <w:rsid w:val="00463A0D"/>
    <w:rsid w:val="00464AD0"/>
    <w:rsid w:val="004652EA"/>
    <w:rsid w:val="004655BF"/>
    <w:rsid w:val="00465864"/>
    <w:rsid w:val="004658CD"/>
    <w:rsid w:val="00465B42"/>
    <w:rsid w:val="00465D97"/>
    <w:rsid w:val="004665B0"/>
    <w:rsid w:val="00466741"/>
    <w:rsid w:val="00466D67"/>
    <w:rsid w:val="004671BC"/>
    <w:rsid w:val="004703F6"/>
    <w:rsid w:val="00470553"/>
    <w:rsid w:val="00470B3C"/>
    <w:rsid w:val="00471776"/>
    <w:rsid w:val="0047193E"/>
    <w:rsid w:val="00471A6D"/>
    <w:rsid w:val="00471D5B"/>
    <w:rsid w:val="004722B0"/>
    <w:rsid w:val="004728A0"/>
    <w:rsid w:val="0047309E"/>
    <w:rsid w:val="00473377"/>
    <w:rsid w:val="004736C8"/>
    <w:rsid w:val="004745A3"/>
    <w:rsid w:val="0047496B"/>
    <w:rsid w:val="00475ABB"/>
    <w:rsid w:val="00477CD5"/>
    <w:rsid w:val="00480422"/>
    <w:rsid w:val="00480E26"/>
    <w:rsid w:val="00481826"/>
    <w:rsid w:val="00481EF6"/>
    <w:rsid w:val="00482C64"/>
    <w:rsid w:val="00483ABE"/>
    <w:rsid w:val="00485999"/>
    <w:rsid w:val="0048611A"/>
    <w:rsid w:val="004863B2"/>
    <w:rsid w:val="00486D44"/>
    <w:rsid w:val="004874BA"/>
    <w:rsid w:val="0049040E"/>
    <w:rsid w:val="00490F06"/>
    <w:rsid w:val="0049115F"/>
    <w:rsid w:val="004911B4"/>
    <w:rsid w:val="00491207"/>
    <w:rsid w:val="00491661"/>
    <w:rsid w:val="00493D57"/>
    <w:rsid w:val="004940A9"/>
    <w:rsid w:val="004947EC"/>
    <w:rsid w:val="00495041"/>
    <w:rsid w:val="00495521"/>
    <w:rsid w:val="00495A37"/>
    <w:rsid w:val="00495F67"/>
    <w:rsid w:val="00496341"/>
    <w:rsid w:val="00496AC3"/>
    <w:rsid w:val="00496C50"/>
    <w:rsid w:val="004973C8"/>
    <w:rsid w:val="00497E51"/>
    <w:rsid w:val="004A011B"/>
    <w:rsid w:val="004A08C2"/>
    <w:rsid w:val="004A0BFF"/>
    <w:rsid w:val="004A0C79"/>
    <w:rsid w:val="004A10D4"/>
    <w:rsid w:val="004A1D20"/>
    <w:rsid w:val="004A243C"/>
    <w:rsid w:val="004A31B8"/>
    <w:rsid w:val="004A3402"/>
    <w:rsid w:val="004A36F5"/>
    <w:rsid w:val="004A6E73"/>
    <w:rsid w:val="004A7547"/>
    <w:rsid w:val="004A7665"/>
    <w:rsid w:val="004A78D8"/>
    <w:rsid w:val="004A7CAD"/>
    <w:rsid w:val="004B0288"/>
    <w:rsid w:val="004B03A2"/>
    <w:rsid w:val="004B0D77"/>
    <w:rsid w:val="004B10AD"/>
    <w:rsid w:val="004B129D"/>
    <w:rsid w:val="004B14B4"/>
    <w:rsid w:val="004B18A9"/>
    <w:rsid w:val="004B21EB"/>
    <w:rsid w:val="004B2EF7"/>
    <w:rsid w:val="004B30C4"/>
    <w:rsid w:val="004B3334"/>
    <w:rsid w:val="004B3467"/>
    <w:rsid w:val="004B41F0"/>
    <w:rsid w:val="004B4D7F"/>
    <w:rsid w:val="004B5104"/>
    <w:rsid w:val="004B5BA4"/>
    <w:rsid w:val="004B6802"/>
    <w:rsid w:val="004B6AA2"/>
    <w:rsid w:val="004B6CF5"/>
    <w:rsid w:val="004B7D96"/>
    <w:rsid w:val="004C09F6"/>
    <w:rsid w:val="004C0E72"/>
    <w:rsid w:val="004C1328"/>
    <w:rsid w:val="004C1677"/>
    <w:rsid w:val="004C2C05"/>
    <w:rsid w:val="004C3054"/>
    <w:rsid w:val="004C481A"/>
    <w:rsid w:val="004C4F0F"/>
    <w:rsid w:val="004C526F"/>
    <w:rsid w:val="004C5495"/>
    <w:rsid w:val="004C5A3C"/>
    <w:rsid w:val="004C5ADC"/>
    <w:rsid w:val="004C5C60"/>
    <w:rsid w:val="004C5DB8"/>
    <w:rsid w:val="004C635D"/>
    <w:rsid w:val="004C6427"/>
    <w:rsid w:val="004C7B0B"/>
    <w:rsid w:val="004C7FF1"/>
    <w:rsid w:val="004D048A"/>
    <w:rsid w:val="004D142E"/>
    <w:rsid w:val="004D1AC5"/>
    <w:rsid w:val="004D21F7"/>
    <w:rsid w:val="004D2219"/>
    <w:rsid w:val="004D2804"/>
    <w:rsid w:val="004D3B82"/>
    <w:rsid w:val="004D3D83"/>
    <w:rsid w:val="004D4D43"/>
    <w:rsid w:val="004D4D7D"/>
    <w:rsid w:val="004D4FDB"/>
    <w:rsid w:val="004D5300"/>
    <w:rsid w:val="004D55DA"/>
    <w:rsid w:val="004D5F9E"/>
    <w:rsid w:val="004D63FC"/>
    <w:rsid w:val="004D6569"/>
    <w:rsid w:val="004D6F46"/>
    <w:rsid w:val="004D7456"/>
    <w:rsid w:val="004D7496"/>
    <w:rsid w:val="004D78E7"/>
    <w:rsid w:val="004E089C"/>
    <w:rsid w:val="004E10F7"/>
    <w:rsid w:val="004E13D0"/>
    <w:rsid w:val="004E1984"/>
    <w:rsid w:val="004E418F"/>
    <w:rsid w:val="004E41FB"/>
    <w:rsid w:val="004E4320"/>
    <w:rsid w:val="004E4F87"/>
    <w:rsid w:val="004E717D"/>
    <w:rsid w:val="004E7259"/>
    <w:rsid w:val="004E7684"/>
    <w:rsid w:val="004E7DE6"/>
    <w:rsid w:val="004F015B"/>
    <w:rsid w:val="004F05A9"/>
    <w:rsid w:val="004F0CB4"/>
    <w:rsid w:val="004F0DF4"/>
    <w:rsid w:val="004F1024"/>
    <w:rsid w:val="004F14CD"/>
    <w:rsid w:val="004F1603"/>
    <w:rsid w:val="004F1D62"/>
    <w:rsid w:val="004F2FE7"/>
    <w:rsid w:val="004F3013"/>
    <w:rsid w:val="004F366F"/>
    <w:rsid w:val="004F5943"/>
    <w:rsid w:val="004F5BBD"/>
    <w:rsid w:val="004F5D90"/>
    <w:rsid w:val="004F663B"/>
    <w:rsid w:val="004F6FA0"/>
    <w:rsid w:val="004F7851"/>
    <w:rsid w:val="004F7A81"/>
    <w:rsid w:val="004F7ECA"/>
    <w:rsid w:val="00500880"/>
    <w:rsid w:val="00501268"/>
    <w:rsid w:val="00501653"/>
    <w:rsid w:val="0050189B"/>
    <w:rsid w:val="005019E5"/>
    <w:rsid w:val="00502A0B"/>
    <w:rsid w:val="00502AA7"/>
    <w:rsid w:val="00502B58"/>
    <w:rsid w:val="00503A3E"/>
    <w:rsid w:val="00504163"/>
    <w:rsid w:val="00504378"/>
    <w:rsid w:val="00504469"/>
    <w:rsid w:val="00504838"/>
    <w:rsid w:val="00504AC6"/>
    <w:rsid w:val="00504B5D"/>
    <w:rsid w:val="00504E2D"/>
    <w:rsid w:val="0050519E"/>
    <w:rsid w:val="00505BDB"/>
    <w:rsid w:val="00506004"/>
    <w:rsid w:val="005061F4"/>
    <w:rsid w:val="00506211"/>
    <w:rsid w:val="00506329"/>
    <w:rsid w:val="0050642C"/>
    <w:rsid w:val="00507381"/>
    <w:rsid w:val="005075C0"/>
    <w:rsid w:val="00507D1C"/>
    <w:rsid w:val="0051093E"/>
    <w:rsid w:val="00510B14"/>
    <w:rsid w:val="00510B7C"/>
    <w:rsid w:val="0051189B"/>
    <w:rsid w:val="0051199F"/>
    <w:rsid w:val="005128E7"/>
    <w:rsid w:val="00512DC0"/>
    <w:rsid w:val="005136DA"/>
    <w:rsid w:val="00513951"/>
    <w:rsid w:val="00513D34"/>
    <w:rsid w:val="0051442C"/>
    <w:rsid w:val="005146FF"/>
    <w:rsid w:val="005149A1"/>
    <w:rsid w:val="00515136"/>
    <w:rsid w:val="00515367"/>
    <w:rsid w:val="005158FA"/>
    <w:rsid w:val="00516AD2"/>
    <w:rsid w:val="0051732C"/>
    <w:rsid w:val="005174AE"/>
    <w:rsid w:val="005178D9"/>
    <w:rsid w:val="00517B5D"/>
    <w:rsid w:val="005202E3"/>
    <w:rsid w:val="0052080B"/>
    <w:rsid w:val="005208E4"/>
    <w:rsid w:val="00521508"/>
    <w:rsid w:val="00521ACA"/>
    <w:rsid w:val="005237C6"/>
    <w:rsid w:val="00523AA9"/>
    <w:rsid w:val="00523E1E"/>
    <w:rsid w:val="00524F6F"/>
    <w:rsid w:val="00525249"/>
    <w:rsid w:val="00525397"/>
    <w:rsid w:val="005255C7"/>
    <w:rsid w:val="00525779"/>
    <w:rsid w:val="00525CBE"/>
    <w:rsid w:val="00525CEB"/>
    <w:rsid w:val="00526E4B"/>
    <w:rsid w:val="00526FC5"/>
    <w:rsid w:val="00527021"/>
    <w:rsid w:val="00527084"/>
    <w:rsid w:val="0052744F"/>
    <w:rsid w:val="005274BD"/>
    <w:rsid w:val="00527C18"/>
    <w:rsid w:val="005308C0"/>
    <w:rsid w:val="00530ADC"/>
    <w:rsid w:val="00531188"/>
    <w:rsid w:val="005313E2"/>
    <w:rsid w:val="00531A0C"/>
    <w:rsid w:val="00531A4B"/>
    <w:rsid w:val="00533103"/>
    <w:rsid w:val="0053318B"/>
    <w:rsid w:val="00533237"/>
    <w:rsid w:val="00533905"/>
    <w:rsid w:val="0053420F"/>
    <w:rsid w:val="00534317"/>
    <w:rsid w:val="005347FF"/>
    <w:rsid w:val="00534BF1"/>
    <w:rsid w:val="00535D28"/>
    <w:rsid w:val="00535DC9"/>
    <w:rsid w:val="0053718D"/>
    <w:rsid w:val="00537F48"/>
    <w:rsid w:val="00540A4C"/>
    <w:rsid w:val="00540B52"/>
    <w:rsid w:val="00541352"/>
    <w:rsid w:val="0054178F"/>
    <w:rsid w:val="0054185C"/>
    <w:rsid w:val="00541BB3"/>
    <w:rsid w:val="00542319"/>
    <w:rsid w:val="0054234F"/>
    <w:rsid w:val="005429C7"/>
    <w:rsid w:val="00543322"/>
    <w:rsid w:val="0054338B"/>
    <w:rsid w:val="005439D1"/>
    <w:rsid w:val="00543A33"/>
    <w:rsid w:val="00543B3C"/>
    <w:rsid w:val="00543D2C"/>
    <w:rsid w:val="005440FF"/>
    <w:rsid w:val="00544720"/>
    <w:rsid w:val="00544A21"/>
    <w:rsid w:val="00545492"/>
    <w:rsid w:val="00545999"/>
    <w:rsid w:val="005459BB"/>
    <w:rsid w:val="00545A52"/>
    <w:rsid w:val="0054610F"/>
    <w:rsid w:val="005461F2"/>
    <w:rsid w:val="0054675B"/>
    <w:rsid w:val="005470C4"/>
    <w:rsid w:val="00547205"/>
    <w:rsid w:val="005477F8"/>
    <w:rsid w:val="00550380"/>
    <w:rsid w:val="00550591"/>
    <w:rsid w:val="005509FD"/>
    <w:rsid w:val="00550BAA"/>
    <w:rsid w:val="005512E3"/>
    <w:rsid w:val="005513C7"/>
    <w:rsid w:val="005514BD"/>
    <w:rsid w:val="005516FA"/>
    <w:rsid w:val="00551934"/>
    <w:rsid w:val="00551CA4"/>
    <w:rsid w:val="00551CFC"/>
    <w:rsid w:val="005527B4"/>
    <w:rsid w:val="00552D63"/>
    <w:rsid w:val="00553272"/>
    <w:rsid w:val="00554B80"/>
    <w:rsid w:val="00554FDC"/>
    <w:rsid w:val="0055629A"/>
    <w:rsid w:val="00556504"/>
    <w:rsid w:val="0055654D"/>
    <w:rsid w:val="00556F39"/>
    <w:rsid w:val="005571A2"/>
    <w:rsid w:val="005577B7"/>
    <w:rsid w:val="00557944"/>
    <w:rsid w:val="00557BE8"/>
    <w:rsid w:val="00560425"/>
    <w:rsid w:val="005605B8"/>
    <w:rsid w:val="00560633"/>
    <w:rsid w:val="00560771"/>
    <w:rsid w:val="00560D2B"/>
    <w:rsid w:val="005617EA"/>
    <w:rsid w:val="00561C12"/>
    <w:rsid w:val="00563915"/>
    <w:rsid w:val="00563964"/>
    <w:rsid w:val="00563A62"/>
    <w:rsid w:val="00563F01"/>
    <w:rsid w:val="005643F0"/>
    <w:rsid w:val="00564747"/>
    <w:rsid w:val="00564F93"/>
    <w:rsid w:val="0056574F"/>
    <w:rsid w:val="0056583D"/>
    <w:rsid w:val="0056602A"/>
    <w:rsid w:val="005665E9"/>
    <w:rsid w:val="0056688E"/>
    <w:rsid w:val="00566E2C"/>
    <w:rsid w:val="0056717A"/>
    <w:rsid w:val="0057081F"/>
    <w:rsid w:val="00570F11"/>
    <w:rsid w:val="00571467"/>
    <w:rsid w:val="0057241D"/>
    <w:rsid w:val="005725B1"/>
    <w:rsid w:val="00572CD8"/>
    <w:rsid w:val="00572FD5"/>
    <w:rsid w:val="005731E9"/>
    <w:rsid w:val="0057381E"/>
    <w:rsid w:val="00573940"/>
    <w:rsid w:val="005739B0"/>
    <w:rsid w:val="00573CC4"/>
    <w:rsid w:val="00574182"/>
    <w:rsid w:val="00574278"/>
    <w:rsid w:val="00574315"/>
    <w:rsid w:val="00574A8E"/>
    <w:rsid w:val="00574B81"/>
    <w:rsid w:val="00574BEB"/>
    <w:rsid w:val="00574D09"/>
    <w:rsid w:val="0057548D"/>
    <w:rsid w:val="00575566"/>
    <w:rsid w:val="0057566C"/>
    <w:rsid w:val="0057582F"/>
    <w:rsid w:val="00575E46"/>
    <w:rsid w:val="0057600F"/>
    <w:rsid w:val="00576296"/>
    <w:rsid w:val="00576374"/>
    <w:rsid w:val="0057639C"/>
    <w:rsid w:val="00576D0F"/>
    <w:rsid w:val="0057701B"/>
    <w:rsid w:val="005777AA"/>
    <w:rsid w:val="00577EB5"/>
    <w:rsid w:val="00580BFB"/>
    <w:rsid w:val="0058173C"/>
    <w:rsid w:val="00581E51"/>
    <w:rsid w:val="00582281"/>
    <w:rsid w:val="00583C99"/>
    <w:rsid w:val="00584A50"/>
    <w:rsid w:val="00585164"/>
    <w:rsid w:val="00585373"/>
    <w:rsid w:val="00585762"/>
    <w:rsid w:val="005857E4"/>
    <w:rsid w:val="00585B9F"/>
    <w:rsid w:val="0058624E"/>
    <w:rsid w:val="00586975"/>
    <w:rsid w:val="00587597"/>
    <w:rsid w:val="005877F5"/>
    <w:rsid w:val="00590388"/>
    <w:rsid w:val="005912CB"/>
    <w:rsid w:val="005913C5"/>
    <w:rsid w:val="0059165F"/>
    <w:rsid w:val="005922FE"/>
    <w:rsid w:val="00592424"/>
    <w:rsid w:val="005925A5"/>
    <w:rsid w:val="0059261F"/>
    <w:rsid w:val="00592B04"/>
    <w:rsid w:val="00592B30"/>
    <w:rsid w:val="00593450"/>
    <w:rsid w:val="00593570"/>
    <w:rsid w:val="00593D59"/>
    <w:rsid w:val="00594376"/>
    <w:rsid w:val="005950F6"/>
    <w:rsid w:val="00595233"/>
    <w:rsid w:val="00595D10"/>
    <w:rsid w:val="005962A6"/>
    <w:rsid w:val="005963B4"/>
    <w:rsid w:val="00596443"/>
    <w:rsid w:val="00596C12"/>
    <w:rsid w:val="00596CFD"/>
    <w:rsid w:val="00596F6B"/>
    <w:rsid w:val="005974CB"/>
    <w:rsid w:val="00597A4B"/>
    <w:rsid w:val="00597BA0"/>
    <w:rsid w:val="00597DC1"/>
    <w:rsid w:val="005A045F"/>
    <w:rsid w:val="005A19AD"/>
    <w:rsid w:val="005A1CFD"/>
    <w:rsid w:val="005A1EC4"/>
    <w:rsid w:val="005A230C"/>
    <w:rsid w:val="005A2A4D"/>
    <w:rsid w:val="005A3302"/>
    <w:rsid w:val="005A34B1"/>
    <w:rsid w:val="005A359F"/>
    <w:rsid w:val="005A3652"/>
    <w:rsid w:val="005A5268"/>
    <w:rsid w:val="005A569B"/>
    <w:rsid w:val="005A6931"/>
    <w:rsid w:val="005A74E4"/>
    <w:rsid w:val="005A7F5D"/>
    <w:rsid w:val="005B09CF"/>
    <w:rsid w:val="005B0DC5"/>
    <w:rsid w:val="005B107F"/>
    <w:rsid w:val="005B138E"/>
    <w:rsid w:val="005B2405"/>
    <w:rsid w:val="005B244E"/>
    <w:rsid w:val="005B2D26"/>
    <w:rsid w:val="005B2DFB"/>
    <w:rsid w:val="005B35DE"/>
    <w:rsid w:val="005B47CE"/>
    <w:rsid w:val="005B4955"/>
    <w:rsid w:val="005B4C31"/>
    <w:rsid w:val="005B4C81"/>
    <w:rsid w:val="005B52DA"/>
    <w:rsid w:val="005B637D"/>
    <w:rsid w:val="005B67BE"/>
    <w:rsid w:val="005B685A"/>
    <w:rsid w:val="005B6DD8"/>
    <w:rsid w:val="005B7518"/>
    <w:rsid w:val="005B79D5"/>
    <w:rsid w:val="005B7E47"/>
    <w:rsid w:val="005B7F64"/>
    <w:rsid w:val="005C0335"/>
    <w:rsid w:val="005C05BC"/>
    <w:rsid w:val="005C0681"/>
    <w:rsid w:val="005C0734"/>
    <w:rsid w:val="005C0AEF"/>
    <w:rsid w:val="005C100D"/>
    <w:rsid w:val="005C1976"/>
    <w:rsid w:val="005C29AB"/>
    <w:rsid w:val="005C33FF"/>
    <w:rsid w:val="005C3A1B"/>
    <w:rsid w:val="005C444E"/>
    <w:rsid w:val="005C4E66"/>
    <w:rsid w:val="005C5261"/>
    <w:rsid w:val="005C527B"/>
    <w:rsid w:val="005C548C"/>
    <w:rsid w:val="005C6177"/>
    <w:rsid w:val="005C6EC3"/>
    <w:rsid w:val="005C74FB"/>
    <w:rsid w:val="005C77FB"/>
    <w:rsid w:val="005D0185"/>
    <w:rsid w:val="005D0CD9"/>
    <w:rsid w:val="005D13BB"/>
    <w:rsid w:val="005D2742"/>
    <w:rsid w:val="005D34A9"/>
    <w:rsid w:val="005D3543"/>
    <w:rsid w:val="005D3827"/>
    <w:rsid w:val="005D3852"/>
    <w:rsid w:val="005D4047"/>
    <w:rsid w:val="005D4865"/>
    <w:rsid w:val="005D4A91"/>
    <w:rsid w:val="005D4E4F"/>
    <w:rsid w:val="005D54BD"/>
    <w:rsid w:val="005D57B1"/>
    <w:rsid w:val="005D60C0"/>
    <w:rsid w:val="005D61F1"/>
    <w:rsid w:val="005D687C"/>
    <w:rsid w:val="005D7178"/>
    <w:rsid w:val="005D7324"/>
    <w:rsid w:val="005D7A8E"/>
    <w:rsid w:val="005D7B0D"/>
    <w:rsid w:val="005D7FA2"/>
    <w:rsid w:val="005E0248"/>
    <w:rsid w:val="005E05AF"/>
    <w:rsid w:val="005E0F0F"/>
    <w:rsid w:val="005E136A"/>
    <w:rsid w:val="005E181B"/>
    <w:rsid w:val="005E1EF0"/>
    <w:rsid w:val="005E2221"/>
    <w:rsid w:val="005E2665"/>
    <w:rsid w:val="005E2703"/>
    <w:rsid w:val="005E2762"/>
    <w:rsid w:val="005E2B67"/>
    <w:rsid w:val="005E3271"/>
    <w:rsid w:val="005E3AFB"/>
    <w:rsid w:val="005E3B0A"/>
    <w:rsid w:val="005E43E4"/>
    <w:rsid w:val="005E4901"/>
    <w:rsid w:val="005E4963"/>
    <w:rsid w:val="005E4F21"/>
    <w:rsid w:val="005E505A"/>
    <w:rsid w:val="005E5459"/>
    <w:rsid w:val="005E58CD"/>
    <w:rsid w:val="005E6505"/>
    <w:rsid w:val="005E6F34"/>
    <w:rsid w:val="005E7546"/>
    <w:rsid w:val="005E78C1"/>
    <w:rsid w:val="005E78EB"/>
    <w:rsid w:val="005E7AE3"/>
    <w:rsid w:val="005F13CC"/>
    <w:rsid w:val="005F1907"/>
    <w:rsid w:val="005F1B64"/>
    <w:rsid w:val="005F1DFC"/>
    <w:rsid w:val="005F261B"/>
    <w:rsid w:val="005F2BA7"/>
    <w:rsid w:val="005F2BBD"/>
    <w:rsid w:val="005F2CD5"/>
    <w:rsid w:val="005F3A50"/>
    <w:rsid w:val="005F3D0D"/>
    <w:rsid w:val="005F4CBF"/>
    <w:rsid w:val="005F63EB"/>
    <w:rsid w:val="005F691E"/>
    <w:rsid w:val="005F6973"/>
    <w:rsid w:val="005F74F5"/>
    <w:rsid w:val="005F7ACB"/>
    <w:rsid w:val="005F7BDC"/>
    <w:rsid w:val="00600BE2"/>
    <w:rsid w:val="006014F9"/>
    <w:rsid w:val="00602426"/>
    <w:rsid w:val="0060257E"/>
    <w:rsid w:val="0060263E"/>
    <w:rsid w:val="00602CF9"/>
    <w:rsid w:val="006036F9"/>
    <w:rsid w:val="00604963"/>
    <w:rsid w:val="006050EF"/>
    <w:rsid w:val="0060543E"/>
    <w:rsid w:val="00605B77"/>
    <w:rsid w:val="00606869"/>
    <w:rsid w:val="00607228"/>
    <w:rsid w:val="0060769B"/>
    <w:rsid w:val="0061001D"/>
    <w:rsid w:val="0061017A"/>
    <w:rsid w:val="0061243A"/>
    <w:rsid w:val="0061256F"/>
    <w:rsid w:val="00612A0C"/>
    <w:rsid w:val="00612B12"/>
    <w:rsid w:val="006139CE"/>
    <w:rsid w:val="00613BF9"/>
    <w:rsid w:val="00613C51"/>
    <w:rsid w:val="006146CF"/>
    <w:rsid w:val="006149F8"/>
    <w:rsid w:val="00614E49"/>
    <w:rsid w:val="00615591"/>
    <w:rsid w:val="00615648"/>
    <w:rsid w:val="00615A73"/>
    <w:rsid w:val="00615ACD"/>
    <w:rsid w:val="00615FF2"/>
    <w:rsid w:val="006161DA"/>
    <w:rsid w:val="0061675E"/>
    <w:rsid w:val="00616E22"/>
    <w:rsid w:val="00616E9C"/>
    <w:rsid w:val="00617847"/>
    <w:rsid w:val="0062012D"/>
    <w:rsid w:val="0062050A"/>
    <w:rsid w:val="00620C9F"/>
    <w:rsid w:val="006211B6"/>
    <w:rsid w:val="0062123A"/>
    <w:rsid w:val="006216A1"/>
    <w:rsid w:val="0062202F"/>
    <w:rsid w:val="00622716"/>
    <w:rsid w:val="00622B9C"/>
    <w:rsid w:val="006232BB"/>
    <w:rsid w:val="00623696"/>
    <w:rsid w:val="00623C09"/>
    <w:rsid w:val="00623D21"/>
    <w:rsid w:val="00624008"/>
    <w:rsid w:val="00624A80"/>
    <w:rsid w:val="006251D5"/>
    <w:rsid w:val="006255CF"/>
    <w:rsid w:val="006258D8"/>
    <w:rsid w:val="00626218"/>
    <w:rsid w:val="00626577"/>
    <w:rsid w:val="006268A8"/>
    <w:rsid w:val="00626A3E"/>
    <w:rsid w:val="006270ED"/>
    <w:rsid w:val="006274A9"/>
    <w:rsid w:val="006301FB"/>
    <w:rsid w:val="00630848"/>
    <w:rsid w:val="0063084A"/>
    <w:rsid w:val="006308B6"/>
    <w:rsid w:val="00630CC2"/>
    <w:rsid w:val="00630DAB"/>
    <w:rsid w:val="00630E42"/>
    <w:rsid w:val="00630E94"/>
    <w:rsid w:val="00630FE9"/>
    <w:rsid w:val="006317FE"/>
    <w:rsid w:val="006318F8"/>
    <w:rsid w:val="006329C9"/>
    <w:rsid w:val="006329F8"/>
    <w:rsid w:val="00632B89"/>
    <w:rsid w:val="00632C8F"/>
    <w:rsid w:val="006332B0"/>
    <w:rsid w:val="00633B75"/>
    <w:rsid w:val="00633D27"/>
    <w:rsid w:val="006341AF"/>
    <w:rsid w:val="00634AAC"/>
    <w:rsid w:val="00634BDB"/>
    <w:rsid w:val="00634D23"/>
    <w:rsid w:val="0063508F"/>
    <w:rsid w:val="006359BF"/>
    <w:rsid w:val="00635AF8"/>
    <w:rsid w:val="00635CC3"/>
    <w:rsid w:val="006367FA"/>
    <w:rsid w:val="00636E18"/>
    <w:rsid w:val="00637574"/>
    <w:rsid w:val="0064045A"/>
    <w:rsid w:val="00640B0B"/>
    <w:rsid w:val="00640B1A"/>
    <w:rsid w:val="006414B7"/>
    <w:rsid w:val="00642BA8"/>
    <w:rsid w:val="006431D4"/>
    <w:rsid w:val="00643A80"/>
    <w:rsid w:val="00643B45"/>
    <w:rsid w:val="00643E4D"/>
    <w:rsid w:val="006441CD"/>
    <w:rsid w:val="00644685"/>
    <w:rsid w:val="0064476D"/>
    <w:rsid w:val="006448A9"/>
    <w:rsid w:val="0064525C"/>
    <w:rsid w:val="006452B9"/>
    <w:rsid w:val="00645670"/>
    <w:rsid w:val="00645C79"/>
    <w:rsid w:val="00645E8A"/>
    <w:rsid w:val="00646C28"/>
    <w:rsid w:val="00646C44"/>
    <w:rsid w:val="00646C68"/>
    <w:rsid w:val="00647725"/>
    <w:rsid w:val="006477A5"/>
    <w:rsid w:val="006477F9"/>
    <w:rsid w:val="00647870"/>
    <w:rsid w:val="00647E02"/>
    <w:rsid w:val="00647EB3"/>
    <w:rsid w:val="00650B09"/>
    <w:rsid w:val="00650D85"/>
    <w:rsid w:val="00650F81"/>
    <w:rsid w:val="006510E8"/>
    <w:rsid w:val="00651588"/>
    <w:rsid w:val="006519C5"/>
    <w:rsid w:val="00652413"/>
    <w:rsid w:val="00652B0B"/>
    <w:rsid w:val="00652B9A"/>
    <w:rsid w:val="00652E0A"/>
    <w:rsid w:val="0065304E"/>
    <w:rsid w:val="00653225"/>
    <w:rsid w:val="00655F3E"/>
    <w:rsid w:val="00656D5D"/>
    <w:rsid w:val="0065764B"/>
    <w:rsid w:val="0065771B"/>
    <w:rsid w:val="00657F82"/>
    <w:rsid w:val="00660AEE"/>
    <w:rsid w:val="00661137"/>
    <w:rsid w:val="0066127A"/>
    <w:rsid w:val="00661504"/>
    <w:rsid w:val="00663B53"/>
    <w:rsid w:val="00664098"/>
    <w:rsid w:val="006643E3"/>
    <w:rsid w:val="006648BD"/>
    <w:rsid w:val="00665218"/>
    <w:rsid w:val="00665680"/>
    <w:rsid w:val="00665BD4"/>
    <w:rsid w:val="00665C88"/>
    <w:rsid w:val="00666463"/>
    <w:rsid w:val="00666E96"/>
    <w:rsid w:val="00666F58"/>
    <w:rsid w:val="00667425"/>
    <w:rsid w:val="00670017"/>
    <w:rsid w:val="00671034"/>
    <w:rsid w:val="006720FD"/>
    <w:rsid w:val="00672128"/>
    <w:rsid w:val="00672683"/>
    <w:rsid w:val="006726F1"/>
    <w:rsid w:val="00672934"/>
    <w:rsid w:val="0067293C"/>
    <w:rsid w:val="00672A62"/>
    <w:rsid w:val="00672E60"/>
    <w:rsid w:val="00672F21"/>
    <w:rsid w:val="006730FB"/>
    <w:rsid w:val="006734C1"/>
    <w:rsid w:val="00673525"/>
    <w:rsid w:val="00673896"/>
    <w:rsid w:val="00674171"/>
    <w:rsid w:val="006744B9"/>
    <w:rsid w:val="00674B7F"/>
    <w:rsid w:val="00675084"/>
    <w:rsid w:val="00676106"/>
    <w:rsid w:val="00676E7D"/>
    <w:rsid w:val="00677152"/>
    <w:rsid w:val="0067718E"/>
    <w:rsid w:val="00677316"/>
    <w:rsid w:val="00677B7D"/>
    <w:rsid w:val="00677EC3"/>
    <w:rsid w:val="00677F45"/>
    <w:rsid w:val="0068033A"/>
    <w:rsid w:val="0068095F"/>
    <w:rsid w:val="00680999"/>
    <w:rsid w:val="00681670"/>
    <w:rsid w:val="006816D4"/>
    <w:rsid w:val="00681711"/>
    <w:rsid w:val="00681E56"/>
    <w:rsid w:val="006822A3"/>
    <w:rsid w:val="00682433"/>
    <w:rsid w:val="00682A81"/>
    <w:rsid w:val="00683181"/>
    <w:rsid w:val="006836D7"/>
    <w:rsid w:val="006839CD"/>
    <w:rsid w:val="00683E26"/>
    <w:rsid w:val="00683E3A"/>
    <w:rsid w:val="00684E18"/>
    <w:rsid w:val="00684FB8"/>
    <w:rsid w:val="00684FCB"/>
    <w:rsid w:val="0068504D"/>
    <w:rsid w:val="006850E9"/>
    <w:rsid w:val="006854C3"/>
    <w:rsid w:val="006857A3"/>
    <w:rsid w:val="006859D4"/>
    <w:rsid w:val="00685D7E"/>
    <w:rsid w:val="00685D8D"/>
    <w:rsid w:val="00685DCB"/>
    <w:rsid w:val="006860DE"/>
    <w:rsid w:val="006861CD"/>
    <w:rsid w:val="0068661A"/>
    <w:rsid w:val="006867D0"/>
    <w:rsid w:val="006869CB"/>
    <w:rsid w:val="00686F75"/>
    <w:rsid w:val="006871DE"/>
    <w:rsid w:val="006873A9"/>
    <w:rsid w:val="006874DA"/>
    <w:rsid w:val="006877A4"/>
    <w:rsid w:val="00690749"/>
    <w:rsid w:val="00690A22"/>
    <w:rsid w:val="00690B65"/>
    <w:rsid w:val="006912BF"/>
    <w:rsid w:val="006919AB"/>
    <w:rsid w:val="00691A9F"/>
    <w:rsid w:val="00692137"/>
    <w:rsid w:val="00692731"/>
    <w:rsid w:val="0069423D"/>
    <w:rsid w:val="00694E66"/>
    <w:rsid w:val="00695442"/>
    <w:rsid w:val="006956F6"/>
    <w:rsid w:val="00695713"/>
    <w:rsid w:val="00695715"/>
    <w:rsid w:val="00695C41"/>
    <w:rsid w:val="00695E97"/>
    <w:rsid w:val="00696261"/>
    <w:rsid w:val="0069648C"/>
    <w:rsid w:val="00696A8D"/>
    <w:rsid w:val="006A00C4"/>
    <w:rsid w:val="006A10AD"/>
    <w:rsid w:val="006A19C5"/>
    <w:rsid w:val="006A1D92"/>
    <w:rsid w:val="006A1EAF"/>
    <w:rsid w:val="006A281F"/>
    <w:rsid w:val="006A299F"/>
    <w:rsid w:val="006A422C"/>
    <w:rsid w:val="006A4324"/>
    <w:rsid w:val="006A4566"/>
    <w:rsid w:val="006A4F68"/>
    <w:rsid w:val="006A5094"/>
    <w:rsid w:val="006A5367"/>
    <w:rsid w:val="006A567B"/>
    <w:rsid w:val="006A60F1"/>
    <w:rsid w:val="006A662C"/>
    <w:rsid w:val="006A6AB2"/>
    <w:rsid w:val="006A6B04"/>
    <w:rsid w:val="006A6BEB"/>
    <w:rsid w:val="006A6D9C"/>
    <w:rsid w:val="006A711E"/>
    <w:rsid w:val="006A712E"/>
    <w:rsid w:val="006A7509"/>
    <w:rsid w:val="006A780B"/>
    <w:rsid w:val="006B002F"/>
    <w:rsid w:val="006B0346"/>
    <w:rsid w:val="006B05AA"/>
    <w:rsid w:val="006B09AA"/>
    <w:rsid w:val="006B0FAD"/>
    <w:rsid w:val="006B10A5"/>
    <w:rsid w:val="006B263D"/>
    <w:rsid w:val="006B26C2"/>
    <w:rsid w:val="006B27B3"/>
    <w:rsid w:val="006B3358"/>
    <w:rsid w:val="006B3729"/>
    <w:rsid w:val="006B3B1B"/>
    <w:rsid w:val="006B53A3"/>
    <w:rsid w:val="006B5858"/>
    <w:rsid w:val="006B58C1"/>
    <w:rsid w:val="006B6B23"/>
    <w:rsid w:val="006B7011"/>
    <w:rsid w:val="006B70D3"/>
    <w:rsid w:val="006B7B4A"/>
    <w:rsid w:val="006C0976"/>
    <w:rsid w:val="006C1AA3"/>
    <w:rsid w:val="006C1FC0"/>
    <w:rsid w:val="006C2A2B"/>
    <w:rsid w:val="006C3687"/>
    <w:rsid w:val="006C3F38"/>
    <w:rsid w:val="006C4E89"/>
    <w:rsid w:val="006C4EFE"/>
    <w:rsid w:val="006C5308"/>
    <w:rsid w:val="006C538B"/>
    <w:rsid w:val="006C623C"/>
    <w:rsid w:val="006C7035"/>
    <w:rsid w:val="006C7542"/>
    <w:rsid w:val="006C784C"/>
    <w:rsid w:val="006C7A6D"/>
    <w:rsid w:val="006D01D1"/>
    <w:rsid w:val="006D0E80"/>
    <w:rsid w:val="006D11AE"/>
    <w:rsid w:val="006D1260"/>
    <w:rsid w:val="006D147E"/>
    <w:rsid w:val="006D14DD"/>
    <w:rsid w:val="006D1C1B"/>
    <w:rsid w:val="006D1E0A"/>
    <w:rsid w:val="006D21AD"/>
    <w:rsid w:val="006D237A"/>
    <w:rsid w:val="006D28E6"/>
    <w:rsid w:val="006D2A99"/>
    <w:rsid w:val="006D2D12"/>
    <w:rsid w:val="006D4301"/>
    <w:rsid w:val="006D46B4"/>
    <w:rsid w:val="006D4C54"/>
    <w:rsid w:val="006D53E3"/>
    <w:rsid w:val="006D56A9"/>
    <w:rsid w:val="006D5F19"/>
    <w:rsid w:val="006D6398"/>
    <w:rsid w:val="006D67CE"/>
    <w:rsid w:val="006D6C49"/>
    <w:rsid w:val="006D7197"/>
    <w:rsid w:val="006D7542"/>
    <w:rsid w:val="006D7A0F"/>
    <w:rsid w:val="006D7E4D"/>
    <w:rsid w:val="006E1009"/>
    <w:rsid w:val="006E1723"/>
    <w:rsid w:val="006E1CE5"/>
    <w:rsid w:val="006E1F70"/>
    <w:rsid w:val="006E1F81"/>
    <w:rsid w:val="006E2100"/>
    <w:rsid w:val="006E398D"/>
    <w:rsid w:val="006E3AB9"/>
    <w:rsid w:val="006E3ABC"/>
    <w:rsid w:val="006E3FEE"/>
    <w:rsid w:val="006E431B"/>
    <w:rsid w:val="006E4421"/>
    <w:rsid w:val="006E4748"/>
    <w:rsid w:val="006E5E22"/>
    <w:rsid w:val="006E6241"/>
    <w:rsid w:val="006E6E29"/>
    <w:rsid w:val="006E72E0"/>
    <w:rsid w:val="006E7303"/>
    <w:rsid w:val="006E7B8B"/>
    <w:rsid w:val="006F0EBB"/>
    <w:rsid w:val="006F13D1"/>
    <w:rsid w:val="006F1917"/>
    <w:rsid w:val="006F289C"/>
    <w:rsid w:val="006F3275"/>
    <w:rsid w:val="006F330F"/>
    <w:rsid w:val="006F35A9"/>
    <w:rsid w:val="006F3ABF"/>
    <w:rsid w:val="006F3C7A"/>
    <w:rsid w:val="006F4AEF"/>
    <w:rsid w:val="006F5202"/>
    <w:rsid w:val="006F54D2"/>
    <w:rsid w:val="006F6B54"/>
    <w:rsid w:val="006F6CC7"/>
    <w:rsid w:val="006F7124"/>
    <w:rsid w:val="006F759D"/>
    <w:rsid w:val="006F7900"/>
    <w:rsid w:val="006F7AC5"/>
    <w:rsid w:val="006F7FB7"/>
    <w:rsid w:val="00701206"/>
    <w:rsid w:val="007013C3"/>
    <w:rsid w:val="00701624"/>
    <w:rsid w:val="00701CF1"/>
    <w:rsid w:val="00702471"/>
    <w:rsid w:val="007030EE"/>
    <w:rsid w:val="0070346F"/>
    <w:rsid w:val="0070362E"/>
    <w:rsid w:val="007041FB"/>
    <w:rsid w:val="00704AC4"/>
    <w:rsid w:val="00705152"/>
    <w:rsid w:val="00705B1C"/>
    <w:rsid w:val="00705DB6"/>
    <w:rsid w:val="00705E4B"/>
    <w:rsid w:val="007063D9"/>
    <w:rsid w:val="007063E5"/>
    <w:rsid w:val="00706ECA"/>
    <w:rsid w:val="007070A3"/>
    <w:rsid w:val="007078FA"/>
    <w:rsid w:val="007101FE"/>
    <w:rsid w:val="00710A98"/>
    <w:rsid w:val="00712592"/>
    <w:rsid w:val="007127F4"/>
    <w:rsid w:val="00713A6E"/>
    <w:rsid w:val="00715318"/>
    <w:rsid w:val="00715C0E"/>
    <w:rsid w:val="007171E1"/>
    <w:rsid w:val="00717762"/>
    <w:rsid w:val="00717A0C"/>
    <w:rsid w:val="00717B46"/>
    <w:rsid w:val="00720052"/>
    <w:rsid w:val="007207BB"/>
    <w:rsid w:val="00721B57"/>
    <w:rsid w:val="00721D16"/>
    <w:rsid w:val="00721DB6"/>
    <w:rsid w:val="00721EF9"/>
    <w:rsid w:val="00721F3C"/>
    <w:rsid w:val="0072277A"/>
    <w:rsid w:val="00722833"/>
    <w:rsid w:val="00722BD8"/>
    <w:rsid w:val="007238E3"/>
    <w:rsid w:val="0072428A"/>
    <w:rsid w:val="007242E8"/>
    <w:rsid w:val="00724C8F"/>
    <w:rsid w:val="00725447"/>
    <w:rsid w:val="00725BBC"/>
    <w:rsid w:val="0072629E"/>
    <w:rsid w:val="00726702"/>
    <w:rsid w:val="00726FD7"/>
    <w:rsid w:val="00727272"/>
    <w:rsid w:val="0072729E"/>
    <w:rsid w:val="00727B72"/>
    <w:rsid w:val="007305CA"/>
    <w:rsid w:val="00731613"/>
    <w:rsid w:val="00731B05"/>
    <w:rsid w:val="00732412"/>
    <w:rsid w:val="0073241C"/>
    <w:rsid w:val="0073275B"/>
    <w:rsid w:val="00732A6A"/>
    <w:rsid w:val="00732C00"/>
    <w:rsid w:val="00733311"/>
    <w:rsid w:val="0073367E"/>
    <w:rsid w:val="007336B0"/>
    <w:rsid w:val="007339D3"/>
    <w:rsid w:val="00734001"/>
    <w:rsid w:val="00734DDF"/>
    <w:rsid w:val="00735161"/>
    <w:rsid w:val="007355EE"/>
    <w:rsid w:val="00735D6C"/>
    <w:rsid w:val="00735FA6"/>
    <w:rsid w:val="00736897"/>
    <w:rsid w:val="00736CDC"/>
    <w:rsid w:val="00740308"/>
    <w:rsid w:val="00740B44"/>
    <w:rsid w:val="00740E4B"/>
    <w:rsid w:val="00741080"/>
    <w:rsid w:val="00741083"/>
    <w:rsid w:val="007411CB"/>
    <w:rsid w:val="0074207E"/>
    <w:rsid w:val="0074216C"/>
    <w:rsid w:val="00742846"/>
    <w:rsid w:val="00743249"/>
    <w:rsid w:val="00743B20"/>
    <w:rsid w:val="00743CC2"/>
    <w:rsid w:val="00743F0A"/>
    <w:rsid w:val="00744148"/>
    <w:rsid w:val="007449A4"/>
    <w:rsid w:val="00744CB5"/>
    <w:rsid w:val="00744D31"/>
    <w:rsid w:val="00744FDE"/>
    <w:rsid w:val="00745412"/>
    <w:rsid w:val="00745544"/>
    <w:rsid w:val="00746138"/>
    <w:rsid w:val="00746461"/>
    <w:rsid w:val="00747730"/>
    <w:rsid w:val="007500B9"/>
    <w:rsid w:val="00750989"/>
    <w:rsid w:val="00750D3B"/>
    <w:rsid w:val="00750E30"/>
    <w:rsid w:val="00750EE7"/>
    <w:rsid w:val="00750F1A"/>
    <w:rsid w:val="007518D4"/>
    <w:rsid w:val="00752134"/>
    <w:rsid w:val="00753B17"/>
    <w:rsid w:val="007548EE"/>
    <w:rsid w:val="00754B09"/>
    <w:rsid w:val="00755088"/>
    <w:rsid w:val="0075519C"/>
    <w:rsid w:val="00755964"/>
    <w:rsid w:val="00755AD3"/>
    <w:rsid w:val="00755C61"/>
    <w:rsid w:val="0075653D"/>
    <w:rsid w:val="00756642"/>
    <w:rsid w:val="00756AA8"/>
    <w:rsid w:val="00756FDA"/>
    <w:rsid w:val="007574B6"/>
    <w:rsid w:val="007575C1"/>
    <w:rsid w:val="00757A8E"/>
    <w:rsid w:val="00757D08"/>
    <w:rsid w:val="00757EBD"/>
    <w:rsid w:val="0076077E"/>
    <w:rsid w:val="00760B1E"/>
    <w:rsid w:val="00762012"/>
    <w:rsid w:val="007620BD"/>
    <w:rsid w:val="00762CD4"/>
    <w:rsid w:val="00763122"/>
    <w:rsid w:val="00763973"/>
    <w:rsid w:val="00763A2A"/>
    <w:rsid w:val="00763C6D"/>
    <w:rsid w:val="00763F9F"/>
    <w:rsid w:val="007644AA"/>
    <w:rsid w:val="00764B8C"/>
    <w:rsid w:val="00765016"/>
    <w:rsid w:val="00765069"/>
    <w:rsid w:val="00766F4E"/>
    <w:rsid w:val="0076781A"/>
    <w:rsid w:val="00767BAB"/>
    <w:rsid w:val="00770B61"/>
    <w:rsid w:val="007719D0"/>
    <w:rsid w:val="00771C44"/>
    <w:rsid w:val="007728C0"/>
    <w:rsid w:val="00772C61"/>
    <w:rsid w:val="00773B48"/>
    <w:rsid w:val="00773C62"/>
    <w:rsid w:val="00773CC4"/>
    <w:rsid w:val="00774B6F"/>
    <w:rsid w:val="007750A0"/>
    <w:rsid w:val="00775BCD"/>
    <w:rsid w:val="00775EFB"/>
    <w:rsid w:val="00776552"/>
    <w:rsid w:val="007766D5"/>
    <w:rsid w:val="007766EE"/>
    <w:rsid w:val="00776EC0"/>
    <w:rsid w:val="007770D6"/>
    <w:rsid w:val="00777748"/>
    <w:rsid w:val="007778FB"/>
    <w:rsid w:val="00777AB5"/>
    <w:rsid w:val="00777E00"/>
    <w:rsid w:val="007801F7"/>
    <w:rsid w:val="00780390"/>
    <w:rsid w:val="0078066D"/>
    <w:rsid w:val="0078095E"/>
    <w:rsid w:val="00780DCA"/>
    <w:rsid w:val="00780E64"/>
    <w:rsid w:val="007814F6"/>
    <w:rsid w:val="00781806"/>
    <w:rsid w:val="0078279F"/>
    <w:rsid w:val="00782B77"/>
    <w:rsid w:val="00782DC8"/>
    <w:rsid w:val="00783ABD"/>
    <w:rsid w:val="00783AC1"/>
    <w:rsid w:val="00783BA9"/>
    <w:rsid w:val="00783C9C"/>
    <w:rsid w:val="007845E1"/>
    <w:rsid w:val="00784D1E"/>
    <w:rsid w:val="00785082"/>
    <w:rsid w:val="007851B3"/>
    <w:rsid w:val="0078568F"/>
    <w:rsid w:val="00785915"/>
    <w:rsid w:val="00785CF2"/>
    <w:rsid w:val="0078603A"/>
    <w:rsid w:val="0078736B"/>
    <w:rsid w:val="0078765A"/>
    <w:rsid w:val="00787702"/>
    <w:rsid w:val="0079083A"/>
    <w:rsid w:val="00790C72"/>
    <w:rsid w:val="00790D4D"/>
    <w:rsid w:val="00791D94"/>
    <w:rsid w:val="0079277C"/>
    <w:rsid w:val="00792C4C"/>
    <w:rsid w:val="00793195"/>
    <w:rsid w:val="00794320"/>
    <w:rsid w:val="007943BC"/>
    <w:rsid w:val="007943F2"/>
    <w:rsid w:val="00794490"/>
    <w:rsid w:val="0079463A"/>
    <w:rsid w:val="007954D9"/>
    <w:rsid w:val="00795ECD"/>
    <w:rsid w:val="00796E5F"/>
    <w:rsid w:val="007978C2"/>
    <w:rsid w:val="007A037F"/>
    <w:rsid w:val="007A0BF1"/>
    <w:rsid w:val="007A14C0"/>
    <w:rsid w:val="007A21C1"/>
    <w:rsid w:val="007A307D"/>
    <w:rsid w:val="007A347B"/>
    <w:rsid w:val="007A3DB1"/>
    <w:rsid w:val="007A3E68"/>
    <w:rsid w:val="007A3FCC"/>
    <w:rsid w:val="007A48E0"/>
    <w:rsid w:val="007A4B4F"/>
    <w:rsid w:val="007A6360"/>
    <w:rsid w:val="007A6374"/>
    <w:rsid w:val="007A6B3D"/>
    <w:rsid w:val="007A6F10"/>
    <w:rsid w:val="007A7160"/>
    <w:rsid w:val="007A74E4"/>
    <w:rsid w:val="007A7D0D"/>
    <w:rsid w:val="007B05CA"/>
    <w:rsid w:val="007B1297"/>
    <w:rsid w:val="007B13DD"/>
    <w:rsid w:val="007B208F"/>
    <w:rsid w:val="007B219B"/>
    <w:rsid w:val="007B25CD"/>
    <w:rsid w:val="007B2A83"/>
    <w:rsid w:val="007B2F69"/>
    <w:rsid w:val="007B398C"/>
    <w:rsid w:val="007B48E4"/>
    <w:rsid w:val="007B4F4E"/>
    <w:rsid w:val="007B5537"/>
    <w:rsid w:val="007B6BBE"/>
    <w:rsid w:val="007B6E89"/>
    <w:rsid w:val="007B767D"/>
    <w:rsid w:val="007B7774"/>
    <w:rsid w:val="007B7891"/>
    <w:rsid w:val="007C000A"/>
    <w:rsid w:val="007C055C"/>
    <w:rsid w:val="007C0B1A"/>
    <w:rsid w:val="007C0D43"/>
    <w:rsid w:val="007C15EF"/>
    <w:rsid w:val="007C174A"/>
    <w:rsid w:val="007C2895"/>
    <w:rsid w:val="007C2D23"/>
    <w:rsid w:val="007C3543"/>
    <w:rsid w:val="007C394F"/>
    <w:rsid w:val="007C4DA2"/>
    <w:rsid w:val="007C5A9D"/>
    <w:rsid w:val="007C6436"/>
    <w:rsid w:val="007C664E"/>
    <w:rsid w:val="007C6B4E"/>
    <w:rsid w:val="007C734F"/>
    <w:rsid w:val="007D0803"/>
    <w:rsid w:val="007D09D8"/>
    <w:rsid w:val="007D0E71"/>
    <w:rsid w:val="007D125E"/>
    <w:rsid w:val="007D138A"/>
    <w:rsid w:val="007D2CA1"/>
    <w:rsid w:val="007D30D6"/>
    <w:rsid w:val="007D3287"/>
    <w:rsid w:val="007D352F"/>
    <w:rsid w:val="007D43B5"/>
    <w:rsid w:val="007D4859"/>
    <w:rsid w:val="007D4CCE"/>
    <w:rsid w:val="007D5E31"/>
    <w:rsid w:val="007D692E"/>
    <w:rsid w:val="007D74B2"/>
    <w:rsid w:val="007E01AD"/>
    <w:rsid w:val="007E0B1B"/>
    <w:rsid w:val="007E0BFB"/>
    <w:rsid w:val="007E1232"/>
    <w:rsid w:val="007E245B"/>
    <w:rsid w:val="007E24C3"/>
    <w:rsid w:val="007E2B8F"/>
    <w:rsid w:val="007E2BA1"/>
    <w:rsid w:val="007E2FC8"/>
    <w:rsid w:val="007E31BE"/>
    <w:rsid w:val="007E37F5"/>
    <w:rsid w:val="007E3FD4"/>
    <w:rsid w:val="007E3FE5"/>
    <w:rsid w:val="007E4BF3"/>
    <w:rsid w:val="007E4F41"/>
    <w:rsid w:val="007E509A"/>
    <w:rsid w:val="007E5A61"/>
    <w:rsid w:val="007E668A"/>
    <w:rsid w:val="007E6F57"/>
    <w:rsid w:val="007F0034"/>
    <w:rsid w:val="007F0107"/>
    <w:rsid w:val="007F06C1"/>
    <w:rsid w:val="007F093B"/>
    <w:rsid w:val="007F10CA"/>
    <w:rsid w:val="007F16C2"/>
    <w:rsid w:val="007F19BB"/>
    <w:rsid w:val="007F2155"/>
    <w:rsid w:val="007F24F2"/>
    <w:rsid w:val="007F2B1F"/>
    <w:rsid w:val="007F2FE6"/>
    <w:rsid w:val="007F3032"/>
    <w:rsid w:val="007F304A"/>
    <w:rsid w:val="007F39FC"/>
    <w:rsid w:val="007F3AEC"/>
    <w:rsid w:val="007F3D62"/>
    <w:rsid w:val="007F45B8"/>
    <w:rsid w:val="007F4861"/>
    <w:rsid w:val="007F4AE3"/>
    <w:rsid w:val="007F4D87"/>
    <w:rsid w:val="007F4F2A"/>
    <w:rsid w:val="007F52CF"/>
    <w:rsid w:val="007F52D0"/>
    <w:rsid w:val="007F5466"/>
    <w:rsid w:val="007F5EE5"/>
    <w:rsid w:val="007F628F"/>
    <w:rsid w:val="007F637F"/>
    <w:rsid w:val="007F6C85"/>
    <w:rsid w:val="007F6D81"/>
    <w:rsid w:val="007F71B1"/>
    <w:rsid w:val="007F71F4"/>
    <w:rsid w:val="0080016F"/>
    <w:rsid w:val="0080018B"/>
    <w:rsid w:val="00800BB2"/>
    <w:rsid w:val="00800BF0"/>
    <w:rsid w:val="00801E05"/>
    <w:rsid w:val="00801F53"/>
    <w:rsid w:val="00802143"/>
    <w:rsid w:val="00802466"/>
    <w:rsid w:val="00803A2F"/>
    <w:rsid w:val="00804137"/>
    <w:rsid w:val="008044D3"/>
    <w:rsid w:val="008049A0"/>
    <w:rsid w:val="00804DF7"/>
    <w:rsid w:val="0080553D"/>
    <w:rsid w:val="00805CBF"/>
    <w:rsid w:val="0080707A"/>
    <w:rsid w:val="00810102"/>
    <w:rsid w:val="0081056F"/>
    <w:rsid w:val="00810D56"/>
    <w:rsid w:val="00810DDA"/>
    <w:rsid w:val="008122FE"/>
    <w:rsid w:val="00812BD5"/>
    <w:rsid w:val="0081345A"/>
    <w:rsid w:val="0081420F"/>
    <w:rsid w:val="0081476F"/>
    <w:rsid w:val="00815040"/>
    <w:rsid w:val="008150E8"/>
    <w:rsid w:val="00815412"/>
    <w:rsid w:val="008163FF"/>
    <w:rsid w:val="00816562"/>
    <w:rsid w:val="00816654"/>
    <w:rsid w:val="008169F4"/>
    <w:rsid w:val="0081764F"/>
    <w:rsid w:val="0081771C"/>
    <w:rsid w:val="00817A8E"/>
    <w:rsid w:val="00817E0C"/>
    <w:rsid w:val="008207F6"/>
    <w:rsid w:val="00820BF9"/>
    <w:rsid w:val="008216DF"/>
    <w:rsid w:val="00821DE5"/>
    <w:rsid w:val="008222A5"/>
    <w:rsid w:val="008223D3"/>
    <w:rsid w:val="008224B1"/>
    <w:rsid w:val="00822607"/>
    <w:rsid w:val="00822CBC"/>
    <w:rsid w:val="00822DC6"/>
    <w:rsid w:val="008240B8"/>
    <w:rsid w:val="008242AF"/>
    <w:rsid w:val="00824EB1"/>
    <w:rsid w:val="00825F6F"/>
    <w:rsid w:val="008304A5"/>
    <w:rsid w:val="0083070C"/>
    <w:rsid w:val="008309DE"/>
    <w:rsid w:val="00830F8B"/>
    <w:rsid w:val="00831419"/>
    <w:rsid w:val="00831C57"/>
    <w:rsid w:val="00831EAA"/>
    <w:rsid w:val="00832CAA"/>
    <w:rsid w:val="00832E03"/>
    <w:rsid w:val="00832E4F"/>
    <w:rsid w:val="00833315"/>
    <w:rsid w:val="0083338F"/>
    <w:rsid w:val="00833FBA"/>
    <w:rsid w:val="00834170"/>
    <w:rsid w:val="0083470D"/>
    <w:rsid w:val="0083488D"/>
    <w:rsid w:val="00834D0D"/>
    <w:rsid w:val="00834E24"/>
    <w:rsid w:val="00835A73"/>
    <w:rsid w:val="00836368"/>
    <w:rsid w:val="008363A9"/>
    <w:rsid w:val="00836B16"/>
    <w:rsid w:val="00836EAA"/>
    <w:rsid w:val="008373E5"/>
    <w:rsid w:val="00837596"/>
    <w:rsid w:val="00840279"/>
    <w:rsid w:val="00841650"/>
    <w:rsid w:val="00841D8B"/>
    <w:rsid w:val="00841FD2"/>
    <w:rsid w:val="0084211F"/>
    <w:rsid w:val="00842131"/>
    <w:rsid w:val="00842BB2"/>
    <w:rsid w:val="00843666"/>
    <w:rsid w:val="0084378B"/>
    <w:rsid w:val="008442A9"/>
    <w:rsid w:val="00844392"/>
    <w:rsid w:val="008449DE"/>
    <w:rsid w:val="00844A48"/>
    <w:rsid w:val="008451AB"/>
    <w:rsid w:val="0084558E"/>
    <w:rsid w:val="00845774"/>
    <w:rsid w:val="00845832"/>
    <w:rsid w:val="00845F42"/>
    <w:rsid w:val="00845F76"/>
    <w:rsid w:val="00845FA0"/>
    <w:rsid w:val="008461F9"/>
    <w:rsid w:val="00847D45"/>
    <w:rsid w:val="008505BB"/>
    <w:rsid w:val="00850E56"/>
    <w:rsid w:val="00851878"/>
    <w:rsid w:val="00851BD9"/>
    <w:rsid w:val="00851FD7"/>
    <w:rsid w:val="00852060"/>
    <w:rsid w:val="00852CF4"/>
    <w:rsid w:val="008530FC"/>
    <w:rsid w:val="00853460"/>
    <w:rsid w:val="00853EF7"/>
    <w:rsid w:val="008546B2"/>
    <w:rsid w:val="00854C3D"/>
    <w:rsid w:val="00855492"/>
    <w:rsid w:val="008554A9"/>
    <w:rsid w:val="00855767"/>
    <w:rsid w:val="008563B1"/>
    <w:rsid w:val="008563D5"/>
    <w:rsid w:val="008565F4"/>
    <w:rsid w:val="0085768C"/>
    <w:rsid w:val="00857B41"/>
    <w:rsid w:val="00857C69"/>
    <w:rsid w:val="00860493"/>
    <w:rsid w:val="0086110C"/>
    <w:rsid w:val="00862135"/>
    <w:rsid w:val="0086283C"/>
    <w:rsid w:val="00862E24"/>
    <w:rsid w:val="00862FB1"/>
    <w:rsid w:val="0086315E"/>
    <w:rsid w:val="00864296"/>
    <w:rsid w:val="00864479"/>
    <w:rsid w:val="00864543"/>
    <w:rsid w:val="00864A96"/>
    <w:rsid w:val="00865FEA"/>
    <w:rsid w:val="00866AFF"/>
    <w:rsid w:val="00867DF9"/>
    <w:rsid w:val="0087047D"/>
    <w:rsid w:val="008704E1"/>
    <w:rsid w:val="00870DE5"/>
    <w:rsid w:val="00871356"/>
    <w:rsid w:val="008719CD"/>
    <w:rsid w:val="00871A55"/>
    <w:rsid w:val="00871C62"/>
    <w:rsid w:val="00871E2B"/>
    <w:rsid w:val="00871EAB"/>
    <w:rsid w:val="008723AC"/>
    <w:rsid w:val="0087258F"/>
    <w:rsid w:val="00872857"/>
    <w:rsid w:val="00872861"/>
    <w:rsid w:val="00873E67"/>
    <w:rsid w:val="00874040"/>
    <w:rsid w:val="00874E23"/>
    <w:rsid w:val="008753CD"/>
    <w:rsid w:val="00875CEF"/>
    <w:rsid w:val="00875D88"/>
    <w:rsid w:val="00876053"/>
    <w:rsid w:val="008761FC"/>
    <w:rsid w:val="00876D04"/>
    <w:rsid w:val="008778EF"/>
    <w:rsid w:val="008804B1"/>
    <w:rsid w:val="0088060D"/>
    <w:rsid w:val="00880F62"/>
    <w:rsid w:val="00881648"/>
    <w:rsid w:val="00881F0D"/>
    <w:rsid w:val="00882461"/>
    <w:rsid w:val="008827A6"/>
    <w:rsid w:val="00882A4C"/>
    <w:rsid w:val="00882D18"/>
    <w:rsid w:val="0088313A"/>
    <w:rsid w:val="0088322F"/>
    <w:rsid w:val="00883D87"/>
    <w:rsid w:val="00884034"/>
    <w:rsid w:val="00884330"/>
    <w:rsid w:val="00884703"/>
    <w:rsid w:val="008848FA"/>
    <w:rsid w:val="00884C5F"/>
    <w:rsid w:val="00884DD6"/>
    <w:rsid w:val="0088673A"/>
    <w:rsid w:val="0088695E"/>
    <w:rsid w:val="00886D62"/>
    <w:rsid w:val="00887993"/>
    <w:rsid w:val="008879E5"/>
    <w:rsid w:val="00887CA0"/>
    <w:rsid w:val="008900A4"/>
    <w:rsid w:val="00890446"/>
    <w:rsid w:val="00890EAE"/>
    <w:rsid w:val="00890FE0"/>
    <w:rsid w:val="00891704"/>
    <w:rsid w:val="00891987"/>
    <w:rsid w:val="008927A2"/>
    <w:rsid w:val="008930AA"/>
    <w:rsid w:val="0089384B"/>
    <w:rsid w:val="00893D6C"/>
    <w:rsid w:val="00894AA8"/>
    <w:rsid w:val="00894CF9"/>
    <w:rsid w:val="00895AA0"/>
    <w:rsid w:val="00895BF4"/>
    <w:rsid w:val="00895CD3"/>
    <w:rsid w:val="008964F9"/>
    <w:rsid w:val="0089664A"/>
    <w:rsid w:val="00896EEC"/>
    <w:rsid w:val="008971E2"/>
    <w:rsid w:val="00897378"/>
    <w:rsid w:val="0089761D"/>
    <w:rsid w:val="008979BB"/>
    <w:rsid w:val="00897CC5"/>
    <w:rsid w:val="00897D4F"/>
    <w:rsid w:val="00897EC4"/>
    <w:rsid w:val="00897F00"/>
    <w:rsid w:val="008A0273"/>
    <w:rsid w:val="008A0DFA"/>
    <w:rsid w:val="008A1527"/>
    <w:rsid w:val="008A19B9"/>
    <w:rsid w:val="008A3155"/>
    <w:rsid w:val="008A4198"/>
    <w:rsid w:val="008A41EA"/>
    <w:rsid w:val="008A4C8A"/>
    <w:rsid w:val="008A4EFF"/>
    <w:rsid w:val="008A524C"/>
    <w:rsid w:val="008A58A0"/>
    <w:rsid w:val="008A5D4B"/>
    <w:rsid w:val="008A6793"/>
    <w:rsid w:val="008A7CC5"/>
    <w:rsid w:val="008A7F7C"/>
    <w:rsid w:val="008B0148"/>
    <w:rsid w:val="008B060D"/>
    <w:rsid w:val="008B1005"/>
    <w:rsid w:val="008B1336"/>
    <w:rsid w:val="008B21ED"/>
    <w:rsid w:val="008B21EE"/>
    <w:rsid w:val="008B41BF"/>
    <w:rsid w:val="008B4520"/>
    <w:rsid w:val="008B4703"/>
    <w:rsid w:val="008B49D0"/>
    <w:rsid w:val="008B51B0"/>
    <w:rsid w:val="008B5487"/>
    <w:rsid w:val="008B5815"/>
    <w:rsid w:val="008B5BE4"/>
    <w:rsid w:val="008B615A"/>
    <w:rsid w:val="008B6A8E"/>
    <w:rsid w:val="008C0C45"/>
    <w:rsid w:val="008C15AC"/>
    <w:rsid w:val="008C1610"/>
    <w:rsid w:val="008C192A"/>
    <w:rsid w:val="008C29AA"/>
    <w:rsid w:val="008C2A58"/>
    <w:rsid w:val="008C2C67"/>
    <w:rsid w:val="008C2F66"/>
    <w:rsid w:val="008C3259"/>
    <w:rsid w:val="008C33BB"/>
    <w:rsid w:val="008C3630"/>
    <w:rsid w:val="008C3B45"/>
    <w:rsid w:val="008C4E45"/>
    <w:rsid w:val="008C5291"/>
    <w:rsid w:val="008C564A"/>
    <w:rsid w:val="008C59DC"/>
    <w:rsid w:val="008C5DE6"/>
    <w:rsid w:val="008C656C"/>
    <w:rsid w:val="008C6604"/>
    <w:rsid w:val="008C67A7"/>
    <w:rsid w:val="008C770F"/>
    <w:rsid w:val="008D02FC"/>
    <w:rsid w:val="008D041C"/>
    <w:rsid w:val="008D0726"/>
    <w:rsid w:val="008D0902"/>
    <w:rsid w:val="008D0F07"/>
    <w:rsid w:val="008D19C3"/>
    <w:rsid w:val="008D4164"/>
    <w:rsid w:val="008D4179"/>
    <w:rsid w:val="008D4372"/>
    <w:rsid w:val="008D48C3"/>
    <w:rsid w:val="008D498C"/>
    <w:rsid w:val="008D4B17"/>
    <w:rsid w:val="008D4B94"/>
    <w:rsid w:val="008D5763"/>
    <w:rsid w:val="008D5A0F"/>
    <w:rsid w:val="008D67D3"/>
    <w:rsid w:val="008D67DA"/>
    <w:rsid w:val="008D67E6"/>
    <w:rsid w:val="008D6A29"/>
    <w:rsid w:val="008D7009"/>
    <w:rsid w:val="008D785E"/>
    <w:rsid w:val="008D7BDC"/>
    <w:rsid w:val="008D7D6A"/>
    <w:rsid w:val="008E0957"/>
    <w:rsid w:val="008E097C"/>
    <w:rsid w:val="008E130F"/>
    <w:rsid w:val="008E13F3"/>
    <w:rsid w:val="008E1A87"/>
    <w:rsid w:val="008E1DE2"/>
    <w:rsid w:val="008E30C2"/>
    <w:rsid w:val="008E314F"/>
    <w:rsid w:val="008E32AB"/>
    <w:rsid w:val="008E3363"/>
    <w:rsid w:val="008E36AE"/>
    <w:rsid w:val="008E43B4"/>
    <w:rsid w:val="008E5664"/>
    <w:rsid w:val="008E584B"/>
    <w:rsid w:val="008E6C5A"/>
    <w:rsid w:val="008E6CFA"/>
    <w:rsid w:val="008E7258"/>
    <w:rsid w:val="008E7C3A"/>
    <w:rsid w:val="008F0440"/>
    <w:rsid w:val="008F0BAA"/>
    <w:rsid w:val="008F1277"/>
    <w:rsid w:val="008F15E4"/>
    <w:rsid w:val="008F1BF0"/>
    <w:rsid w:val="008F1E39"/>
    <w:rsid w:val="008F2997"/>
    <w:rsid w:val="008F2AAC"/>
    <w:rsid w:val="008F2FC4"/>
    <w:rsid w:val="008F3D43"/>
    <w:rsid w:val="008F40C1"/>
    <w:rsid w:val="008F417D"/>
    <w:rsid w:val="008F5493"/>
    <w:rsid w:val="008F630F"/>
    <w:rsid w:val="008F636C"/>
    <w:rsid w:val="008F65F6"/>
    <w:rsid w:val="008F7669"/>
    <w:rsid w:val="008F7EDF"/>
    <w:rsid w:val="009006B5"/>
    <w:rsid w:val="00900AE0"/>
    <w:rsid w:val="00900F91"/>
    <w:rsid w:val="00901686"/>
    <w:rsid w:val="0090180C"/>
    <w:rsid w:val="00902F54"/>
    <w:rsid w:val="00903096"/>
    <w:rsid w:val="0090339C"/>
    <w:rsid w:val="009037B0"/>
    <w:rsid w:val="00903FCF"/>
    <w:rsid w:val="00904154"/>
    <w:rsid w:val="00904BCB"/>
    <w:rsid w:val="00906306"/>
    <w:rsid w:val="0090669B"/>
    <w:rsid w:val="00906C7C"/>
    <w:rsid w:val="00910840"/>
    <w:rsid w:val="00911046"/>
    <w:rsid w:val="0091128A"/>
    <w:rsid w:val="009115D8"/>
    <w:rsid w:val="00911721"/>
    <w:rsid w:val="009117DA"/>
    <w:rsid w:val="00911819"/>
    <w:rsid w:val="009121D7"/>
    <w:rsid w:val="009122A3"/>
    <w:rsid w:val="00912E64"/>
    <w:rsid w:val="00913720"/>
    <w:rsid w:val="0091393A"/>
    <w:rsid w:val="009139EE"/>
    <w:rsid w:val="009148AA"/>
    <w:rsid w:val="00915334"/>
    <w:rsid w:val="0091536A"/>
    <w:rsid w:val="00915393"/>
    <w:rsid w:val="0091557B"/>
    <w:rsid w:val="009155BA"/>
    <w:rsid w:val="00915E97"/>
    <w:rsid w:val="00915EE8"/>
    <w:rsid w:val="009162C1"/>
    <w:rsid w:val="00916644"/>
    <w:rsid w:val="009168D5"/>
    <w:rsid w:val="00916CCF"/>
    <w:rsid w:val="00916D96"/>
    <w:rsid w:val="009178D0"/>
    <w:rsid w:val="00917B5C"/>
    <w:rsid w:val="00917D9E"/>
    <w:rsid w:val="00920178"/>
    <w:rsid w:val="0092057C"/>
    <w:rsid w:val="00920720"/>
    <w:rsid w:val="009209D9"/>
    <w:rsid w:val="00920D0B"/>
    <w:rsid w:val="00920E17"/>
    <w:rsid w:val="00920F36"/>
    <w:rsid w:val="00921001"/>
    <w:rsid w:val="00921C19"/>
    <w:rsid w:val="00922318"/>
    <w:rsid w:val="00922982"/>
    <w:rsid w:val="009232AD"/>
    <w:rsid w:val="00923E25"/>
    <w:rsid w:val="00924882"/>
    <w:rsid w:val="00925051"/>
    <w:rsid w:val="00925D9B"/>
    <w:rsid w:val="00925FD6"/>
    <w:rsid w:val="009261B0"/>
    <w:rsid w:val="00926374"/>
    <w:rsid w:val="00926F3B"/>
    <w:rsid w:val="0092709C"/>
    <w:rsid w:val="00927857"/>
    <w:rsid w:val="00930824"/>
    <w:rsid w:val="00930AC5"/>
    <w:rsid w:val="00930DC4"/>
    <w:rsid w:val="00932BCC"/>
    <w:rsid w:val="009342EF"/>
    <w:rsid w:val="009347E3"/>
    <w:rsid w:val="00934D8B"/>
    <w:rsid w:val="00935218"/>
    <w:rsid w:val="0093533D"/>
    <w:rsid w:val="00936342"/>
    <w:rsid w:val="009371A7"/>
    <w:rsid w:val="009376AC"/>
    <w:rsid w:val="00937F50"/>
    <w:rsid w:val="009409E6"/>
    <w:rsid w:val="00941FE6"/>
    <w:rsid w:val="009423F0"/>
    <w:rsid w:val="00942458"/>
    <w:rsid w:val="00942F47"/>
    <w:rsid w:val="00943F04"/>
    <w:rsid w:val="0094413C"/>
    <w:rsid w:val="00944184"/>
    <w:rsid w:val="0094429E"/>
    <w:rsid w:val="00945AB3"/>
    <w:rsid w:val="00946169"/>
    <w:rsid w:val="00947683"/>
    <w:rsid w:val="009478E4"/>
    <w:rsid w:val="00947A8F"/>
    <w:rsid w:val="00950739"/>
    <w:rsid w:val="009510F4"/>
    <w:rsid w:val="0095130B"/>
    <w:rsid w:val="0095183C"/>
    <w:rsid w:val="00951EC6"/>
    <w:rsid w:val="0095246F"/>
    <w:rsid w:val="009526D4"/>
    <w:rsid w:val="00952A9F"/>
    <w:rsid w:val="00953456"/>
    <w:rsid w:val="00953B3C"/>
    <w:rsid w:val="00954502"/>
    <w:rsid w:val="00954645"/>
    <w:rsid w:val="009557E6"/>
    <w:rsid w:val="0095671A"/>
    <w:rsid w:val="00956940"/>
    <w:rsid w:val="00956968"/>
    <w:rsid w:val="00956A30"/>
    <w:rsid w:val="009572B1"/>
    <w:rsid w:val="009572F1"/>
    <w:rsid w:val="0095763A"/>
    <w:rsid w:val="00957882"/>
    <w:rsid w:val="00957D0E"/>
    <w:rsid w:val="00957E86"/>
    <w:rsid w:val="009603CA"/>
    <w:rsid w:val="00960521"/>
    <w:rsid w:val="00960687"/>
    <w:rsid w:val="009606AB"/>
    <w:rsid w:val="0096075C"/>
    <w:rsid w:val="009607D3"/>
    <w:rsid w:val="009609A4"/>
    <w:rsid w:val="00960DD5"/>
    <w:rsid w:val="00961657"/>
    <w:rsid w:val="00961CE2"/>
    <w:rsid w:val="0096298A"/>
    <w:rsid w:val="0096311C"/>
    <w:rsid w:val="00963871"/>
    <w:rsid w:val="0096388B"/>
    <w:rsid w:val="00964522"/>
    <w:rsid w:val="00964801"/>
    <w:rsid w:val="00964F85"/>
    <w:rsid w:val="0096637E"/>
    <w:rsid w:val="00966A02"/>
    <w:rsid w:val="00967005"/>
    <w:rsid w:val="009676FC"/>
    <w:rsid w:val="00967B41"/>
    <w:rsid w:val="0097032F"/>
    <w:rsid w:val="00970944"/>
    <w:rsid w:val="009711C8"/>
    <w:rsid w:val="00971382"/>
    <w:rsid w:val="00971808"/>
    <w:rsid w:val="00972B8B"/>
    <w:rsid w:val="0097359E"/>
    <w:rsid w:val="0097458D"/>
    <w:rsid w:val="00974D72"/>
    <w:rsid w:val="0097537B"/>
    <w:rsid w:val="009759A0"/>
    <w:rsid w:val="00975B86"/>
    <w:rsid w:val="00975BF6"/>
    <w:rsid w:val="00975C56"/>
    <w:rsid w:val="00975CEE"/>
    <w:rsid w:val="00975E7E"/>
    <w:rsid w:val="0097647A"/>
    <w:rsid w:val="009764D5"/>
    <w:rsid w:val="009769A0"/>
    <w:rsid w:val="009770D6"/>
    <w:rsid w:val="009775C1"/>
    <w:rsid w:val="00977E89"/>
    <w:rsid w:val="009801D3"/>
    <w:rsid w:val="00981328"/>
    <w:rsid w:val="00981D68"/>
    <w:rsid w:val="00982034"/>
    <w:rsid w:val="00982215"/>
    <w:rsid w:val="009826F7"/>
    <w:rsid w:val="00982A8F"/>
    <w:rsid w:val="00982FEC"/>
    <w:rsid w:val="009836ED"/>
    <w:rsid w:val="00983827"/>
    <w:rsid w:val="00984697"/>
    <w:rsid w:val="00984AAC"/>
    <w:rsid w:val="00984AED"/>
    <w:rsid w:val="00984C18"/>
    <w:rsid w:val="00984E9A"/>
    <w:rsid w:val="009860A8"/>
    <w:rsid w:val="009868C3"/>
    <w:rsid w:val="00990605"/>
    <w:rsid w:val="009909A9"/>
    <w:rsid w:val="00990DB4"/>
    <w:rsid w:val="00990DCB"/>
    <w:rsid w:val="0099173E"/>
    <w:rsid w:val="009917AB"/>
    <w:rsid w:val="00991990"/>
    <w:rsid w:val="009919E9"/>
    <w:rsid w:val="00991CF8"/>
    <w:rsid w:val="0099272D"/>
    <w:rsid w:val="009936E2"/>
    <w:rsid w:val="009937A8"/>
    <w:rsid w:val="00993C43"/>
    <w:rsid w:val="00993FE3"/>
    <w:rsid w:val="00994182"/>
    <w:rsid w:val="00995224"/>
    <w:rsid w:val="00995C71"/>
    <w:rsid w:val="00996187"/>
    <w:rsid w:val="0099638A"/>
    <w:rsid w:val="00996971"/>
    <w:rsid w:val="0099710E"/>
    <w:rsid w:val="00997347"/>
    <w:rsid w:val="009974FE"/>
    <w:rsid w:val="00997575"/>
    <w:rsid w:val="00997630"/>
    <w:rsid w:val="00997A88"/>
    <w:rsid w:val="009A0161"/>
    <w:rsid w:val="009A2F31"/>
    <w:rsid w:val="009A4104"/>
    <w:rsid w:val="009A42E5"/>
    <w:rsid w:val="009A5258"/>
    <w:rsid w:val="009A6923"/>
    <w:rsid w:val="009A7680"/>
    <w:rsid w:val="009A795A"/>
    <w:rsid w:val="009B0874"/>
    <w:rsid w:val="009B10FE"/>
    <w:rsid w:val="009B12EF"/>
    <w:rsid w:val="009B227D"/>
    <w:rsid w:val="009B22A2"/>
    <w:rsid w:val="009B2957"/>
    <w:rsid w:val="009B35BF"/>
    <w:rsid w:val="009B36C6"/>
    <w:rsid w:val="009B429A"/>
    <w:rsid w:val="009B49C0"/>
    <w:rsid w:val="009B4A2A"/>
    <w:rsid w:val="009B4BF3"/>
    <w:rsid w:val="009B58CD"/>
    <w:rsid w:val="009B62CC"/>
    <w:rsid w:val="009B6762"/>
    <w:rsid w:val="009B6838"/>
    <w:rsid w:val="009B701C"/>
    <w:rsid w:val="009C01A6"/>
    <w:rsid w:val="009C0774"/>
    <w:rsid w:val="009C0ADB"/>
    <w:rsid w:val="009C11EF"/>
    <w:rsid w:val="009C2004"/>
    <w:rsid w:val="009C2122"/>
    <w:rsid w:val="009C229C"/>
    <w:rsid w:val="009C2D1C"/>
    <w:rsid w:val="009C2F4E"/>
    <w:rsid w:val="009C392B"/>
    <w:rsid w:val="009C3956"/>
    <w:rsid w:val="009C3F61"/>
    <w:rsid w:val="009C4890"/>
    <w:rsid w:val="009C4DC6"/>
    <w:rsid w:val="009C585D"/>
    <w:rsid w:val="009C5F11"/>
    <w:rsid w:val="009C5F96"/>
    <w:rsid w:val="009C7151"/>
    <w:rsid w:val="009C7213"/>
    <w:rsid w:val="009C744A"/>
    <w:rsid w:val="009C781D"/>
    <w:rsid w:val="009D0AAC"/>
    <w:rsid w:val="009D1603"/>
    <w:rsid w:val="009D1BAF"/>
    <w:rsid w:val="009D1CF2"/>
    <w:rsid w:val="009D2CAD"/>
    <w:rsid w:val="009D37AF"/>
    <w:rsid w:val="009D3E25"/>
    <w:rsid w:val="009D445D"/>
    <w:rsid w:val="009D4A6A"/>
    <w:rsid w:val="009D4AC7"/>
    <w:rsid w:val="009D5783"/>
    <w:rsid w:val="009D6AEB"/>
    <w:rsid w:val="009D6F15"/>
    <w:rsid w:val="009D6F70"/>
    <w:rsid w:val="009D746A"/>
    <w:rsid w:val="009D7EB4"/>
    <w:rsid w:val="009E04ED"/>
    <w:rsid w:val="009E0AB7"/>
    <w:rsid w:val="009E0F53"/>
    <w:rsid w:val="009E17A8"/>
    <w:rsid w:val="009E1979"/>
    <w:rsid w:val="009E1E8B"/>
    <w:rsid w:val="009E1EBF"/>
    <w:rsid w:val="009E215F"/>
    <w:rsid w:val="009E2500"/>
    <w:rsid w:val="009E2794"/>
    <w:rsid w:val="009E2A9E"/>
    <w:rsid w:val="009E3690"/>
    <w:rsid w:val="009E38F5"/>
    <w:rsid w:val="009E3996"/>
    <w:rsid w:val="009E4221"/>
    <w:rsid w:val="009E4860"/>
    <w:rsid w:val="009E4C12"/>
    <w:rsid w:val="009E54C7"/>
    <w:rsid w:val="009E5919"/>
    <w:rsid w:val="009E6392"/>
    <w:rsid w:val="009E683F"/>
    <w:rsid w:val="009E72B7"/>
    <w:rsid w:val="009E72CC"/>
    <w:rsid w:val="009E77CB"/>
    <w:rsid w:val="009F0196"/>
    <w:rsid w:val="009F0B73"/>
    <w:rsid w:val="009F10A3"/>
    <w:rsid w:val="009F1A75"/>
    <w:rsid w:val="009F1C21"/>
    <w:rsid w:val="009F1E8D"/>
    <w:rsid w:val="009F2418"/>
    <w:rsid w:val="009F25FF"/>
    <w:rsid w:val="009F2A65"/>
    <w:rsid w:val="009F2C25"/>
    <w:rsid w:val="009F2D1B"/>
    <w:rsid w:val="009F334D"/>
    <w:rsid w:val="009F3395"/>
    <w:rsid w:val="009F3952"/>
    <w:rsid w:val="009F5C6A"/>
    <w:rsid w:val="009F6087"/>
    <w:rsid w:val="009F6BF3"/>
    <w:rsid w:val="009F6C9E"/>
    <w:rsid w:val="009F76B6"/>
    <w:rsid w:val="00A006BC"/>
    <w:rsid w:val="00A00718"/>
    <w:rsid w:val="00A01F9B"/>
    <w:rsid w:val="00A0259A"/>
    <w:rsid w:val="00A026F6"/>
    <w:rsid w:val="00A02B29"/>
    <w:rsid w:val="00A03042"/>
    <w:rsid w:val="00A0317C"/>
    <w:rsid w:val="00A03A73"/>
    <w:rsid w:val="00A03DB0"/>
    <w:rsid w:val="00A04296"/>
    <w:rsid w:val="00A05E86"/>
    <w:rsid w:val="00A05EFD"/>
    <w:rsid w:val="00A06316"/>
    <w:rsid w:val="00A06846"/>
    <w:rsid w:val="00A06DD7"/>
    <w:rsid w:val="00A0746A"/>
    <w:rsid w:val="00A07BAD"/>
    <w:rsid w:val="00A10254"/>
    <w:rsid w:val="00A10CBD"/>
    <w:rsid w:val="00A10E59"/>
    <w:rsid w:val="00A11B81"/>
    <w:rsid w:val="00A1247A"/>
    <w:rsid w:val="00A14376"/>
    <w:rsid w:val="00A143BA"/>
    <w:rsid w:val="00A1452F"/>
    <w:rsid w:val="00A1483B"/>
    <w:rsid w:val="00A15CC1"/>
    <w:rsid w:val="00A17F92"/>
    <w:rsid w:val="00A206C1"/>
    <w:rsid w:val="00A20CA2"/>
    <w:rsid w:val="00A20D31"/>
    <w:rsid w:val="00A212EF"/>
    <w:rsid w:val="00A21A12"/>
    <w:rsid w:val="00A227A2"/>
    <w:rsid w:val="00A228B4"/>
    <w:rsid w:val="00A22E5C"/>
    <w:rsid w:val="00A232F6"/>
    <w:rsid w:val="00A23831"/>
    <w:rsid w:val="00A23D66"/>
    <w:rsid w:val="00A246CE"/>
    <w:rsid w:val="00A250E1"/>
    <w:rsid w:val="00A25893"/>
    <w:rsid w:val="00A25E1E"/>
    <w:rsid w:val="00A260B0"/>
    <w:rsid w:val="00A261DF"/>
    <w:rsid w:val="00A263FF"/>
    <w:rsid w:val="00A26638"/>
    <w:rsid w:val="00A267A7"/>
    <w:rsid w:val="00A2685F"/>
    <w:rsid w:val="00A26D43"/>
    <w:rsid w:val="00A26D78"/>
    <w:rsid w:val="00A272A6"/>
    <w:rsid w:val="00A276DA"/>
    <w:rsid w:val="00A27CE0"/>
    <w:rsid w:val="00A27E9C"/>
    <w:rsid w:val="00A301C4"/>
    <w:rsid w:val="00A3095D"/>
    <w:rsid w:val="00A3206B"/>
    <w:rsid w:val="00A3281B"/>
    <w:rsid w:val="00A3283E"/>
    <w:rsid w:val="00A32C21"/>
    <w:rsid w:val="00A335A6"/>
    <w:rsid w:val="00A3379C"/>
    <w:rsid w:val="00A33FC6"/>
    <w:rsid w:val="00A345FA"/>
    <w:rsid w:val="00A34D12"/>
    <w:rsid w:val="00A3526D"/>
    <w:rsid w:val="00A35472"/>
    <w:rsid w:val="00A3573B"/>
    <w:rsid w:val="00A36C4B"/>
    <w:rsid w:val="00A37475"/>
    <w:rsid w:val="00A37E42"/>
    <w:rsid w:val="00A40C11"/>
    <w:rsid w:val="00A41046"/>
    <w:rsid w:val="00A4152F"/>
    <w:rsid w:val="00A41708"/>
    <w:rsid w:val="00A4176A"/>
    <w:rsid w:val="00A428C4"/>
    <w:rsid w:val="00A43229"/>
    <w:rsid w:val="00A43948"/>
    <w:rsid w:val="00A43ADF"/>
    <w:rsid w:val="00A43B49"/>
    <w:rsid w:val="00A44C4E"/>
    <w:rsid w:val="00A4515A"/>
    <w:rsid w:val="00A452A6"/>
    <w:rsid w:val="00A45EDC"/>
    <w:rsid w:val="00A45F7E"/>
    <w:rsid w:val="00A45FEE"/>
    <w:rsid w:val="00A4653B"/>
    <w:rsid w:val="00A4657B"/>
    <w:rsid w:val="00A4660D"/>
    <w:rsid w:val="00A46A39"/>
    <w:rsid w:val="00A46B61"/>
    <w:rsid w:val="00A47330"/>
    <w:rsid w:val="00A4736C"/>
    <w:rsid w:val="00A47588"/>
    <w:rsid w:val="00A47D9E"/>
    <w:rsid w:val="00A5095C"/>
    <w:rsid w:val="00A50EC4"/>
    <w:rsid w:val="00A5131E"/>
    <w:rsid w:val="00A52003"/>
    <w:rsid w:val="00A528E9"/>
    <w:rsid w:val="00A53194"/>
    <w:rsid w:val="00A53500"/>
    <w:rsid w:val="00A53D17"/>
    <w:rsid w:val="00A54330"/>
    <w:rsid w:val="00A54998"/>
    <w:rsid w:val="00A54CDB"/>
    <w:rsid w:val="00A54D21"/>
    <w:rsid w:val="00A54F32"/>
    <w:rsid w:val="00A556EB"/>
    <w:rsid w:val="00A56015"/>
    <w:rsid w:val="00A5654C"/>
    <w:rsid w:val="00A56AFB"/>
    <w:rsid w:val="00A57066"/>
    <w:rsid w:val="00A5784E"/>
    <w:rsid w:val="00A579E3"/>
    <w:rsid w:val="00A57E63"/>
    <w:rsid w:val="00A609B0"/>
    <w:rsid w:val="00A60A25"/>
    <w:rsid w:val="00A60DF1"/>
    <w:rsid w:val="00A60F91"/>
    <w:rsid w:val="00A613AA"/>
    <w:rsid w:val="00A616F6"/>
    <w:rsid w:val="00A61A29"/>
    <w:rsid w:val="00A61AFF"/>
    <w:rsid w:val="00A61FAF"/>
    <w:rsid w:val="00A623BC"/>
    <w:rsid w:val="00A629EA"/>
    <w:rsid w:val="00A62A32"/>
    <w:rsid w:val="00A62F82"/>
    <w:rsid w:val="00A63384"/>
    <w:rsid w:val="00A63698"/>
    <w:rsid w:val="00A63FF1"/>
    <w:rsid w:val="00A64F30"/>
    <w:rsid w:val="00A65225"/>
    <w:rsid w:val="00A65F78"/>
    <w:rsid w:val="00A66272"/>
    <w:rsid w:val="00A66624"/>
    <w:rsid w:val="00A70640"/>
    <w:rsid w:val="00A709FD"/>
    <w:rsid w:val="00A70AC3"/>
    <w:rsid w:val="00A7104D"/>
    <w:rsid w:val="00A7156B"/>
    <w:rsid w:val="00A71899"/>
    <w:rsid w:val="00A71E23"/>
    <w:rsid w:val="00A720AD"/>
    <w:rsid w:val="00A724BF"/>
    <w:rsid w:val="00A72562"/>
    <w:rsid w:val="00A733B6"/>
    <w:rsid w:val="00A73439"/>
    <w:rsid w:val="00A74D7E"/>
    <w:rsid w:val="00A75727"/>
    <w:rsid w:val="00A75B4C"/>
    <w:rsid w:val="00A7785C"/>
    <w:rsid w:val="00A805F8"/>
    <w:rsid w:val="00A8079A"/>
    <w:rsid w:val="00A8095C"/>
    <w:rsid w:val="00A80A72"/>
    <w:rsid w:val="00A80EB0"/>
    <w:rsid w:val="00A8115A"/>
    <w:rsid w:val="00A8124E"/>
    <w:rsid w:val="00A8234E"/>
    <w:rsid w:val="00A8262C"/>
    <w:rsid w:val="00A8375E"/>
    <w:rsid w:val="00A8441B"/>
    <w:rsid w:val="00A8442E"/>
    <w:rsid w:val="00A8483B"/>
    <w:rsid w:val="00A84C2F"/>
    <w:rsid w:val="00A84DF4"/>
    <w:rsid w:val="00A84FC0"/>
    <w:rsid w:val="00A85A2B"/>
    <w:rsid w:val="00A869AE"/>
    <w:rsid w:val="00A87053"/>
    <w:rsid w:val="00A8717A"/>
    <w:rsid w:val="00A902FF"/>
    <w:rsid w:val="00A9057D"/>
    <w:rsid w:val="00A9074D"/>
    <w:rsid w:val="00A90E2F"/>
    <w:rsid w:val="00A9100B"/>
    <w:rsid w:val="00A9101D"/>
    <w:rsid w:val="00A911D3"/>
    <w:rsid w:val="00A9203D"/>
    <w:rsid w:val="00A929DF"/>
    <w:rsid w:val="00A932FD"/>
    <w:rsid w:val="00A9352E"/>
    <w:rsid w:val="00A93728"/>
    <w:rsid w:val="00A93EB3"/>
    <w:rsid w:val="00A94352"/>
    <w:rsid w:val="00A95488"/>
    <w:rsid w:val="00A95664"/>
    <w:rsid w:val="00A95C97"/>
    <w:rsid w:val="00A9665D"/>
    <w:rsid w:val="00A97211"/>
    <w:rsid w:val="00A97779"/>
    <w:rsid w:val="00A97BC1"/>
    <w:rsid w:val="00AA09E7"/>
    <w:rsid w:val="00AA18CF"/>
    <w:rsid w:val="00AA28F0"/>
    <w:rsid w:val="00AA2B93"/>
    <w:rsid w:val="00AA30C8"/>
    <w:rsid w:val="00AA3C57"/>
    <w:rsid w:val="00AA418F"/>
    <w:rsid w:val="00AA442E"/>
    <w:rsid w:val="00AA4634"/>
    <w:rsid w:val="00AA4686"/>
    <w:rsid w:val="00AA4688"/>
    <w:rsid w:val="00AA4D00"/>
    <w:rsid w:val="00AA5508"/>
    <w:rsid w:val="00AA5596"/>
    <w:rsid w:val="00AA5DF8"/>
    <w:rsid w:val="00AA5F74"/>
    <w:rsid w:val="00AA5FB3"/>
    <w:rsid w:val="00AA5FE2"/>
    <w:rsid w:val="00AA6172"/>
    <w:rsid w:val="00AA6FD1"/>
    <w:rsid w:val="00AA726C"/>
    <w:rsid w:val="00AA72E8"/>
    <w:rsid w:val="00AA7320"/>
    <w:rsid w:val="00AA7730"/>
    <w:rsid w:val="00AB0154"/>
    <w:rsid w:val="00AB01E9"/>
    <w:rsid w:val="00AB0595"/>
    <w:rsid w:val="00AB0787"/>
    <w:rsid w:val="00AB0DEB"/>
    <w:rsid w:val="00AB0FD1"/>
    <w:rsid w:val="00AB16E5"/>
    <w:rsid w:val="00AB17B1"/>
    <w:rsid w:val="00AB199B"/>
    <w:rsid w:val="00AB1B26"/>
    <w:rsid w:val="00AB2958"/>
    <w:rsid w:val="00AB3764"/>
    <w:rsid w:val="00AB3D4F"/>
    <w:rsid w:val="00AB449B"/>
    <w:rsid w:val="00AB462C"/>
    <w:rsid w:val="00AB4BE0"/>
    <w:rsid w:val="00AB4F92"/>
    <w:rsid w:val="00AB5266"/>
    <w:rsid w:val="00AB58CB"/>
    <w:rsid w:val="00AB6339"/>
    <w:rsid w:val="00AB6B79"/>
    <w:rsid w:val="00AB6DA5"/>
    <w:rsid w:val="00AB6DBF"/>
    <w:rsid w:val="00AB6FF1"/>
    <w:rsid w:val="00AC0003"/>
    <w:rsid w:val="00AC026C"/>
    <w:rsid w:val="00AC047F"/>
    <w:rsid w:val="00AC09E0"/>
    <w:rsid w:val="00AC1B3B"/>
    <w:rsid w:val="00AC22E4"/>
    <w:rsid w:val="00AC23F0"/>
    <w:rsid w:val="00AC2D19"/>
    <w:rsid w:val="00AC3347"/>
    <w:rsid w:val="00AC3922"/>
    <w:rsid w:val="00AC4357"/>
    <w:rsid w:val="00AC438F"/>
    <w:rsid w:val="00AC47A1"/>
    <w:rsid w:val="00AC4C8F"/>
    <w:rsid w:val="00AC5B87"/>
    <w:rsid w:val="00AC5BCA"/>
    <w:rsid w:val="00AC5F37"/>
    <w:rsid w:val="00AC624A"/>
    <w:rsid w:val="00AC6282"/>
    <w:rsid w:val="00AC671C"/>
    <w:rsid w:val="00AC7C9E"/>
    <w:rsid w:val="00AC7F7C"/>
    <w:rsid w:val="00AD0463"/>
    <w:rsid w:val="00AD06BE"/>
    <w:rsid w:val="00AD1529"/>
    <w:rsid w:val="00AD194D"/>
    <w:rsid w:val="00AD1C25"/>
    <w:rsid w:val="00AD209E"/>
    <w:rsid w:val="00AD2421"/>
    <w:rsid w:val="00AD3022"/>
    <w:rsid w:val="00AD30CF"/>
    <w:rsid w:val="00AD310F"/>
    <w:rsid w:val="00AD3AE5"/>
    <w:rsid w:val="00AD4430"/>
    <w:rsid w:val="00AD4DF1"/>
    <w:rsid w:val="00AD4EF5"/>
    <w:rsid w:val="00AD50D8"/>
    <w:rsid w:val="00AD5C6A"/>
    <w:rsid w:val="00AD60E4"/>
    <w:rsid w:val="00AD6262"/>
    <w:rsid w:val="00AD63A0"/>
    <w:rsid w:val="00AD7468"/>
    <w:rsid w:val="00AD74AF"/>
    <w:rsid w:val="00AD76B3"/>
    <w:rsid w:val="00AD7F31"/>
    <w:rsid w:val="00AE0915"/>
    <w:rsid w:val="00AE0B83"/>
    <w:rsid w:val="00AE16AE"/>
    <w:rsid w:val="00AE1793"/>
    <w:rsid w:val="00AE217E"/>
    <w:rsid w:val="00AE2584"/>
    <w:rsid w:val="00AE3549"/>
    <w:rsid w:val="00AE4570"/>
    <w:rsid w:val="00AE4701"/>
    <w:rsid w:val="00AE49DC"/>
    <w:rsid w:val="00AE4D82"/>
    <w:rsid w:val="00AE5A43"/>
    <w:rsid w:val="00AE5B39"/>
    <w:rsid w:val="00AE5D65"/>
    <w:rsid w:val="00AE6A66"/>
    <w:rsid w:val="00AE6A7B"/>
    <w:rsid w:val="00AE715F"/>
    <w:rsid w:val="00AE7423"/>
    <w:rsid w:val="00AE77DE"/>
    <w:rsid w:val="00AE7865"/>
    <w:rsid w:val="00AE799C"/>
    <w:rsid w:val="00AE7F94"/>
    <w:rsid w:val="00AF017B"/>
    <w:rsid w:val="00AF198B"/>
    <w:rsid w:val="00AF1B36"/>
    <w:rsid w:val="00AF1DE5"/>
    <w:rsid w:val="00AF1E93"/>
    <w:rsid w:val="00AF21E2"/>
    <w:rsid w:val="00AF29C3"/>
    <w:rsid w:val="00AF40AA"/>
    <w:rsid w:val="00AF443F"/>
    <w:rsid w:val="00AF53F1"/>
    <w:rsid w:val="00AF5DEC"/>
    <w:rsid w:val="00AF5E4C"/>
    <w:rsid w:val="00AF698C"/>
    <w:rsid w:val="00AF6BC7"/>
    <w:rsid w:val="00AF721C"/>
    <w:rsid w:val="00AF72E7"/>
    <w:rsid w:val="00AF74F0"/>
    <w:rsid w:val="00AF7544"/>
    <w:rsid w:val="00AF794C"/>
    <w:rsid w:val="00B00778"/>
    <w:rsid w:val="00B00D5E"/>
    <w:rsid w:val="00B01001"/>
    <w:rsid w:val="00B01370"/>
    <w:rsid w:val="00B0152E"/>
    <w:rsid w:val="00B01C55"/>
    <w:rsid w:val="00B02133"/>
    <w:rsid w:val="00B02189"/>
    <w:rsid w:val="00B039CD"/>
    <w:rsid w:val="00B04323"/>
    <w:rsid w:val="00B05571"/>
    <w:rsid w:val="00B05CF2"/>
    <w:rsid w:val="00B05E18"/>
    <w:rsid w:val="00B06816"/>
    <w:rsid w:val="00B07074"/>
    <w:rsid w:val="00B07241"/>
    <w:rsid w:val="00B074A6"/>
    <w:rsid w:val="00B07901"/>
    <w:rsid w:val="00B07B16"/>
    <w:rsid w:val="00B07F3D"/>
    <w:rsid w:val="00B07FB2"/>
    <w:rsid w:val="00B10339"/>
    <w:rsid w:val="00B11289"/>
    <w:rsid w:val="00B11D00"/>
    <w:rsid w:val="00B13699"/>
    <w:rsid w:val="00B1386B"/>
    <w:rsid w:val="00B1448B"/>
    <w:rsid w:val="00B1448C"/>
    <w:rsid w:val="00B14820"/>
    <w:rsid w:val="00B14FEC"/>
    <w:rsid w:val="00B15A0D"/>
    <w:rsid w:val="00B1633B"/>
    <w:rsid w:val="00B16B48"/>
    <w:rsid w:val="00B16BB9"/>
    <w:rsid w:val="00B16D14"/>
    <w:rsid w:val="00B17260"/>
    <w:rsid w:val="00B203DD"/>
    <w:rsid w:val="00B20DB9"/>
    <w:rsid w:val="00B20E45"/>
    <w:rsid w:val="00B2169C"/>
    <w:rsid w:val="00B2176C"/>
    <w:rsid w:val="00B2204D"/>
    <w:rsid w:val="00B22852"/>
    <w:rsid w:val="00B2297C"/>
    <w:rsid w:val="00B23565"/>
    <w:rsid w:val="00B24274"/>
    <w:rsid w:val="00B2431D"/>
    <w:rsid w:val="00B245A9"/>
    <w:rsid w:val="00B2463E"/>
    <w:rsid w:val="00B2476A"/>
    <w:rsid w:val="00B252EC"/>
    <w:rsid w:val="00B25A7E"/>
    <w:rsid w:val="00B263F2"/>
    <w:rsid w:val="00B26543"/>
    <w:rsid w:val="00B306A5"/>
    <w:rsid w:val="00B30A36"/>
    <w:rsid w:val="00B31602"/>
    <w:rsid w:val="00B3327A"/>
    <w:rsid w:val="00B333F8"/>
    <w:rsid w:val="00B33985"/>
    <w:rsid w:val="00B3464F"/>
    <w:rsid w:val="00B34C60"/>
    <w:rsid w:val="00B35699"/>
    <w:rsid w:val="00B36275"/>
    <w:rsid w:val="00B36B81"/>
    <w:rsid w:val="00B374CB"/>
    <w:rsid w:val="00B4115C"/>
    <w:rsid w:val="00B41A5F"/>
    <w:rsid w:val="00B42305"/>
    <w:rsid w:val="00B42E46"/>
    <w:rsid w:val="00B4313F"/>
    <w:rsid w:val="00B43BF2"/>
    <w:rsid w:val="00B44075"/>
    <w:rsid w:val="00B44829"/>
    <w:rsid w:val="00B452A8"/>
    <w:rsid w:val="00B45CBC"/>
    <w:rsid w:val="00B461DA"/>
    <w:rsid w:val="00B467D0"/>
    <w:rsid w:val="00B47C84"/>
    <w:rsid w:val="00B50010"/>
    <w:rsid w:val="00B500D3"/>
    <w:rsid w:val="00B50174"/>
    <w:rsid w:val="00B50E2A"/>
    <w:rsid w:val="00B51688"/>
    <w:rsid w:val="00B51B7E"/>
    <w:rsid w:val="00B51DDC"/>
    <w:rsid w:val="00B52477"/>
    <w:rsid w:val="00B5273D"/>
    <w:rsid w:val="00B534BD"/>
    <w:rsid w:val="00B541C6"/>
    <w:rsid w:val="00B54208"/>
    <w:rsid w:val="00B549E6"/>
    <w:rsid w:val="00B54B93"/>
    <w:rsid w:val="00B55182"/>
    <w:rsid w:val="00B55AED"/>
    <w:rsid w:val="00B55B0E"/>
    <w:rsid w:val="00B55EB6"/>
    <w:rsid w:val="00B56541"/>
    <w:rsid w:val="00B5688C"/>
    <w:rsid w:val="00B56E3C"/>
    <w:rsid w:val="00B57F0A"/>
    <w:rsid w:val="00B601BD"/>
    <w:rsid w:val="00B605D2"/>
    <w:rsid w:val="00B60678"/>
    <w:rsid w:val="00B607BE"/>
    <w:rsid w:val="00B60906"/>
    <w:rsid w:val="00B6100F"/>
    <w:rsid w:val="00B614F6"/>
    <w:rsid w:val="00B61A2D"/>
    <w:rsid w:val="00B61C01"/>
    <w:rsid w:val="00B6200D"/>
    <w:rsid w:val="00B62196"/>
    <w:rsid w:val="00B632F0"/>
    <w:rsid w:val="00B64055"/>
    <w:rsid w:val="00B6432D"/>
    <w:rsid w:val="00B64EAD"/>
    <w:rsid w:val="00B65332"/>
    <w:rsid w:val="00B65BBB"/>
    <w:rsid w:val="00B6643B"/>
    <w:rsid w:val="00B665DA"/>
    <w:rsid w:val="00B66EC5"/>
    <w:rsid w:val="00B6772B"/>
    <w:rsid w:val="00B67981"/>
    <w:rsid w:val="00B67ECA"/>
    <w:rsid w:val="00B70833"/>
    <w:rsid w:val="00B70F6D"/>
    <w:rsid w:val="00B7115A"/>
    <w:rsid w:val="00B7116D"/>
    <w:rsid w:val="00B7122C"/>
    <w:rsid w:val="00B72152"/>
    <w:rsid w:val="00B72888"/>
    <w:rsid w:val="00B72D2F"/>
    <w:rsid w:val="00B72E16"/>
    <w:rsid w:val="00B72F9F"/>
    <w:rsid w:val="00B732B5"/>
    <w:rsid w:val="00B73378"/>
    <w:rsid w:val="00B74009"/>
    <w:rsid w:val="00B742E1"/>
    <w:rsid w:val="00B74423"/>
    <w:rsid w:val="00B7561F"/>
    <w:rsid w:val="00B75A55"/>
    <w:rsid w:val="00B7694F"/>
    <w:rsid w:val="00B776D7"/>
    <w:rsid w:val="00B80138"/>
    <w:rsid w:val="00B80EDC"/>
    <w:rsid w:val="00B80F16"/>
    <w:rsid w:val="00B814DC"/>
    <w:rsid w:val="00B81CB3"/>
    <w:rsid w:val="00B824C7"/>
    <w:rsid w:val="00B82581"/>
    <w:rsid w:val="00B826D0"/>
    <w:rsid w:val="00B84F0E"/>
    <w:rsid w:val="00B85391"/>
    <w:rsid w:val="00B85C7F"/>
    <w:rsid w:val="00B85F82"/>
    <w:rsid w:val="00B8705B"/>
    <w:rsid w:val="00B877E5"/>
    <w:rsid w:val="00B87C55"/>
    <w:rsid w:val="00B87C97"/>
    <w:rsid w:val="00B87ECB"/>
    <w:rsid w:val="00B900DE"/>
    <w:rsid w:val="00B91207"/>
    <w:rsid w:val="00B9144D"/>
    <w:rsid w:val="00B914F9"/>
    <w:rsid w:val="00B91814"/>
    <w:rsid w:val="00B91BA7"/>
    <w:rsid w:val="00B91EA2"/>
    <w:rsid w:val="00B92A6F"/>
    <w:rsid w:val="00B92C86"/>
    <w:rsid w:val="00B930AE"/>
    <w:rsid w:val="00B934ED"/>
    <w:rsid w:val="00B936A9"/>
    <w:rsid w:val="00B939D6"/>
    <w:rsid w:val="00B94DC3"/>
    <w:rsid w:val="00B95D5A"/>
    <w:rsid w:val="00B96D34"/>
    <w:rsid w:val="00B974AE"/>
    <w:rsid w:val="00B974FF"/>
    <w:rsid w:val="00B97DF2"/>
    <w:rsid w:val="00BA08C5"/>
    <w:rsid w:val="00BA0A64"/>
    <w:rsid w:val="00BA0EF0"/>
    <w:rsid w:val="00BA105A"/>
    <w:rsid w:val="00BA1176"/>
    <w:rsid w:val="00BA13CC"/>
    <w:rsid w:val="00BA16D7"/>
    <w:rsid w:val="00BA1994"/>
    <w:rsid w:val="00BA2293"/>
    <w:rsid w:val="00BA2AEE"/>
    <w:rsid w:val="00BA2B0A"/>
    <w:rsid w:val="00BA2BB2"/>
    <w:rsid w:val="00BA2F02"/>
    <w:rsid w:val="00BA3118"/>
    <w:rsid w:val="00BA39B0"/>
    <w:rsid w:val="00BA3F2E"/>
    <w:rsid w:val="00BA474D"/>
    <w:rsid w:val="00BA4EA1"/>
    <w:rsid w:val="00BA52B5"/>
    <w:rsid w:val="00BA5844"/>
    <w:rsid w:val="00BA587D"/>
    <w:rsid w:val="00BA5BF9"/>
    <w:rsid w:val="00BA636B"/>
    <w:rsid w:val="00BA6B52"/>
    <w:rsid w:val="00BB00EB"/>
    <w:rsid w:val="00BB1970"/>
    <w:rsid w:val="00BB1BB4"/>
    <w:rsid w:val="00BB26A9"/>
    <w:rsid w:val="00BB2BBE"/>
    <w:rsid w:val="00BB3220"/>
    <w:rsid w:val="00BB36D9"/>
    <w:rsid w:val="00BB3761"/>
    <w:rsid w:val="00BB6645"/>
    <w:rsid w:val="00BB7296"/>
    <w:rsid w:val="00BB72D0"/>
    <w:rsid w:val="00BB7540"/>
    <w:rsid w:val="00BC01F2"/>
    <w:rsid w:val="00BC02B8"/>
    <w:rsid w:val="00BC0EE0"/>
    <w:rsid w:val="00BC1628"/>
    <w:rsid w:val="00BC1BD7"/>
    <w:rsid w:val="00BC1DB6"/>
    <w:rsid w:val="00BC1FF0"/>
    <w:rsid w:val="00BC3146"/>
    <w:rsid w:val="00BC454B"/>
    <w:rsid w:val="00BC486D"/>
    <w:rsid w:val="00BC49DB"/>
    <w:rsid w:val="00BC58F2"/>
    <w:rsid w:val="00BC64F5"/>
    <w:rsid w:val="00BC712A"/>
    <w:rsid w:val="00BC77D1"/>
    <w:rsid w:val="00BC7F4F"/>
    <w:rsid w:val="00BD00EE"/>
    <w:rsid w:val="00BD03D4"/>
    <w:rsid w:val="00BD0927"/>
    <w:rsid w:val="00BD189D"/>
    <w:rsid w:val="00BD1A54"/>
    <w:rsid w:val="00BD2EFA"/>
    <w:rsid w:val="00BD3092"/>
    <w:rsid w:val="00BD38BD"/>
    <w:rsid w:val="00BD3B58"/>
    <w:rsid w:val="00BD3C74"/>
    <w:rsid w:val="00BD3D4D"/>
    <w:rsid w:val="00BD40C2"/>
    <w:rsid w:val="00BD42B6"/>
    <w:rsid w:val="00BD5385"/>
    <w:rsid w:val="00BD566A"/>
    <w:rsid w:val="00BD5BDE"/>
    <w:rsid w:val="00BD6BF5"/>
    <w:rsid w:val="00BD6DDB"/>
    <w:rsid w:val="00BD705F"/>
    <w:rsid w:val="00BD7595"/>
    <w:rsid w:val="00BD7668"/>
    <w:rsid w:val="00BE01BC"/>
    <w:rsid w:val="00BE0561"/>
    <w:rsid w:val="00BE0BF7"/>
    <w:rsid w:val="00BE1517"/>
    <w:rsid w:val="00BE1A24"/>
    <w:rsid w:val="00BE1A37"/>
    <w:rsid w:val="00BE1AD5"/>
    <w:rsid w:val="00BE2308"/>
    <w:rsid w:val="00BE2CDD"/>
    <w:rsid w:val="00BE397F"/>
    <w:rsid w:val="00BE5A90"/>
    <w:rsid w:val="00BE5C23"/>
    <w:rsid w:val="00BE61AD"/>
    <w:rsid w:val="00BE6421"/>
    <w:rsid w:val="00BE6A1A"/>
    <w:rsid w:val="00BE70A1"/>
    <w:rsid w:val="00BE79CF"/>
    <w:rsid w:val="00BF0CC2"/>
    <w:rsid w:val="00BF1126"/>
    <w:rsid w:val="00BF1B41"/>
    <w:rsid w:val="00BF3FAF"/>
    <w:rsid w:val="00BF42BB"/>
    <w:rsid w:val="00BF4E59"/>
    <w:rsid w:val="00BF508A"/>
    <w:rsid w:val="00BF543B"/>
    <w:rsid w:val="00BF5561"/>
    <w:rsid w:val="00BF62CA"/>
    <w:rsid w:val="00BF6BFC"/>
    <w:rsid w:val="00BF77EC"/>
    <w:rsid w:val="00BF794E"/>
    <w:rsid w:val="00BF7953"/>
    <w:rsid w:val="00BF7A85"/>
    <w:rsid w:val="00C0078A"/>
    <w:rsid w:val="00C0095C"/>
    <w:rsid w:val="00C01112"/>
    <w:rsid w:val="00C01DF7"/>
    <w:rsid w:val="00C01E98"/>
    <w:rsid w:val="00C02A95"/>
    <w:rsid w:val="00C02BCA"/>
    <w:rsid w:val="00C0338B"/>
    <w:rsid w:val="00C03BA5"/>
    <w:rsid w:val="00C03CA4"/>
    <w:rsid w:val="00C03F48"/>
    <w:rsid w:val="00C04DF3"/>
    <w:rsid w:val="00C04F4D"/>
    <w:rsid w:val="00C05748"/>
    <w:rsid w:val="00C06541"/>
    <w:rsid w:val="00C069F3"/>
    <w:rsid w:val="00C06C01"/>
    <w:rsid w:val="00C06FF3"/>
    <w:rsid w:val="00C07A60"/>
    <w:rsid w:val="00C07D86"/>
    <w:rsid w:val="00C100F6"/>
    <w:rsid w:val="00C10203"/>
    <w:rsid w:val="00C104B0"/>
    <w:rsid w:val="00C10663"/>
    <w:rsid w:val="00C11034"/>
    <w:rsid w:val="00C11146"/>
    <w:rsid w:val="00C11319"/>
    <w:rsid w:val="00C11371"/>
    <w:rsid w:val="00C11FE5"/>
    <w:rsid w:val="00C122C1"/>
    <w:rsid w:val="00C125A4"/>
    <w:rsid w:val="00C12916"/>
    <w:rsid w:val="00C1299E"/>
    <w:rsid w:val="00C1348D"/>
    <w:rsid w:val="00C137C1"/>
    <w:rsid w:val="00C13B1F"/>
    <w:rsid w:val="00C13E89"/>
    <w:rsid w:val="00C13EC4"/>
    <w:rsid w:val="00C14059"/>
    <w:rsid w:val="00C15734"/>
    <w:rsid w:val="00C15EA8"/>
    <w:rsid w:val="00C16036"/>
    <w:rsid w:val="00C16740"/>
    <w:rsid w:val="00C16C37"/>
    <w:rsid w:val="00C16FF6"/>
    <w:rsid w:val="00C171CE"/>
    <w:rsid w:val="00C17512"/>
    <w:rsid w:val="00C17722"/>
    <w:rsid w:val="00C212ED"/>
    <w:rsid w:val="00C213F1"/>
    <w:rsid w:val="00C2164F"/>
    <w:rsid w:val="00C22720"/>
    <w:rsid w:val="00C22DAD"/>
    <w:rsid w:val="00C235AC"/>
    <w:rsid w:val="00C24F4B"/>
    <w:rsid w:val="00C26DF5"/>
    <w:rsid w:val="00C30012"/>
    <w:rsid w:val="00C30783"/>
    <w:rsid w:val="00C30DFE"/>
    <w:rsid w:val="00C310E8"/>
    <w:rsid w:val="00C31C0B"/>
    <w:rsid w:val="00C31FD6"/>
    <w:rsid w:val="00C32AA7"/>
    <w:rsid w:val="00C3317D"/>
    <w:rsid w:val="00C34725"/>
    <w:rsid w:val="00C34931"/>
    <w:rsid w:val="00C34C6B"/>
    <w:rsid w:val="00C34FB6"/>
    <w:rsid w:val="00C35C28"/>
    <w:rsid w:val="00C36330"/>
    <w:rsid w:val="00C36718"/>
    <w:rsid w:val="00C36B33"/>
    <w:rsid w:val="00C36E17"/>
    <w:rsid w:val="00C371AC"/>
    <w:rsid w:val="00C4024D"/>
    <w:rsid w:val="00C40CCD"/>
    <w:rsid w:val="00C41432"/>
    <w:rsid w:val="00C420BA"/>
    <w:rsid w:val="00C42111"/>
    <w:rsid w:val="00C42210"/>
    <w:rsid w:val="00C423F3"/>
    <w:rsid w:val="00C42B6D"/>
    <w:rsid w:val="00C42DEB"/>
    <w:rsid w:val="00C43163"/>
    <w:rsid w:val="00C43925"/>
    <w:rsid w:val="00C43CEE"/>
    <w:rsid w:val="00C440A8"/>
    <w:rsid w:val="00C4432E"/>
    <w:rsid w:val="00C44A5C"/>
    <w:rsid w:val="00C45E99"/>
    <w:rsid w:val="00C45FC2"/>
    <w:rsid w:val="00C46BAA"/>
    <w:rsid w:val="00C475B5"/>
    <w:rsid w:val="00C50CE2"/>
    <w:rsid w:val="00C51263"/>
    <w:rsid w:val="00C51386"/>
    <w:rsid w:val="00C5162A"/>
    <w:rsid w:val="00C525C8"/>
    <w:rsid w:val="00C52F15"/>
    <w:rsid w:val="00C52F4E"/>
    <w:rsid w:val="00C538CF"/>
    <w:rsid w:val="00C53F67"/>
    <w:rsid w:val="00C543C1"/>
    <w:rsid w:val="00C54487"/>
    <w:rsid w:val="00C54539"/>
    <w:rsid w:val="00C549C1"/>
    <w:rsid w:val="00C54BFC"/>
    <w:rsid w:val="00C54DFC"/>
    <w:rsid w:val="00C558A0"/>
    <w:rsid w:val="00C562EF"/>
    <w:rsid w:val="00C56D17"/>
    <w:rsid w:val="00C5784A"/>
    <w:rsid w:val="00C5788C"/>
    <w:rsid w:val="00C5793C"/>
    <w:rsid w:val="00C603C4"/>
    <w:rsid w:val="00C606B3"/>
    <w:rsid w:val="00C60958"/>
    <w:rsid w:val="00C60BEF"/>
    <w:rsid w:val="00C60C87"/>
    <w:rsid w:val="00C60D14"/>
    <w:rsid w:val="00C60DD4"/>
    <w:rsid w:val="00C60EE8"/>
    <w:rsid w:val="00C62835"/>
    <w:rsid w:val="00C62AB1"/>
    <w:rsid w:val="00C62B25"/>
    <w:rsid w:val="00C637C4"/>
    <w:rsid w:val="00C63889"/>
    <w:rsid w:val="00C64170"/>
    <w:rsid w:val="00C64985"/>
    <w:rsid w:val="00C66323"/>
    <w:rsid w:val="00C6750E"/>
    <w:rsid w:val="00C67991"/>
    <w:rsid w:val="00C67E18"/>
    <w:rsid w:val="00C703E4"/>
    <w:rsid w:val="00C705D5"/>
    <w:rsid w:val="00C713B3"/>
    <w:rsid w:val="00C72C17"/>
    <w:rsid w:val="00C72F63"/>
    <w:rsid w:val="00C735C5"/>
    <w:rsid w:val="00C74446"/>
    <w:rsid w:val="00C74945"/>
    <w:rsid w:val="00C74BAF"/>
    <w:rsid w:val="00C756F4"/>
    <w:rsid w:val="00C7644B"/>
    <w:rsid w:val="00C76EE1"/>
    <w:rsid w:val="00C7700A"/>
    <w:rsid w:val="00C77AFD"/>
    <w:rsid w:val="00C77B86"/>
    <w:rsid w:val="00C8013B"/>
    <w:rsid w:val="00C80336"/>
    <w:rsid w:val="00C80D2D"/>
    <w:rsid w:val="00C81442"/>
    <w:rsid w:val="00C814C2"/>
    <w:rsid w:val="00C817CD"/>
    <w:rsid w:val="00C831BA"/>
    <w:rsid w:val="00C838EC"/>
    <w:rsid w:val="00C838FE"/>
    <w:rsid w:val="00C83C66"/>
    <w:rsid w:val="00C844B2"/>
    <w:rsid w:val="00C848E4"/>
    <w:rsid w:val="00C84D41"/>
    <w:rsid w:val="00C851CA"/>
    <w:rsid w:val="00C856CD"/>
    <w:rsid w:val="00C85C3F"/>
    <w:rsid w:val="00C86516"/>
    <w:rsid w:val="00C86DCD"/>
    <w:rsid w:val="00C877C6"/>
    <w:rsid w:val="00C90E1C"/>
    <w:rsid w:val="00C91C07"/>
    <w:rsid w:val="00C926DF"/>
    <w:rsid w:val="00C94264"/>
    <w:rsid w:val="00C94BAB"/>
    <w:rsid w:val="00C95458"/>
    <w:rsid w:val="00C956F0"/>
    <w:rsid w:val="00C95DEC"/>
    <w:rsid w:val="00C95EFD"/>
    <w:rsid w:val="00C964F9"/>
    <w:rsid w:val="00C96909"/>
    <w:rsid w:val="00C96B89"/>
    <w:rsid w:val="00C97071"/>
    <w:rsid w:val="00C9710A"/>
    <w:rsid w:val="00C97E5B"/>
    <w:rsid w:val="00CA066A"/>
    <w:rsid w:val="00CA1842"/>
    <w:rsid w:val="00CA1DDB"/>
    <w:rsid w:val="00CA1F9F"/>
    <w:rsid w:val="00CA27CC"/>
    <w:rsid w:val="00CA2C43"/>
    <w:rsid w:val="00CA2C69"/>
    <w:rsid w:val="00CA2E46"/>
    <w:rsid w:val="00CA304C"/>
    <w:rsid w:val="00CA307B"/>
    <w:rsid w:val="00CA3532"/>
    <w:rsid w:val="00CA3E78"/>
    <w:rsid w:val="00CA47A1"/>
    <w:rsid w:val="00CA481B"/>
    <w:rsid w:val="00CA4B54"/>
    <w:rsid w:val="00CA612D"/>
    <w:rsid w:val="00CA6202"/>
    <w:rsid w:val="00CA6FA7"/>
    <w:rsid w:val="00CA6FAF"/>
    <w:rsid w:val="00CA7D53"/>
    <w:rsid w:val="00CB02FF"/>
    <w:rsid w:val="00CB0824"/>
    <w:rsid w:val="00CB08D5"/>
    <w:rsid w:val="00CB114B"/>
    <w:rsid w:val="00CB1325"/>
    <w:rsid w:val="00CB149F"/>
    <w:rsid w:val="00CB1B29"/>
    <w:rsid w:val="00CB217A"/>
    <w:rsid w:val="00CB2203"/>
    <w:rsid w:val="00CB305D"/>
    <w:rsid w:val="00CB3E6C"/>
    <w:rsid w:val="00CB4298"/>
    <w:rsid w:val="00CB4CCA"/>
    <w:rsid w:val="00CB4F10"/>
    <w:rsid w:val="00CB5076"/>
    <w:rsid w:val="00CB6A1C"/>
    <w:rsid w:val="00CB6D2B"/>
    <w:rsid w:val="00CB73DD"/>
    <w:rsid w:val="00CB7454"/>
    <w:rsid w:val="00CB76D3"/>
    <w:rsid w:val="00CB7CB8"/>
    <w:rsid w:val="00CC025E"/>
    <w:rsid w:val="00CC0489"/>
    <w:rsid w:val="00CC1178"/>
    <w:rsid w:val="00CC124D"/>
    <w:rsid w:val="00CC13E3"/>
    <w:rsid w:val="00CC1A93"/>
    <w:rsid w:val="00CC1AA3"/>
    <w:rsid w:val="00CC1CCC"/>
    <w:rsid w:val="00CC1FC4"/>
    <w:rsid w:val="00CC257A"/>
    <w:rsid w:val="00CC2C21"/>
    <w:rsid w:val="00CC3354"/>
    <w:rsid w:val="00CC3848"/>
    <w:rsid w:val="00CC3AC9"/>
    <w:rsid w:val="00CC4882"/>
    <w:rsid w:val="00CC50A5"/>
    <w:rsid w:val="00CC6A85"/>
    <w:rsid w:val="00CC6CA3"/>
    <w:rsid w:val="00CC6F95"/>
    <w:rsid w:val="00CC70C6"/>
    <w:rsid w:val="00CC775D"/>
    <w:rsid w:val="00CC7D82"/>
    <w:rsid w:val="00CD066E"/>
    <w:rsid w:val="00CD0E80"/>
    <w:rsid w:val="00CD18CC"/>
    <w:rsid w:val="00CD2E15"/>
    <w:rsid w:val="00CD3D15"/>
    <w:rsid w:val="00CD409B"/>
    <w:rsid w:val="00CD45B0"/>
    <w:rsid w:val="00CD461E"/>
    <w:rsid w:val="00CD4D61"/>
    <w:rsid w:val="00CD5541"/>
    <w:rsid w:val="00CD588B"/>
    <w:rsid w:val="00CD5B5D"/>
    <w:rsid w:val="00CD5EDD"/>
    <w:rsid w:val="00CD689A"/>
    <w:rsid w:val="00CD6E9C"/>
    <w:rsid w:val="00CD78E2"/>
    <w:rsid w:val="00CE013F"/>
    <w:rsid w:val="00CE0384"/>
    <w:rsid w:val="00CE04D6"/>
    <w:rsid w:val="00CE0D37"/>
    <w:rsid w:val="00CE2582"/>
    <w:rsid w:val="00CE2B2D"/>
    <w:rsid w:val="00CE2D14"/>
    <w:rsid w:val="00CE3B40"/>
    <w:rsid w:val="00CE3E24"/>
    <w:rsid w:val="00CE4015"/>
    <w:rsid w:val="00CE526C"/>
    <w:rsid w:val="00CE666E"/>
    <w:rsid w:val="00CE6D9D"/>
    <w:rsid w:val="00CE70BB"/>
    <w:rsid w:val="00CE7392"/>
    <w:rsid w:val="00CE760A"/>
    <w:rsid w:val="00CE7878"/>
    <w:rsid w:val="00CF01AD"/>
    <w:rsid w:val="00CF0441"/>
    <w:rsid w:val="00CF0475"/>
    <w:rsid w:val="00CF051C"/>
    <w:rsid w:val="00CF0651"/>
    <w:rsid w:val="00CF0B41"/>
    <w:rsid w:val="00CF0DB2"/>
    <w:rsid w:val="00CF105C"/>
    <w:rsid w:val="00CF11F4"/>
    <w:rsid w:val="00CF1440"/>
    <w:rsid w:val="00CF19F5"/>
    <w:rsid w:val="00CF212E"/>
    <w:rsid w:val="00CF2483"/>
    <w:rsid w:val="00CF286E"/>
    <w:rsid w:val="00CF28F6"/>
    <w:rsid w:val="00CF2DF7"/>
    <w:rsid w:val="00CF2EEE"/>
    <w:rsid w:val="00CF38F3"/>
    <w:rsid w:val="00CF522B"/>
    <w:rsid w:val="00CF52A6"/>
    <w:rsid w:val="00CF575C"/>
    <w:rsid w:val="00CF5873"/>
    <w:rsid w:val="00CF58C2"/>
    <w:rsid w:val="00CF5CA3"/>
    <w:rsid w:val="00CF60C9"/>
    <w:rsid w:val="00CF6506"/>
    <w:rsid w:val="00CF6641"/>
    <w:rsid w:val="00CF6A0D"/>
    <w:rsid w:val="00CF72C5"/>
    <w:rsid w:val="00CF7B6D"/>
    <w:rsid w:val="00CF7D57"/>
    <w:rsid w:val="00D006F9"/>
    <w:rsid w:val="00D00A5B"/>
    <w:rsid w:val="00D00A85"/>
    <w:rsid w:val="00D029BB"/>
    <w:rsid w:val="00D02CA4"/>
    <w:rsid w:val="00D0307F"/>
    <w:rsid w:val="00D03133"/>
    <w:rsid w:val="00D03DD1"/>
    <w:rsid w:val="00D040CE"/>
    <w:rsid w:val="00D0493A"/>
    <w:rsid w:val="00D04C9D"/>
    <w:rsid w:val="00D0506B"/>
    <w:rsid w:val="00D05595"/>
    <w:rsid w:val="00D06F2D"/>
    <w:rsid w:val="00D07A72"/>
    <w:rsid w:val="00D101E2"/>
    <w:rsid w:val="00D105FC"/>
    <w:rsid w:val="00D10A90"/>
    <w:rsid w:val="00D11089"/>
    <w:rsid w:val="00D111BC"/>
    <w:rsid w:val="00D124AC"/>
    <w:rsid w:val="00D1270E"/>
    <w:rsid w:val="00D12F13"/>
    <w:rsid w:val="00D130C6"/>
    <w:rsid w:val="00D138D1"/>
    <w:rsid w:val="00D14065"/>
    <w:rsid w:val="00D1423E"/>
    <w:rsid w:val="00D14A2E"/>
    <w:rsid w:val="00D15D1C"/>
    <w:rsid w:val="00D16A75"/>
    <w:rsid w:val="00D16F7C"/>
    <w:rsid w:val="00D17700"/>
    <w:rsid w:val="00D17FC0"/>
    <w:rsid w:val="00D21C1B"/>
    <w:rsid w:val="00D22B73"/>
    <w:rsid w:val="00D22D9C"/>
    <w:rsid w:val="00D23472"/>
    <w:rsid w:val="00D23492"/>
    <w:rsid w:val="00D235DA"/>
    <w:rsid w:val="00D242FA"/>
    <w:rsid w:val="00D244BA"/>
    <w:rsid w:val="00D25E62"/>
    <w:rsid w:val="00D26222"/>
    <w:rsid w:val="00D26229"/>
    <w:rsid w:val="00D262F2"/>
    <w:rsid w:val="00D26942"/>
    <w:rsid w:val="00D269C7"/>
    <w:rsid w:val="00D26DD8"/>
    <w:rsid w:val="00D26E28"/>
    <w:rsid w:val="00D27FDB"/>
    <w:rsid w:val="00D31591"/>
    <w:rsid w:val="00D31784"/>
    <w:rsid w:val="00D327AD"/>
    <w:rsid w:val="00D32BC3"/>
    <w:rsid w:val="00D3316C"/>
    <w:rsid w:val="00D33656"/>
    <w:rsid w:val="00D341E9"/>
    <w:rsid w:val="00D34318"/>
    <w:rsid w:val="00D34EAC"/>
    <w:rsid w:val="00D356CF"/>
    <w:rsid w:val="00D35E5E"/>
    <w:rsid w:val="00D36517"/>
    <w:rsid w:val="00D3653D"/>
    <w:rsid w:val="00D3688B"/>
    <w:rsid w:val="00D36C5D"/>
    <w:rsid w:val="00D36DA6"/>
    <w:rsid w:val="00D37764"/>
    <w:rsid w:val="00D379F8"/>
    <w:rsid w:val="00D37E0C"/>
    <w:rsid w:val="00D37E1A"/>
    <w:rsid w:val="00D40646"/>
    <w:rsid w:val="00D410D1"/>
    <w:rsid w:val="00D41C4F"/>
    <w:rsid w:val="00D42A61"/>
    <w:rsid w:val="00D42D98"/>
    <w:rsid w:val="00D43F67"/>
    <w:rsid w:val="00D44450"/>
    <w:rsid w:val="00D444CA"/>
    <w:rsid w:val="00D4487B"/>
    <w:rsid w:val="00D44D62"/>
    <w:rsid w:val="00D44EE3"/>
    <w:rsid w:val="00D4556A"/>
    <w:rsid w:val="00D458B1"/>
    <w:rsid w:val="00D459D3"/>
    <w:rsid w:val="00D45A28"/>
    <w:rsid w:val="00D4619D"/>
    <w:rsid w:val="00D46E69"/>
    <w:rsid w:val="00D477AA"/>
    <w:rsid w:val="00D47A6D"/>
    <w:rsid w:val="00D47AF1"/>
    <w:rsid w:val="00D507E6"/>
    <w:rsid w:val="00D50B75"/>
    <w:rsid w:val="00D52853"/>
    <w:rsid w:val="00D539CC"/>
    <w:rsid w:val="00D549C7"/>
    <w:rsid w:val="00D55438"/>
    <w:rsid w:val="00D55B38"/>
    <w:rsid w:val="00D5610A"/>
    <w:rsid w:val="00D56281"/>
    <w:rsid w:val="00D56510"/>
    <w:rsid w:val="00D56602"/>
    <w:rsid w:val="00D56980"/>
    <w:rsid w:val="00D571BF"/>
    <w:rsid w:val="00D57664"/>
    <w:rsid w:val="00D6003D"/>
    <w:rsid w:val="00D6187A"/>
    <w:rsid w:val="00D61F96"/>
    <w:rsid w:val="00D62127"/>
    <w:rsid w:val="00D622F0"/>
    <w:rsid w:val="00D626C6"/>
    <w:rsid w:val="00D635A1"/>
    <w:rsid w:val="00D6384A"/>
    <w:rsid w:val="00D63904"/>
    <w:rsid w:val="00D63AF5"/>
    <w:rsid w:val="00D63BBC"/>
    <w:rsid w:val="00D642A1"/>
    <w:rsid w:val="00D64491"/>
    <w:rsid w:val="00D646F7"/>
    <w:rsid w:val="00D6491A"/>
    <w:rsid w:val="00D65375"/>
    <w:rsid w:val="00D657CC"/>
    <w:rsid w:val="00D665B6"/>
    <w:rsid w:val="00D66872"/>
    <w:rsid w:val="00D66BD9"/>
    <w:rsid w:val="00D6772F"/>
    <w:rsid w:val="00D67A66"/>
    <w:rsid w:val="00D702CC"/>
    <w:rsid w:val="00D70374"/>
    <w:rsid w:val="00D7078D"/>
    <w:rsid w:val="00D70EB5"/>
    <w:rsid w:val="00D71250"/>
    <w:rsid w:val="00D714FC"/>
    <w:rsid w:val="00D71529"/>
    <w:rsid w:val="00D71BD2"/>
    <w:rsid w:val="00D71EAF"/>
    <w:rsid w:val="00D723E0"/>
    <w:rsid w:val="00D7294C"/>
    <w:rsid w:val="00D72BFE"/>
    <w:rsid w:val="00D740E5"/>
    <w:rsid w:val="00D743FC"/>
    <w:rsid w:val="00D748E2"/>
    <w:rsid w:val="00D7504B"/>
    <w:rsid w:val="00D75161"/>
    <w:rsid w:val="00D755CF"/>
    <w:rsid w:val="00D75BC3"/>
    <w:rsid w:val="00D764D8"/>
    <w:rsid w:val="00D76542"/>
    <w:rsid w:val="00D76A78"/>
    <w:rsid w:val="00D76F2A"/>
    <w:rsid w:val="00D7788B"/>
    <w:rsid w:val="00D80CD2"/>
    <w:rsid w:val="00D80F64"/>
    <w:rsid w:val="00D816A0"/>
    <w:rsid w:val="00D823B2"/>
    <w:rsid w:val="00D82568"/>
    <w:rsid w:val="00D825C7"/>
    <w:rsid w:val="00D8289F"/>
    <w:rsid w:val="00D82ED5"/>
    <w:rsid w:val="00D82F66"/>
    <w:rsid w:val="00D832C7"/>
    <w:rsid w:val="00D83A21"/>
    <w:rsid w:val="00D84E30"/>
    <w:rsid w:val="00D84F93"/>
    <w:rsid w:val="00D851EC"/>
    <w:rsid w:val="00D85318"/>
    <w:rsid w:val="00D85B04"/>
    <w:rsid w:val="00D85F5C"/>
    <w:rsid w:val="00D86B7B"/>
    <w:rsid w:val="00D87304"/>
    <w:rsid w:val="00D87754"/>
    <w:rsid w:val="00D87D20"/>
    <w:rsid w:val="00D87EFB"/>
    <w:rsid w:val="00D9027F"/>
    <w:rsid w:val="00D90D10"/>
    <w:rsid w:val="00D9118D"/>
    <w:rsid w:val="00D91725"/>
    <w:rsid w:val="00D91C2A"/>
    <w:rsid w:val="00D924D5"/>
    <w:rsid w:val="00D92706"/>
    <w:rsid w:val="00D92C23"/>
    <w:rsid w:val="00D9317F"/>
    <w:rsid w:val="00D936E5"/>
    <w:rsid w:val="00D9395F"/>
    <w:rsid w:val="00D947E6"/>
    <w:rsid w:val="00D955F7"/>
    <w:rsid w:val="00D96204"/>
    <w:rsid w:val="00D9687F"/>
    <w:rsid w:val="00D96AC9"/>
    <w:rsid w:val="00D96AD3"/>
    <w:rsid w:val="00DA1312"/>
    <w:rsid w:val="00DA1362"/>
    <w:rsid w:val="00DA17BB"/>
    <w:rsid w:val="00DA18D9"/>
    <w:rsid w:val="00DA1BA7"/>
    <w:rsid w:val="00DA282E"/>
    <w:rsid w:val="00DA2B5D"/>
    <w:rsid w:val="00DA2CBD"/>
    <w:rsid w:val="00DA3A34"/>
    <w:rsid w:val="00DA4330"/>
    <w:rsid w:val="00DA4806"/>
    <w:rsid w:val="00DA49BF"/>
    <w:rsid w:val="00DA4AD0"/>
    <w:rsid w:val="00DA5318"/>
    <w:rsid w:val="00DA5680"/>
    <w:rsid w:val="00DA5D12"/>
    <w:rsid w:val="00DA5E06"/>
    <w:rsid w:val="00DA5FEA"/>
    <w:rsid w:val="00DA67D4"/>
    <w:rsid w:val="00DA7555"/>
    <w:rsid w:val="00DA75EC"/>
    <w:rsid w:val="00DA789B"/>
    <w:rsid w:val="00DA7E04"/>
    <w:rsid w:val="00DB02CE"/>
    <w:rsid w:val="00DB089B"/>
    <w:rsid w:val="00DB121E"/>
    <w:rsid w:val="00DB1837"/>
    <w:rsid w:val="00DB1C34"/>
    <w:rsid w:val="00DB2A0B"/>
    <w:rsid w:val="00DB378A"/>
    <w:rsid w:val="00DB409D"/>
    <w:rsid w:val="00DB4263"/>
    <w:rsid w:val="00DB42C4"/>
    <w:rsid w:val="00DB44C0"/>
    <w:rsid w:val="00DB44DC"/>
    <w:rsid w:val="00DB4D23"/>
    <w:rsid w:val="00DB59B6"/>
    <w:rsid w:val="00DB5D3A"/>
    <w:rsid w:val="00DB65D7"/>
    <w:rsid w:val="00DB665E"/>
    <w:rsid w:val="00DB6C26"/>
    <w:rsid w:val="00DB7F11"/>
    <w:rsid w:val="00DB7F44"/>
    <w:rsid w:val="00DC0193"/>
    <w:rsid w:val="00DC080C"/>
    <w:rsid w:val="00DC0E5A"/>
    <w:rsid w:val="00DC1032"/>
    <w:rsid w:val="00DC1087"/>
    <w:rsid w:val="00DC14E5"/>
    <w:rsid w:val="00DC1D24"/>
    <w:rsid w:val="00DC221C"/>
    <w:rsid w:val="00DC22C1"/>
    <w:rsid w:val="00DC2778"/>
    <w:rsid w:val="00DC27EB"/>
    <w:rsid w:val="00DC2B67"/>
    <w:rsid w:val="00DC2D0B"/>
    <w:rsid w:val="00DC3221"/>
    <w:rsid w:val="00DC3369"/>
    <w:rsid w:val="00DC4B1E"/>
    <w:rsid w:val="00DC4F93"/>
    <w:rsid w:val="00DC5322"/>
    <w:rsid w:val="00DC537A"/>
    <w:rsid w:val="00DC5403"/>
    <w:rsid w:val="00DC5955"/>
    <w:rsid w:val="00DC6588"/>
    <w:rsid w:val="00DC65D8"/>
    <w:rsid w:val="00DC71D4"/>
    <w:rsid w:val="00DD005C"/>
    <w:rsid w:val="00DD0F84"/>
    <w:rsid w:val="00DD109A"/>
    <w:rsid w:val="00DD1DD6"/>
    <w:rsid w:val="00DD23C8"/>
    <w:rsid w:val="00DD2449"/>
    <w:rsid w:val="00DD289E"/>
    <w:rsid w:val="00DD2A73"/>
    <w:rsid w:val="00DD3F4C"/>
    <w:rsid w:val="00DD40D0"/>
    <w:rsid w:val="00DD430A"/>
    <w:rsid w:val="00DD577F"/>
    <w:rsid w:val="00DD5A2D"/>
    <w:rsid w:val="00DD5CC3"/>
    <w:rsid w:val="00DD5D3F"/>
    <w:rsid w:val="00DD63D0"/>
    <w:rsid w:val="00DD6795"/>
    <w:rsid w:val="00DD6ADA"/>
    <w:rsid w:val="00DD6C0F"/>
    <w:rsid w:val="00DD7761"/>
    <w:rsid w:val="00DD7D33"/>
    <w:rsid w:val="00DD7DDE"/>
    <w:rsid w:val="00DD7F41"/>
    <w:rsid w:val="00DE016C"/>
    <w:rsid w:val="00DE0DBF"/>
    <w:rsid w:val="00DE10EE"/>
    <w:rsid w:val="00DE1204"/>
    <w:rsid w:val="00DE1384"/>
    <w:rsid w:val="00DE160F"/>
    <w:rsid w:val="00DE16E1"/>
    <w:rsid w:val="00DE1B82"/>
    <w:rsid w:val="00DE1E6C"/>
    <w:rsid w:val="00DE2A38"/>
    <w:rsid w:val="00DE2A7C"/>
    <w:rsid w:val="00DE2D7E"/>
    <w:rsid w:val="00DE32E5"/>
    <w:rsid w:val="00DE34CF"/>
    <w:rsid w:val="00DE4201"/>
    <w:rsid w:val="00DE4860"/>
    <w:rsid w:val="00DE4F95"/>
    <w:rsid w:val="00DE73EF"/>
    <w:rsid w:val="00DF0CD8"/>
    <w:rsid w:val="00DF1906"/>
    <w:rsid w:val="00DF2E83"/>
    <w:rsid w:val="00DF326A"/>
    <w:rsid w:val="00DF3625"/>
    <w:rsid w:val="00DF3BDC"/>
    <w:rsid w:val="00DF4E25"/>
    <w:rsid w:val="00DF5567"/>
    <w:rsid w:val="00DF56A2"/>
    <w:rsid w:val="00DF6000"/>
    <w:rsid w:val="00DF61A9"/>
    <w:rsid w:val="00DF661F"/>
    <w:rsid w:val="00DF6E70"/>
    <w:rsid w:val="00DF7461"/>
    <w:rsid w:val="00DF7912"/>
    <w:rsid w:val="00DF7AF9"/>
    <w:rsid w:val="00DF7EAB"/>
    <w:rsid w:val="00E00441"/>
    <w:rsid w:val="00E012D5"/>
    <w:rsid w:val="00E0136C"/>
    <w:rsid w:val="00E0239C"/>
    <w:rsid w:val="00E02BD1"/>
    <w:rsid w:val="00E02D41"/>
    <w:rsid w:val="00E03566"/>
    <w:rsid w:val="00E03658"/>
    <w:rsid w:val="00E03FA4"/>
    <w:rsid w:val="00E043E6"/>
    <w:rsid w:val="00E04A4B"/>
    <w:rsid w:val="00E04C59"/>
    <w:rsid w:val="00E0552B"/>
    <w:rsid w:val="00E0554D"/>
    <w:rsid w:val="00E05EE2"/>
    <w:rsid w:val="00E06B44"/>
    <w:rsid w:val="00E076BF"/>
    <w:rsid w:val="00E079DD"/>
    <w:rsid w:val="00E07B66"/>
    <w:rsid w:val="00E111C5"/>
    <w:rsid w:val="00E1224A"/>
    <w:rsid w:val="00E122BB"/>
    <w:rsid w:val="00E12B9F"/>
    <w:rsid w:val="00E12F54"/>
    <w:rsid w:val="00E1389F"/>
    <w:rsid w:val="00E145EE"/>
    <w:rsid w:val="00E148AC"/>
    <w:rsid w:val="00E14D93"/>
    <w:rsid w:val="00E14E46"/>
    <w:rsid w:val="00E15C72"/>
    <w:rsid w:val="00E1618D"/>
    <w:rsid w:val="00E16510"/>
    <w:rsid w:val="00E16B0C"/>
    <w:rsid w:val="00E16DFC"/>
    <w:rsid w:val="00E170DF"/>
    <w:rsid w:val="00E17618"/>
    <w:rsid w:val="00E20031"/>
    <w:rsid w:val="00E20057"/>
    <w:rsid w:val="00E2044D"/>
    <w:rsid w:val="00E20456"/>
    <w:rsid w:val="00E20772"/>
    <w:rsid w:val="00E213DA"/>
    <w:rsid w:val="00E21641"/>
    <w:rsid w:val="00E21EAA"/>
    <w:rsid w:val="00E225D3"/>
    <w:rsid w:val="00E232C6"/>
    <w:rsid w:val="00E23660"/>
    <w:rsid w:val="00E23ACC"/>
    <w:rsid w:val="00E23B33"/>
    <w:rsid w:val="00E244D3"/>
    <w:rsid w:val="00E24F71"/>
    <w:rsid w:val="00E251D0"/>
    <w:rsid w:val="00E25360"/>
    <w:rsid w:val="00E256D6"/>
    <w:rsid w:val="00E25ACA"/>
    <w:rsid w:val="00E2600D"/>
    <w:rsid w:val="00E26DB9"/>
    <w:rsid w:val="00E26E1F"/>
    <w:rsid w:val="00E26EB3"/>
    <w:rsid w:val="00E27258"/>
    <w:rsid w:val="00E27B00"/>
    <w:rsid w:val="00E27E6A"/>
    <w:rsid w:val="00E30341"/>
    <w:rsid w:val="00E306C6"/>
    <w:rsid w:val="00E31C5C"/>
    <w:rsid w:val="00E32174"/>
    <w:rsid w:val="00E32976"/>
    <w:rsid w:val="00E32AA3"/>
    <w:rsid w:val="00E352A5"/>
    <w:rsid w:val="00E35768"/>
    <w:rsid w:val="00E3772A"/>
    <w:rsid w:val="00E40885"/>
    <w:rsid w:val="00E40D2A"/>
    <w:rsid w:val="00E4176D"/>
    <w:rsid w:val="00E417EF"/>
    <w:rsid w:val="00E42659"/>
    <w:rsid w:val="00E426B2"/>
    <w:rsid w:val="00E42979"/>
    <w:rsid w:val="00E43057"/>
    <w:rsid w:val="00E45C11"/>
    <w:rsid w:val="00E45E99"/>
    <w:rsid w:val="00E45F94"/>
    <w:rsid w:val="00E46C13"/>
    <w:rsid w:val="00E47B82"/>
    <w:rsid w:val="00E5078B"/>
    <w:rsid w:val="00E512C6"/>
    <w:rsid w:val="00E517C3"/>
    <w:rsid w:val="00E51B96"/>
    <w:rsid w:val="00E5229B"/>
    <w:rsid w:val="00E52A1B"/>
    <w:rsid w:val="00E52D1C"/>
    <w:rsid w:val="00E52D1E"/>
    <w:rsid w:val="00E53487"/>
    <w:rsid w:val="00E53E1C"/>
    <w:rsid w:val="00E53EA7"/>
    <w:rsid w:val="00E53F4D"/>
    <w:rsid w:val="00E547B8"/>
    <w:rsid w:val="00E54800"/>
    <w:rsid w:val="00E54BAE"/>
    <w:rsid w:val="00E54C22"/>
    <w:rsid w:val="00E54F71"/>
    <w:rsid w:val="00E55192"/>
    <w:rsid w:val="00E556E2"/>
    <w:rsid w:val="00E5623A"/>
    <w:rsid w:val="00E56B05"/>
    <w:rsid w:val="00E56FCC"/>
    <w:rsid w:val="00E57676"/>
    <w:rsid w:val="00E57988"/>
    <w:rsid w:val="00E57D00"/>
    <w:rsid w:val="00E57D8D"/>
    <w:rsid w:val="00E57DBC"/>
    <w:rsid w:val="00E605D2"/>
    <w:rsid w:val="00E6137D"/>
    <w:rsid w:val="00E617B7"/>
    <w:rsid w:val="00E618BB"/>
    <w:rsid w:val="00E61B1C"/>
    <w:rsid w:val="00E639C5"/>
    <w:rsid w:val="00E6440A"/>
    <w:rsid w:val="00E645CE"/>
    <w:rsid w:val="00E646BC"/>
    <w:rsid w:val="00E64A68"/>
    <w:rsid w:val="00E64BBA"/>
    <w:rsid w:val="00E66B7E"/>
    <w:rsid w:val="00E67894"/>
    <w:rsid w:val="00E67C5A"/>
    <w:rsid w:val="00E70001"/>
    <w:rsid w:val="00E70294"/>
    <w:rsid w:val="00E71192"/>
    <w:rsid w:val="00E713C6"/>
    <w:rsid w:val="00E71BE1"/>
    <w:rsid w:val="00E72035"/>
    <w:rsid w:val="00E72B16"/>
    <w:rsid w:val="00E72DDB"/>
    <w:rsid w:val="00E731C6"/>
    <w:rsid w:val="00E734E3"/>
    <w:rsid w:val="00E74054"/>
    <w:rsid w:val="00E74C55"/>
    <w:rsid w:val="00E74D9F"/>
    <w:rsid w:val="00E76228"/>
    <w:rsid w:val="00E764D7"/>
    <w:rsid w:val="00E76BBF"/>
    <w:rsid w:val="00E76CA7"/>
    <w:rsid w:val="00E774FF"/>
    <w:rsid w:val="00E77BF3"/>
    <w:rsid w:val="00E80A06"/>
    <w:rsid w:val="00E80AFC"/>
    <w:rsid w:val="00E80F1C"/>
    <w:rsid w:val="00E812A8"/>
    <w:rsid w:val="00E821C1"/>
    <w:rsid w:val="00E824F3"/>
    <w:rsid w:val="00E829BE"/>
    <w:rsid w:val="00E82DD6"/>
    <w:rsid w:val="00E82F67"/>
    <w:rsid w:val="00E83526"/>
    <w:rsid w:val="00E83CA7"/>
    <w:rsid w:val="00E84112"/>
    <w:rsid w:val="00E843B2"/>
    <w:rsid w:val="00E85257"/>
    <w:rsid w:val="00E852A7"/>
    <w:rsid w:val="00E8542D"/>
    <w:rsid w:val="00E857DB"/>
    <w:rsid w:val="00E868C7"/>
    <w:rsid w:val="00E86C52"/>
    <w:rsid w:val="00E86CF2"/>
    <w:rsid w:val="00E87B8F"/>
    <w:rsid w:val="00E87BCB"/>
    <w:rsid w:val="00E90192"/>
    <w:rsid w:val="00E90882"/>
    <w:rsid w:val="00E912DD"/>
    <w:rsid w:val="00E914FA"/>
    <w:rsid w:val="00E91574"/>
    <w:rsid w:val="00E92DDF"/>
    <w:rsid w:val="00E94A5D"/>
    <w:rsid w:val="00E9547E"/>
    <w:rsid w:val="00E95C79"/>
    <w:rsid w:val="00E961D0"/>
    <w:rsid w:val="00E96406"/>
    <w:rsid w:val="00E96BCC"/>
    <w:rsid w:val="00E96C2D"/>
    <w:rsid w:val="00E96C9C"/>
    <w:rsid w:val="00E97091"/>
    <w:rsid w:val="00E978C8"/>
    <w:rsid w:val="00E97AFA"/>
    <w:rsid w:val="00E97E3A"/>
    <w:rsid w:val="00EA003D"/>
    <w:rsid w:val="00EA03F3"/>
    <w:rsid w:val="00EA1D7A"/>
    <w:rsid w:val="00EA1F3F"/>
    <w:rsid w:val="00EA2641"/>
    <w:rsid w:val="00EA28A5"/>
    <w:rsid w:val="00EA29AA"/>
    <w:rsid w:val="00EA2C3D"/>
    <w:rsid w:val="00EA3098"/>
    <w:rsid w:val="00EA3288"/>
    <w:rsid w:val="00EA35A3"/>
    <w:rsid w:val="00EA362E"/>
    <w:rsid w:val="00EA3BE7"/>
    <w:rsid w:val="00EA439F"/>
    <w:rsid w:val="00EA49FC"/>
    <w:rsid w:val="00EA4A6E"/>
    <w:rsid w:val="00EA51F3"/>
    <w:rsid w:val="00EA5300"/>
    <w:rsid w:val="00EA549E"/>
    <w:rsid w:val="00EA57D1"/>
    <w:rsid w:val="00EA5973"/>
    <w:rsid w:val="00EA5D08"/>
    <w:rsid w:val="00EA5E24"/>
    <w:rsid w:val="00EA5FA6"/>
    <w:rsid w:val="00EA6FDB"/>
    <w:rsid w:val="00EA705C"/>
    <w:rsid w:val="00EA7395"/>
    <w:rsid w:val="00EA76CE"/>
    <w:rsid w:val="00EA77DC"/>
    <w:rsid w:val="00EA7F56"/>
    <w:rsid w:val="00EA7F9A"/>
    <w:rsid w:val="00EB025C"/>
    <w:rsid w:val="00EB114A"/>
    <w:rsid w:val="00EB11A7"/>
    <w:rsid w:val="00EB1399"/>
    <w:rsid w:val="00EB1511"/>
    <w:rsid w:val="00EB23A7"/>
    <w:rsid w:val="00EB24C8"/>
    <w:rsid w:val="00EB3752"/>
    <w:rsid w:val="00EB3B5A"/>
    <w:rsid w:val="00EB404A"/>
    <w:rsid w:val="00EB51C5"/>
    <w:rsid w:val="00EB524D"/>
    <w:rsid w:val="00EB541A"/>
    <w:rsid w:val="00EB5F8B"/>
    <w:rsid w:val="00EB61D7"/>
    <w:rsid w:val="00EB6429"/>
    <w:rsid w:val="00EB6605"/>
    <w:rsid w:val="00EB701C"/>
    <w:rsid w:val="00EB7FA9"/>
    <w:rsid w:val="00EC00B5"/>
    <w:rsid w:val="00EC05A2"/>
    <w:rsid w:val="00EC0705"/>
    <w:rsid w:val="00EC0CB8"/>
    <w:rsid w:val="00EC0E56"/>
    <w:rsid w:val="00EC0E5F"/>
    <w:rsid w:val="00EC0F57"/>
    <w:rsid w:val="00EC1156"/>
    <w:rsid w:val="00EC1849"/>
    <w:rsid w:val="00EC250E"/>
    <w:rsid w:val="00EC2521"/>
    <w:rsid w:val="00EC31DD"/>
    <w:rsid w:val="00EC32FD"/>
    <w:rsid w:val="00EC36CA"/>
    <w:rsid w:val="00EC3A12"/>
    <w:rsid w:val="00EC3C8E"/>
    <w:rsid w:val="00EC4488"/>
    <w:rsid w:val="00EC585B"/>
    <w:rsid w:val="00EC5D32"/>
    <w:rsid w:val="00EC6ABB"/>
    <w:rsid w:val="00EC72D8"/>
    <w:rsid w:val="00EC7442"/>
    <w:rsid w:val="00EC75DD"/>
    <w:rsid w:val="00ED00BF"/>
    <w:rsid w:val="00ED091E"/>
    <w:rsid w:val="00ED0BB1"/>
    <w:rsid w:val="00ED1030"/>
    <w:rsid w:val="00ED2886"/>
    <w:rsid w:val="00ED3686"/>
    <w:rsid w:val="00ED3C47"/>
    <w:rsid w:val="00ED4637"/>
    <w:rsid w:val="00ED4D7A"/>
    <w:rsid w:val="00ED526A"/>
    <w:rsid w:val="00ED5307"/>
    <w:rsid w:val="00ED5378"/>
    <w:rsid w:val="00ED5740"/>
    <w:rsid w:val="00ED5C7C"/>
    <w:rsid w:val="00ED5E1F"/>
    <w:rsid w:val="00ED6078"/>
    <w:rsid w:val="00ED6968"/>
    <w:rsid w:val="00ED6A66"/>
    <w:rsid w:val="00ED6EB2"/>
    <w:rsid w:val="00ED75CA"/>
    <w:rsid w:val="00ED7BAB"/>
    <w:rsid w:val="00EE09B1"/>
    <w:rsid w:val="00EE0B84"/>
    <w:rsid w:val="00EE0C53"/>
    <w:rsid w:val="00EE12FD"/>
    <w:rsid w:val="00EE199F"/>
    <w:rsid w:val="00EE34AE"/>
    <w:rsid w:val="00EE3B5C"/>
    <w:rsid w:val="00EE3CD5"/>
    <w:rsid w:val="00EE4087"/>
    <w:rsid w:val="00EE466B"/>
    <w:rsid w:val="00EE4952"/>
    <w:rsid w:val="00EE5067"/>
    <w:rsid w:val="00EE52C8"/>
    <w:rsid w:val="00EE53C0"/>
    <w:rsid w:val="00EE570B"/>
    <w:rsid w:val="00EE6169"/>
    <w:rsid w:val="00EE7EE3"/>
    <w:rsid w:val="00EF00F2"/>
    <w:rsid w:val="00EF0AA2"/>
    <w:rsid w:val="00EF132D"/>
    <w:rsid w:val="00EF1B2F"/>
    <w:rsid w:val="00EF2363"/>
    <w:rsid w:val="00EF2964"/>
    <w:rsid w:val="00EF29BF"/>
    <w:rsid w:val="00EF330A"/>
    <w:rsid w:val="00EF33C4"/>
    <w:rsid w:val="00EF3790"/>
    <w:rsid w:val="00EF3A68"/>
    <w:rsid w:val="00EF4572"/>
    <w:rsid w:val="00EF472B"/>
    <w:rsid w:val="00EF473D"/>
    <w:rsid w:val="00EF4A10"/>
    <w:rsid w:val="00EF585F"/>
    <w:rsid w:val="00EF59E4"/>
    <w:rsid w:val="00EF5E0B"/>
    <w:rsid w:val="00EF6377"/>
    <w:rsid w:val="00EF6AE1"/>
    <w:rsid w:val="00EF78C6"/>
    <w:rsid w:val="00EF7D34"/>
    <w:rsid w:val="00EF7DF9"/>
    <w:rsid w:val="00F00B12"/>
    <w:rsid w:val="00F00C9C"/>
    <w:rsid w:val="00F0109C"/>
    <w:rsid w:val="00F01404"/>
    <w:rsid w:val="00F017BC"/>
    <w:rsid w:val="00F01D24"/>
    <w:rsid w:val="00F02CCE"/>
    <w:rsid w:val="00F0393F"/>
    <w:rsid w:val="00F03983"/>
    <w:rsid w:val="00F03D09"/>
    <w:rsid w:val="00F041D0"/>
    <w:rsid w:val="00F052DE"/>
    <w:rsid w:val="00F05D72"/>
    <w:rsid w:val="00F06798"/>
    <w:rsid w:val="00F06A02"/>
    <w:rsid w:val="00F0726D"/>
    <w:rsid w:val="00F07695"/>
    <w:rsid w:val="00F076AA"/>
    <w:rsid w:val="00F078E5"/>
    <w:rsid w:val="00F07AD9"/>
    <w:rsid w:val="00F07FBA"/>
    <w:rsid w:val="00F10217"/>
    <w:rsid w:val="00F10366"/>
    <w:rsid w:val="00F10C4D"/>
    <w:rsid w:val="00F10E8D"/>
    <w:rsid w:val="00F113C1"/>
    <w:rsid w:val="00F11A19"/>
    <w:rsid w:val="00F11ABF"/>
    <w:rsid w:val="00F11DC4"/>
    <w:rsid w:val="00F123B3"/>
    <w:rsid w:val="00F1265A"/>
    <w:rsid w:val="00F12CE4"/>
    <w:rsid w:val="00F12D1D"/>
    <w:rsid w:val="00F13045"/>
    <w:rsid w:val="00F1349C"/>
    <w:rsid w:val="00F1409E"/>
    <w:rsid w:val="00F14B7C"/>
    <w:rsid w:val="00F14E45"/>
    <w:rsid w:val="00F1542A"/>
    <w:rsid w:val="00F15942"/>
    <w:rsid w:val="00F163E9"/>
    <w:rsid w:val="00F16495"/>
    <w:rsid w:val="00F170A9"/>
    <w:rsid w:val="00F170D3"/>
    <w:rsid w:val="00F1756F"/>
    <w:rsid w:val="00F20524"/>
    <w:rsid w:val="00F20B6B"/>
    <w:rsid w:val="00F20D97"/>
    <w:rsid w:val="00F2134F"/>
    <w:rsid w:val="00F21658"/>
    <w:rsid w:val="00F221DB"/>
    <w:rsid w:val="00F257B2"/>
    <w:rsid w:val="00F25BD2"/>
    <w:rsid w:val="00F2623C"/>
    <w:rsid w:val="00F26587"/>
    <w:rsid w:val="00F268AC"/>
    <w:rsid w:val="00F26BB4"/>
    <w:rsid w:val="00F26EC6"/>
    <w:rsid w:val="00F27763"/>
    <w:rsid w:val="00F27AB5"/>
    <w:rsid w:val="00F27B28"/>
    <w:rsid w:val="00F27D2E"/>
    <w:rsid w:val="00F30255"/>
    <w:rsid w:val="00F30565"/>
    <w:rsid w:val="00F3060E"/>
    <w:rsid w:val="00F30EB6"/>
    <w:rsid w:val="00F313B4"/>
    <w:rsid w:val="00F3208B"/>
    <w:rsid w:val="00F320F3"/>
    <w:rsid w:val="00F32629"/>
    <w:rsid w:val="00F32A26"/>
    <w:rsid w:val="00F32F04"/>
    <w:rsid w:val="00F333EA"/>
    <w:rsid w:val="00F347C2"/>
    <w:rsid w:val="00F350D7"/>
    <w:rsid w:val="00F35607"/>
    <w:rsid w:val="00F3568D"/>
    <w:rsid w:val="00F362B1"/>
    <w:rsid w:val="00F36338"/>
    <w:rsid w:val="00F3655D"/>
    <w:rsid w:val="00F36715"/>
    <w:rsid w:val="00F36732"/>
    <w:rsid w:val="00F36D5D"/>
    <w:rsid w:val="00F37709"/>
    <w:rsid w:val="00F37B26"/>
    <w:rsid w:val="00F403EF"/>
    <w:rsid w:val="00F40476"/>
    <w:rsid w:val="00F41BB1"/>
    <w:rsid w:val="00F41FF6"/>
    <w:rsid w:val="00F422C1"/>
    <w:rsid w:val="00F4264F"/>
    <w:rsid w:val="00F42691"/>
    <w:rsid w:val="00F428D8"/>
    <w:rsid w:val="00F42AD9"/>
    <w:rsid w:val="00F42DE6"/>
    <w:rsid w:val="00F431BF"/>
    <w:rsid w:val="00F44257"/>
    <w:rsid w:val="00F447F3"/>
    <w:rsid w:val="00F44C40"/>
    <w:rsid w:val="00F456FC"/>
    <w:rsid w:val="00F46321"/>
    <w:rsid w:val="00F4650D"/>
    <w:rsid w:val="00F4683A"/>
    <w:rsid w:val="00F46879"/>
    <w:rsid w:val="00F47373"/>
    <w:rsid w:val="00F47AA5"/>
    <w:rsid w:val="00F50A7A"/>
    <w:rsid w:val="00F522CD"/>
    <w:rsid w:val="00F526F7"/>
    <w:rsid w:val="00F52A9D"/>
    <w:rsid w:val="00F52EA9"/>
    <w:rsid w:val="00F53258"/>
    <w:rsid w:val="00F55CC3"/>
    <w:rsid w:val="00F56372"/>
    <w:rsid w:val="00F56376"/>
    <w:rsid w:val="00F568D1"/>
    <w:rsid w:val="00F570D3"/>
    <w:rsid w:val="00F57371"/>
    <w:rsid w:val="00F575CF"/>
    <w:rsid w:val="00F57B2C"/>
    <w:rsid w:val="00F60059"/>
    <w:rsid w:val="00F60374"/>
    <w:rsid w:val="00F603D4"/>
    <w:rsid w:val="00F60700"/>
    <w:rsid w:val="00F6077D"/>
    <w:rsid w:val="00F607A9"/>
    <w:rsid w:val="00F60C46"/>
    <w:rsid w:val="00F60E3E"/>
    <w:rsid w:val="00F61150"/>
    <w:rsid w:val="00F6117D"/>
    <w:rsid w:val="00F62250"/>
    <w:rsid w:val="00F631F8"/>
    <w:rsid w:val="00F634C5"/>
    <w:rsid w:val="00F63FF0"/>
    <w:rsid w:val="00F642CC"/>
    <w:rsid w:val="00F64990"/>
    <w:rsid w:val="00F66899"/>
    <w:rsid w:val="00F6694B"/>
    <w:rsid w:val="00F66DE7"/>
    <w:rsid w:val="00F67A23"/>
    <w:rsid w:val="00F67B2D"/>
    <w:rsid w:val="00F67D58"/>
    <w:rsid w:val="00F67FB1"/>
    <w:rsid w:val="00F7010A"/>
    <w:rsid w:val="00F703E5"/>
    <w:rsid w:val="00F71727"/>
    <w:rsid w:val="00F72358"/>
    <w:rsid w:val="00F7238E"/>
    <w:rsid w:val="00F7282E"/>
    <w:rsid w:val="00F72E33"/>
    <w:rsid w:val="00F72E84"/>
    <w:rsid w:val="00F73A2A"/>
    <w:rsid w:val="00F73C21"/>
    <w:rsid w:val="00F7432A"/>
    <w:rsid w:val="00F74836"/>
    <w:rsid w:val="00F74CC3"/>
    <w:rsid w:val="00F76074"/>
    <w:rsid w:val="00F768A9"/>
    <w:rsid w:val="00F77A54"/>
    <w:rsid w:val="00F80359"/>
    <w:rsid w:val="00F80907"/>
    <w:rsid w:val="00F80FBA"/>
    <w:rsid w:val="00F81C52"/>
    <w:rsid w:val="00F820D7"/>
    <w:rsid w:val="00F8331F"/>
    <w:rsid w:val="00F83383"/>
    <w:rsid w:val="00F83761"/>
    <w:rsid w:val="00F83972"/>
    <w:rsid w:val="00F83B1B"/>
    <w:rsid w:val="00F8407E"/>
    <w:rsid w:val="00F8453D"/>
    <w:rsid w:val="00F84861"/>
    <w:rsid w:val="00F85472"/>
    <w:rsid w:val="00F8572B"/>
    <w:rsid w:val="00F8572D"/>
    <w:rsid w:val="00F85DD7"/>
    <w:rsid w:val="00F86017"/>
    <w:rsid w:val="00F8630F"/>
    <w:rsid w:val="00F87327"/>
    <w:rsid w:val="00F9055D"/>
    <w:rsid w:val="00F90EF9"/>
    <w:rsid w:val="00F92576"/>
    <w:rsid w:val="00F92873"/>
    <w:rsid w:val="00F93DDB"/>
    <w:rsid w:val="00F94CC9"/>
    <w:rsid w:val="00F950FE"/>
    <w:rsid w:val="00F955C4"/>
    <w:rsid w:val="00F9668A"/>
    <w:rsid w:val="00F96914"/>
    <w:rsid w:val="00F96A82"/>
    <w:rsid w:val="00F96BC3"/>
    <w:rsid w:val="00F96FA4"/>
    <w:rsid w:val="00F9708D"/>
    <w:rsid w:val="00F977B1"/>
    <w:rsid w:val="00F9782D"/>
    <w:rsid w:val="00FA0126"/>
    <w:rsid w:val="00FA1112"/>
    <w:rsid w:val="00FA1183"/>
    <w:rsid w:val="00FA157F"/>
    <w:rsid w:val="00FA19EA"/>
    <w:rsid w:val="00FA1A74"/>
    <w:rsid w:val="00FA1F8E"/>
    <w:rsid w:val="00FA2486"/>
    <w:rsid w:val="00FA29D4"/>
    <w:rsid w:val="00FA31B8"/>
    <w:rsid w:val="00FA351F"/>
    <w:rsid w:val="00FA4334"/>
    <w:rsid w:val="00FA477E"/>
    <w:rsid w:val="00FA50F7"/>
    <w:rsid w:val="00FA5996"/>
    <w:rsid w:val="00FA5BFD"/>
    <w:rsid w:val="00FA5F49"/>
    <w:rsid w:val="00FA653C"/>
    <w:rsid w:val="00FA69CF"/>
    <w:rsid w:val="00FA710B"/>
    <w:rsid w:val="00FA773C"/>
    <w:rsid w:val="00FA7CDA"/>
    <w:rsid w:val="00FB0455"/>
    <w:rsid w:val="00FB0C0C"/>
    <w:rsid w:val="00FB1458"/>
    <w:rsid w:val="00FB16B3"/>
    <w:rsid w:val="00FB1841"/>
    <w:rsid w:val="00FB1D8C"/>
    <w:rsid w:val="00FB28C1"/>
    <w:rsid w:val="00FB28D6"/>
    <w:rsid w:val="00FB2B7F"/>
    <w:rsid w:val="00FB361B"/>
    <w:rsid w:val="00FB3D6D"/>
    <w:rsid w:val="00FB414E"/>
    <w:rsid w:val="00FB596B"/>
    <w:rsid w:val="00FB5B24"/>
    <w:rsid w:val="00FB64F6"/>
    <w:rsid w:val="00FB6827"/>
    <w:rsid w:val="00FB6A50"/>
    <w:rsid w:val="00FB6BEB"/>
    <w:rsid w:val="00FB6C75"/>
    <w:rsid w:val="00FB6F9C"/>
    <w:rsid w:val="00FB716F"/>
    <w:rsid w:val="00FB78B8"/>
    <w:rsid w:val="00FB7DA9"/>
    <w:rsid w:val="00FC0367"/>
    <w:rsid w:val="00FC0BD9"/>
    <w:rsid w:val="00FC17B6"/>
    <w:rsid w:val="00FC26EB"/>
    <w:rsid w:val="00FC2895"/>
    <w:rsid w:val="00FC2F48"/>
    <w:rsid w:val="00FC36AC"/>
    <w:rsid w:val="00FC3DDE"/>
    <w:rsid w:val="00FC3FA4"/>
    <w:rsid w:val="00FC40E8"/>
    <w:rsid w:val="00FC43E1"/>
    <w:rsid w:val="00FC4BD9"/>
    <w:rsid w:val="00FC4CB4"/>
    <w:rsid w:val="00FC51D6"/>
    <w:rsid w:val="00FC53FD"/>
    <w:rsid w:val="00FC5B12"/>
    <w:rsid w:val="00FC5DC9"/>
    <w:rsid w:val="00FC613B"/>
    <w:rsid w:val="00FC6409"/>
    <w:rsid w:val="00FC6478"/>
    <w:rsid w:val="00FC66D9"/>
    <w:rsid w:val="00FC6F54"/>
    <w:rsid w:val="00FC6FD8"/>
    <w:rsid w:val="00FC77E2"/>
    <w:rsid w:val="00FC7C39"/>
    <w:rsid w:val="00FC7D9E"/>
    <w:rsid w:val="00FD001F"/>
    <w:rsid w:val="00FD03FC"/>
    <w:rsid w:val="00FD0545"/>
    <w:rsid w:val="00FD062C"/>
    <w:rsid w:val="00FD0758"/>
    <w:rsid w:val="00FD0B3F"/>
    <w:rsid w:val="00FD0DC8"/>
    <w:rsid w:val="00FD1634"/>
    <w:rsid w:val="00FD2702"/>
    <w:rsid w:val="00FD2984"/>
    <w:rsid w:val="00FD2E49"/>
    <w:rsid w:val="00FD329F"/>
    <w:rsid w:val="00FD337E"/>
    <w:rsid w:val="00FD34E9"/>
    <w:rsid w:val="00FD460B"/>
    <w:rsid w:val="00FD4621"/>
    <w:rsid w:val="00FD4662"/>
    <w:rsid w:val="00FD48EF"/>
    <w:rsid w:val="00FD4CCD"/>
    <w:rsid w:val="00FD4F4B"/>
    <w:rsid w:val="00FD6001"/>
    <w:rsid w:val="00FD7266"/>
    <w:rsid w:val="00FD7E9C"/>
    <w:rsid w:val="00FE00C9"/>
    <w:rsid w:val="00FE0136"/>
    <w:rsid w:val="00FE100C"/>
    <w:rsid w:val="00FE1B31"/>
    <w:rsid w:val="00FE1B35"/>
    <w:rsid w:val="00FE2712"/>
    <w:rsid w:val="00FE29DF"/>
    <w:rsid w:val="00FE2BB1"/>
    <w:rsid w:val="00FE4151"/>
    <w:rsid w:val="00FE4248"/>
    <w:rsid w:val="00FE4461"/>
    <w:rsid w:val="00FE4623"/>
    <w:rsid w:val="00FE4BFF"/>
    <w:rsid w:val="00FE4F3E"/>
    <w:rsid w:val="00FE502A"/>
    <w:rsid w:val="00FE556D"/>
    <w:rsid w:val="00FE5A27"/>
    <w:rsid w:val="00FE6218"/>
    <w:rsid w:val="00FE634E"/>
    <w:rsid w:val="00FE6DAF"/>
    <w:rsid w:val="00FE71F0"/>
    <w:rsid w:val="00FF011E"/>
    <w:rsid w:val="00FF0131"/>
    <w:rsid w:val="00FF07EC"/>
    <w:rsid w:val="00FF1072"/>
    <w:rsid w:val="00FF11B4"/>
    <w:rsid w:val="00FF135B"/>
    <w:rsid w:val="00FF21F4"/>
    <w:rsid w:val="00FF2258"/>
    <w:rsid w:val="00FF2475"/>
    <w:rsid w:val="00FF4633"/>
    <w:rsid w:val="00FF481D"/>
    <w:rsid w:val="00FF4A9B"/>
    <w:rsid w:val="00FF5B62"/>
    <w:rsid w:val="00FF65DA"/>
    <w:rsid w:val="00FF69BB"/>
    <w:rsid w:val="00FF74D2"/>
    <w:rsid w:val="00FF7990"/>
    <w:rsid w:val="00FF7D0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lang w:val="pt-BR" w:eastAsia="pt-BR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semiHidden="0" w:uiPriority="9" w:unhideWhenUsed="0" w:qFormat="1"/>
    <w:lsdException w:name="heading 3" w:semiHidden="0" w:uiPriority="9" w:unhideWhenUsed="0" w:qFormat="1"/>
    <w:lsdException w:name="heading 4" w:semiHidden="0" w:uiPriority="9" w:unhideWhenUsed="0" w:qFormat="1"/>
    <w:lsdException w:name="heading 5" w:semiHidden="0" w:uiPriority="9" w:unhideWhenUsed="0" w:qFormat="1"/>
    <w:lsdException w:name="heading 6" w:semiHidden="0" w:uiPriority="9" w:unhideWhenUsed="0" w:qFormat="1"/>
    <w:lsdException w:name="heading 7" w:semiHidden="0" w:uiPriority="9" w:unhideWhenUsed="0" w:qFormat="1"/>
    <w:lsdException w:name="heading 8" w:semiHidden="0" w:uiPriority="9" w:unhideWhenUsed="0" w:qFormat="1"/>
    <w:lsdException w:name="heading 9" w:semiHidden="0" w:uiPriority="9" w:unhideWhenUsed="0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semiHidden="0" w:uiPriority="35" w:unhideWhenUsed="0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C86DCD"/>
  </w:style>
  <w:style w:type="paragraph" w:styleId="Heading1">
    <w:name w:val="heading 1"/>
    <w:basedOn w:val="Basedettulo"/>
    <w:next w:val="BodyText"/>
    <w:qFormat/>
    <w:rsid w:val="00C86DCD"/>
    <w:pPr>
      <w:outlineLvl w:val="0"/>
    </w:pPr>
  </w:style>
  <w:style w:type="paragraph" w:styleId="Heading2">
    <w:name w:val="heading 2"/>
    <w:basedOn w:val="Basedettulo"/>
    <w:next w:val="BodyText"/>
    <w:qFormat/>
    <w:rsid w:val="00C86DCD"/>
    <w:pPr>
      <w:spacing w:before="160"/>
      <w:outlineLvl w:val="1"/>
    </w:pPr>
    <w:rPr>
      <w:i/>
      <w:sz w:val="28"/>
    </w:rPr>
  </w:style>
  <w:style w:type="paragraph" w:styleId="Heading3">
    <w:name w:val="heading 3"/>
    <w:basedOn w:val="Basedettulo"/>
    <w:next w:val="BodyText"/>
    <w:qFormat/>
    <w:rsid w:val="00C86DCD"/>
    <w:pPr>
      <w:spacing w:before="120" w:after="80"/>
      <w:outlineLvl w:val="2"/>
    </w:pPr>
    <w:rPr>
      <w:rFonts w:ascii="Times New Roman" w:hAnsi="Times New Roman"/>
      <w:sz w:val="24"/>
    </w:rPr>
  </w:style>
  <w:style w:type="paragraph" w:styleId="Heading4">
    <w:name w:val="heading 4"/>
    <w:basedOn w:val="Basedettulo"/>
    <w:next w:val="BodyText"/>
    <w:qFormat/>
    <w:rsid w:val="00C86DCD"/>
    <w:pPr>
      <w:spacing w:before="120" w:after="80"/>
      <w:outlineLvl w:val="3"/>
    </w:pPr>
    <w:rPr>
      <w:rFonts w:ascii="Times New Roman" w:hAnsi="Times New Roman"/>
      <w:i/>
      <w:sz w:val="24"/>
    </w:rPr>
  </w:style>
  <w:style w:type="paragraph" w:styleId="Heading5">
    <w:name w:val="heading 5"/>
    <w:basedOn w:val="Basedettulo"/>
    <w:next w:val="BodyText"/>
    <w:qFormat/>
    <w:rsid w:val="00C86DCD"/>
    <w:pPr>
      <w:spacing w:before="120" w:after="80"/>
      <w:outlineLvl w:val="4"/>
    </w:pPr>
    <w:rPr>
      <w:sz w:val="20"/>
    </w:rPr>
  </w:style>
  <w:style w:type="paragraph" w:styleId="Heading6">
    <w:name w:val="heading 6"/>
    <w:basedOn w:val="Basedettulo"/>
    <w:next w:val="BodyText"/>
    <w:qFormat/>
    <w:rsid w:val="00C86DCD"/>
    <w:pPr>
      <w:spacing w:before="120" w:after="80"/>
      <w:outlineLvl w:val="5"/>
    </w:pPr>
    <w:rPr>
      <w:i/>
      <w:sz w:val="20"/>
    </w:rPr>
  </w:style>
  <w:style w:type="paragraph" w:styleId="Heading7">
    <w:name w:val="heading 7"/>
    <w:basedOn w:val="Basedettulo"/>
    <w:next w:val="BodyText"/>
    <w:qFormat/>
    <w:rsid w:val="00C86DCD"/>
    <w:pPr>
      <w:spacing w:before="80" w:after="60"/>
      <w:outlineLvl w:val="6"/>
    </w:pPr>
    <w:rPr>
      <w:rFonts w:ascii="Times New Roman" w:hAnsi="Times New Roman"/>
      <w:sz w:val="20"/>
    </w:rPr>
  </w:style>
  <w:style w:type="paragraph" w:styleId="Heading8">
    <w:name w:val="heading 8"/>
    <w:basedOn w:val="Basedettulo"/>
    <w:next w:val="BodyText"/>
    <w:qFormat/>
    <w:rsid w:val="00C86DCD"/>
    <w:pPr>
      <w:spacing w:before="80" w:after="60"/>
      <w:outlineLvl w:val="7"/>
    </w:pPr>
    <w:rPr>
      <w:rFonts w:ascii="Times New Roman" w:hAnsi="Times New Roman"/>
      <w:i/>
      <w:sz w:val="20"/>
    </w:rPr>
  </w:style>
  <w:style w:type="paragraph" w:styleId="Heading9">
    <w:name w:val="heading 9"/>
    <w:basedOn w:val="Basedettulo"/>
    <w:next w:val="BodyText"/>
    <w:qFormat/>
    <w:rsid w:val="00C86DCD"/>
    <w:pPr>
      <w:spacing w:before="80" w:after="60"/>
      <w:outlineLvl w:val="8"/>
    </w:pPr>
    <w:rPr>
      <w:rFonts w:ascii="Times New Roman" w:hAnsi="Times New Roman"/>
      <w:i/>
      <w:sz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Basedettulo">
    <w:name w:val="Base de título"/>
    <w:basedOn w:val="Normal"/>
    <w:next w:val="BodyText"/>
    <w:rsid w:val="00C86DCD"/>
    <w:pPr>
      <w:keepNext/>
      <w:keepLines/>
      <w:spacing w:before="240" w:after="120"/>
    </w:pPr>
    <w:rPr>
      <w:rFonts w:ascii="Arial" w:hAnsi="Arial"/>
      <w:b/>
      <w:kern w:val="28"/>
      <w:sz w:val="36"/>
    </w:rPr>
  </w:style>
  <w:style w:type="paragraph" w:styleId="BodyText">
    <w:name w:val="Body Text"/>
    <w:basedOn w:val="Normal"/>
    <w:semiHidden/>
    <w:rsid w:val="00C86DCD"/>
    <w:pPr>
      <w:spacing w:after="160" w:line="480" w:lineRule="auto"/>
    </w:pPr>
  </w:style>
  <w:style w:type="paragraph" w:styleId="CommentText">
    <w:name w:val="annotation text"/>
    <w:basedOn w:val="Basenotaderodap"/>
    <w:semiHidden/>
    <w:rsid w:val="00C86DCD"/>
    <w:pPr>
      <w:spacing w:after="120"/>
    </w:pPr>
    <w:rPr>
      <w:sz w:val="20"/>
    </w:rPr>
  </w:style>
  <w:style w:type="paragraph" w:customStyle="1" w:styleId="Basenotaderodap">
    <w:name w:val="Base nota de rodapé"/>
    <w:basedOn w:val="Normal"/>
    <w:rsid w:val="00C86DCD"/>
    <w:pPr>
      <w:tabs>
        <w:tab w:val="left" w:pos="187"/>
      </w:tabs>
      <w:spacing w:line="220" w:lineRule="exact"/>
      <w:ind w:left="187" w:hanging="187"/>
    </w:pPr>
    <w:rPr>
      <w:sz w:val="18"/>
    </w:rPr>
  </w:style>
  <w:style w:type="paragraph" w:styleId="List">
    <w:name w:val="List"/>
    <w:basedOn w:val="BodyText"/>
    <w:semiHidden/>
    <w:rsid w:val="00C86DCD"/>
    <w:pPr>
      <w:tabs>
        <w:tab w:val="left" w:pos="720"/>
      </w:tabs>
      <w:spacing w:after="80"/>
      <w:ind w:left="720" w:hanging="360"/>
    </w:pPr>
  </w:style>
  <w:style w:type="paragraph" w:styleId="Quote">
    <w:name w:val="Quote"/>
    <w:basedOn w:val="BodyText"/>
    <w:qFormat/>
    <w:rsid w:val="00C86DCD"/>
    <w:pPr>
      <w:keepLines/>
      <w:ind w:left="720" w:right="720"/>
    </w:pPr>
  </w:style>
  <w:style w:type="paragraph" w:customStyle="1" w:styleId="Mantercorpodotexto">
    <w:name w:val="Manter corpo do texto"/>
    <w:basedOn w:val="BodyText"/>
    <w:rsid w:val="00C86DCD"/>
    <w:pPr>
      <w:keepNext/>
    </w:pPr>
  </w:style>
  <w:style w:type="paragraph" w:styleId="Caption">
    <w:name w:val="caption"/>
    <w:basedOn w:val="Figura"/>
    <w:next w:val="BodyText"/>
    <w:qFormat/>
    <w:rsid w:val="00C86DCD"/>
    <w:pPr>
      <w:keepNext w:val="0"/>
      <w:spacing w:before="120"/>
    </w:pPr>
    <w:rPr>
      <w:i/>
      <w:sz w:val="18"/>
    </w:rPr>
  </w:style>
  <w:style w:type="paragraph" w:customStyle="1" w:styleId="Figura">
    <w:name w:val="Figura"/>
    <w:basedOn w:val="BodyText"/>
    <w:next w:val="Caption"/>
    <w:rsid w:val="00C86DCD"/>
    <w:pPr>
      <w:keepNext/>
      <w:spacing w:line="240" w:lineRule="auto"/>
    </w:pPr>
  </w:style>
  <w:style w:type="paragraph" w:styleId="Date">
    <w:name w:val="Date"/>
    <w:basedOn w:val="BodyText"/>
    <w:semiHidden/>
    <w:rsid w:val="00C86DCD"/>
    <w:rPr>
      <w:rFonts w:ascii="Arial" w:hAnsi="Arial"/>
      <w:b/>
    </w:rPr>
  </w:style>
  <w:style w:type="paragraph" w:customStyle="1" w:styleId="Ttulododocumento">
    <w:name w:val="Título do documento"/>
    <w:basedOn w:val="Basedettulo"/>
    <w:rsid w:val="00C86DCD"/>
    <w:pPr>
      <w:spacing w:after="360"/>
    </w:pPr>
    <w:rPr>
      <w:rFonts w:ascii="Times New Roman" w:hAnsi="Times New Roman"/>
    </w:rPr>
  </w:style>
  <w:style w:type="paragraph" w:styleId="Footer">
    <w:name w:val="footer"/>
    <w:basedOn w:val="Basedecabealho"/>
    <w:semiHidden/>
    <w:rsid w:val="00C86DCD"/>
  </w:style>
  <w:style w:type="paragraph" w:customStyle="1" w:styleId="Basedecabealho">
    <w:name w:val="Base de cabeçalho"/>
    <w:basedOn w:val="Normal"/>
    <w:rsid w:val="00C86DCD"/>
    <w:pPr>
      <w:keepLines/>
      <w:tabs>
        <w:tab w:val="center" w:pos="4320"/>
        <w:tab w:val="right" w:pos="8640"/>
      </w:tabs>
    </w:pPr>
  </w:style>
  <w:style w:type="paragraph" w:styleId="MessageHeader">
    <w:name w:val="Message Header"/>
    <w:basedOn w:val="BodyText"/>
    <w:semiHidden/>
    <w:rsid w:val="00C86DCD"/>
    <w:pPr>
      <w:keepLines/>
      <w:tabs>
        <w:tab w:val="left" w:pos="3600"/>
        <w:tab w:val="left" w:pos="4680"/>
      </w:tabs>
      <w:spacing w:after="240" w:line="240" w:lineRule="auto"/>
      <w:ind w:left="1080" w:right="2880" w:hanging="1080"/>
    </w:pPr>
    <w:rPr>
      <w:rFonts w:ascii="Arial" w:hAnsi="Arial"/>
    </w:rPr>
  </w:style>
  <w:style w:type="paragraph" w:styleId="Header">
    <w:name w:val="header"/>
    <w:basedOn w:val="Basedecabealho"/>
    <w:semiHidden/>
    <w:rsid w:val="00C86DCD"/>
  </w:style>
  <w:style w:type="character" w:customStyle="1" w:styleId="nfaseprincipal">
    <w:name w:val="Ênfase principal"/>
    <w:rsid w:val="00C86DCD"/>
    <w:rPr>
      <w:b/>
      <w:i/>
    </w:rPr>
  </w:style>
  <w:style w:type="paragraph" w:styleId="ListBullet">
    <w:name w:val="List Bullet"/>
    <w:basedOn w:val="List"/>
    <w:semiHidden/>
    <w:rsid w:val="00C86DCD"/>
    <w:pPr>
      <w:tabs>
        <w:tab w:val="clear" w:pos="720"/>
      </w:tabs>
      <w:spacing w:after="160"/>
    </w:pPr>
  </w:style>
  <w:style w:type="paragraph" w:styleId="ListNumber">
    <w:name w:val="List Number"/>
    <w:basedOn w:val="List"/>
    <w:semiHidden/>
    <w:rsid w:val="00C86DCD"/>
    <w:pPr>
      <w:tabs>
        <w:tab w:val="clear" w:pos="720"/>
      </w:tabs>
      <w:spacing w:after="160"/>
    </w:pPr>
  </w:style>
  <w:style w:type="paragraph" w:styleId="MacroText">
    <w:name w:val="macro"/>
    <w:basedOn w:val="BodyText"/>
    <w:semiHidden/>
    <w:rsid w:val="00C86DCD"/>
    <w:pPr>
      <w:spacing w:after="120" w:line="240" w:lineRule="auto"/>
    </w:pPr>
    <w:rPr>
      <w:rFonts w:ascii="Courier New" w:hAnsi="Courier New"/>
    </w:rPr>
  </w:style>
  <w:style w:type="character" w:styleId="PageNumber">
    <w:name w:val="page number"/>
    <w:semiHidden/>
    <w:rsid w:val="00C86DCD"/>
    <w:rPr>
      <w:b/>
    </w:rPr>
  </w:style>
  <w:style w:type="paragraph" w:customStyle="1" w:styleId="Endereoremetente">
    <w:name w:val="Endereço remetente"/>
    <w:basedOn w:val="Endereo"/>
    <w:rsid w:val="00C86DCD"/>
  </w:style>
  <w:style w:type="paragraph" w:customStyle="1" w:styleId="Endereo">
    <w:name w:val="Endereço"/>
    <w:basedOn w:val="BodyText"/>
    <w:rsid w:val="00C86DCD"/>
    <w:pPr>
      <w:keepLines/>
      <w:spacing w:after="0" w:line="240" w:lineRule="auto"/>
      <w:ind w:right="4320"/>
    </w:pPr>
  </w:style>
  <w:style w:type="paragraph" w:customStyle="1" w:styleId="Subttulodecapa">
    <w:name w:val="Subtítulo de capa"/>
    <w:basedOn w:val="Ttulodecapa"/>
    <w:next w:val="BodyText"/>
    <w:rsid w:val="00C86DCD"/>
    <w:pPr>
      <w:spacing w:before="240" w:after="360"/>
    </w:pPr>
    <w:rPr>
      <w:b w:val="0"/>
      <w:i/>
      <w:sz w:val="36"/>
    </w:rPr>
  </w:style>
  <w:style w:type="paragraph" w:customStyle="1" w:styleId="Ttulodecapa">
    <w:name w:val="Título de capa"/>
    <w:basedOn w:val="Basedettulo"/>
    <w:next w:val="Subttulodecapa"/>
    <w:rsid w:val="00C86DCD"/>
    <w:pPr>
      <w:spacing w:before="720" w:after="160"/>
      <w:jc w:val="center"/>
    </w:pPr>
    <w:rPr>
      <w:sz w:val="48"/>
    </w:rPr>
  </w:style>
  <w:style w:type="character" w:customStyle="1" w:styleId="Sobrescrito">
    <w:name w:val="Sobrescrito"/>
    <w:rsid w:val="00C86DCD"/>
    <w:rPr>
      <w:vertAlign w:val="superscript"/>
    </w:rPr>
  </w:style>
  <w:style w:type="paragraph" w:customStyle="1" w:styleId="Empresa">
    <w:name w:val="Empresa"/>
    <w:basedOn w:val="BodyText"/>
    <w:rsid w:val="00C86DCD"/>
    <w:pPr>
      <w:spacing w:before="120" w:after="0" w:line="240" w:lineRule="auto"/>
    </w:pPr>
    <w:rPr>
      <w:b/>
      <w:kern w:val="28"/>
      <w:sz w:val="28"/>
    </w:rPr>
  </w:style>
  <w:style w:type="paragraph" w:customStyle="1" w:styleId="Contato">
    <w:name w:val="Contato"/>
    <w:basedOn w:val="BodyText"/>
    <w:rsid w:val="00C86DCD"/>
    <w:pPr>
      <w:tabs>
        <w:tab w:val="left" w:pos="1080"/>
      </w:tabs>
      <w:spacing w:after="360" w:line="240" w:lineRule="auto"/>
      <w:ind w:left="1080" w:hanging="1080"/>
    </w:pPr>
    <w:rPr>
      <w:rFonts w:ascii="Arial" w:hAnsi="Arial"/>
      <w:b/>
    </w:rPr>
  </w:style>
  <w:style w:type="paragraph" w:customStyle="1" w:styleId="Linhadeassunto">
    <w:name w:val="Linha de assunto"/>
    <w:basedOn w:val="BodyText"/>
    <w:next w:val="BodyText"/>
    <w:rsid w:val="00C86DCD"/>
    <w:pPr>
      <w:spacing w:before="120"/>
    </w:pPr>
    <w:rPr>
      <w:i/>
      <w:u w:val="single"/>
    </w:rPr>
  </w:style>
  <w:style w:type="paragraph" w:customStyle="1" w:styleId="Primeiracitao">
    <w:name w:val="Primeira citação"/>
    <w:basedOn w:val="Quote"/>
    <w:next w:val="Quote"/>
    <w:rsid w:val="00C86DCD"/>
    <w:pPr>
      <w:spacing w:before="120"/>
    </w:pPr>
  </w:style>
  <w:style w:type="paragraph" w:customStyle="1" w:styleId="ltimacitao">
    <w:name w:val="Última citação"/>
    <w:basedOn w:val="Quote"/>
    <w:next w:val="BodyText"/>
    <w:rsid w:val="00C86DCD"/>
    <w:pPr>
      <w:spacing w:after="240"/>
    </w:pPr>
  </w:style>
  <w:style w:type="paragraph" w:customStyle="1" w:styleId="Primeiralistacommarcadores">
    <w:name w:val="Primeira lista com marcadores"/>
    <w:basedOn w:val="ListBullet"/>
    <w:next w:val="ListBullet"/>
    <w:rsid w:val="00C86DCD"/>
    <w:pPr>
      <w:spacing w:before="80"/>
    </w:pPr>
  </w:style>
  <w:style w:type="paragraph" w:customStyle="1" w:styleId="ltimalistacommarcadores">
    <w:name w:val="Última lista com marcadores"/>
    <w:basedOn w:val="ListBullet"/>
    <w:next w:val="BodyText"/>
    <w:rsid w:val="00C86DCD"/>
    <w:pPr>
      <w:spacing w:after="240"/>
    </w:pPr>
  </w:style>
  <w:style w:type="paragraph" w:customStyle="1" w:styleId="Primeiralistanumerada">
    <w:name w:val="Primeira lista numerada"/>
    <w:basedOn w:val="ListNumber"/>
    <w:next w:val="ListNumber"/>
    <w:rsid w:val="00C86DCD"/>
    <w:pPr>
      <w:spacing w:before="80"/>
    </w:pPr>
  </w:style>
  <w:style w:type="paragraph" w:customStyle="1" w:styleId="ltimalistanumerada">
    <w:name w:val="Última lista numerada"/>
    <w:basedOn w:val="ListNumber"/>
    <w:next w:val="BodyText"/>
    <w:rsid w:val="00C86DCD"/>
    <w:pPr>
      <w:spacing w:after="240"/>
    </w:pPr>
  </w:style>
  <w:style w:type="character" w:styleId="FootnoteReference">
    <w:name w:val="footnote reference"/>
    <w:semiHidden/>
    <w:rsid w:val="00C86DCD"/>
    <w:rPr>
      <w:vertAlign w:val="superscript"/>
    </w:rPr>
  </w:style>
  <w:style w:type="paragraph" w:styleId="FootnoteText">
    <w:name w:val="footnote text"/>
    <w:basedOn w:val="Basenotaderodap"/>
    <w:semiHidden/>
    <w:rsid w:val="00C86DCD"/>
    <w:pPr>
      <w:spacing w:after="120"/>
    </w:pPr>
  </w:style>
  <w:style w:type="paragraph" w:customStyle="1" w:styleId="Primeiralista">
    <w:name w:val="Primeira lista"/>
    <w:basedOn w:val="List"/>
    <w:next w:val="List"/>
    <w:rsid w:val="00C86DCD"/>
    <w:pPr>
      <w:spacing w:before="80"/>
    </w:pPr>
  </w:style>
  <w:style w:type="paragraph" w:customStyle="1" w:styleId="ltimalista">
    <w:name w:val="Última lista"/>
    <w:basedOn w:val="List"/>
    <w:next w:val="BodyText"/>
    <w:rsid w:val="00C86DCD"/>
    <w:pPr>
      <w:spacing w:after="240"/>
    </w:pPr>
  </w:style>
  <w:style w:type="paragraph" w:styleId="ListContinue">
    <w:name w:val="List Continue"/>
    <w:basedOn w:val="List"/>
    <w:semiHidden/>
    <w:rsid w:val="00C86DCD"/>
    <w:pPr>
      <w:tabs>
        <w:tab w:val="clear" w:pos="720"/>
      </w:tabs>
      <w:spacing w:after="160"/>
    </w:pPr>
  </w:style>
  <w:style w:type="paragraph" w:styleId="ListNumber5">
    <w:name w:val="List Number 5"/>
    <w:basedOn w:val="ListNumber"/>
    <w:semiHidden/>
    <w:rsid w:val="00C86DCD"/>
    <w:pPr>
      <w:ind w:left="2160"/>
    </w:pPr>
  </w:style>
  <w:style w:type="paragraph" w:styleId="ListNumber4">
    <w:name w:val="List Number 4"/>
    <w:basedOn w:val="ListNumber"/>
    <w:semiHidden/>
    <w:rsid w:val="00C86DCD"/>
    <w:pPr>
      <w:ind w:left="1800"/>
    </w:pPr>
  </w:style>
  <w:style w:type="paragraph" w:styleId="ListNumber3">
    <w:name w:val="List Number 3"/>
    <w:basedOn w:val="ListNumber"/>
    <w:semiHidden/>
    <w:rsid w:val="00C86DCD"/>
    <w:pPr>
      <w:ind w:left="1440"/>
    </w:pPr>
  </w:style>
  <w:style w:type="paragraph" w:styleId="ListNumber2">
    <w:name w:val="List Number 2"/>
    <w:basedOn w:val="ListNumber"/>
    <w:semiHidden/>
    <w:rsid w:val="00C86DCD"/>
    <w:pPr>
      <w:ind w:left="1080"/>
    </w:pPr>
  </w:style>
  <w:style w:type="paragraph" w:styleId="ListBullet5">
    <w:name w:val="List Bullet 5"/>
    <w:basedOn w:val="ListBullet"/>
    <w:semiHidden/>
    <w:rsid w:val="00C86DCD"/>
    <w:pPr>
      <w:ind w:left="2160"/>
    </w:pPr>
  </w:style>
  <w:style w:type="paragraph" w:styleId="ListBullet4">
    <w:name w:val="List Bullet 4"/>
    <w:basedOn w:val="ListBullet"/>
    <w:semiHidden/>
    <w:rsid w:val="00C86DCD"/>
    <w:pPr>
      <w:ind w:left="1800"/>
    </w:pPr>
  </w:style>
  <w:style w:type="paragraph" w:styleId="ListBullet3">
    <w:name w:val="List Bullet 3"/>
    <w:basedOn w:val="ListBullet"/>
    <w:semiHidden/>
    <w:rsid w:val="00C86DCD"/>
    <w:pPr>
      <w:ind w:left="1440"/>
    </w:pPr>
  </w:style>
  <w:style w:type="paragraph" w:styleId="ListBullet2">
    <w:name w:val="List Bullet 2"/>
    <w:basedOn w:val="ListBullet"/>
    <w:semiHidden/>
    <w:rsid w:val="00C86DCD"/>
    <w:pPr>
      <w:ind w:left="1080"/>
    </w:pPr>
  </w:style>
  <w:style w:type="paragraph" w:styleId="List5">
    <w:name w:val="List 5"/>
    <w:basedOn w:val="List"/>
    <w:semiHidden/>
    <w:rsid w:val="00C86DCD"/>
    <w:pPr>
      <w:tabs>
        <w:tab w:val="clear" w:pos="720"/>
        <w:tab w:val="left" w:pos="2160"/>
      </w:tabs>
      <w:ind w:left="2160"/>
    </w:pPr>
  </w:style>
  <w:style w:type="paragraph" w:styleId="List4">
    <w:name w:val="List 4"/>
    <w:basedOn w:val="List"/>
    <w:semiHidden/>
    <w:rsid w:val="00C86DCD"/>
    <w:pPr>
      <w:tabs>
        <w:tab w:val="clear" w:pos="720"/>
        <w:tab w:val="left" w:pos="1800"/>
      </w:tabs>
      <w:ind w:left="1800"/>
    </w:pPr>
  </w:style>
  <w:style w:type="paragraph" w:styleId="List3">
    <w:name w:val="List 3"/>
    <w:basedOn w:val="List"/>
    <w:semiHidden/>
    <w:rsid w:val="00C86DCD"/>
    <w:pPr>
      <w:tabs>
        <w:tab w:val="clear" w:pos="720"/>
        <w:tab w:val="left" w:pos="1440"/>
      </w:tabs>
      <w:ind w:left="1440"/>
    </w:pPr>
  </w:style>
  <w:style w:type="paragraph" w:styleId="List2">
    <w:name w:val="List 2"/>
    <w:basedOn w:val="List"/>
    <w:semiHidden/>
    <w:rsid w:val="00C86DCD"/>
    <w:pPr>
      <w:tabs>
        <w:tab w:val="clear" w:pos="720"/>
        <w:tab w:val="left" w:pos="1080"/>
      </w:tabs>
      <w:ind w:left="1080"/>
    </w:pPr>
  </w:style>
  <w:style w:type="paragraph" w:styleId="BodyTextIndent">
    <w:name w:val="Body Text Indent"/>
    <w:basedOn w:val="BodyText"/>
    <w:semiHidden/>
    <w:rsid w:val="00C86DCD"/>
    <w:pPr>
      <w:ind w:left="360"/>
    </w:pPr>
  </w:style>
  <w:style w:type="character" w:styleId="EndnoteReference">
    <w:name w:val="endnote reference"/>
    <w:semiHidden/>
    <w:rsid w:val="00C86DCD"/>
    <w:rPr>
      <w:vertAlign w:val="superscript"/>
    </w:rPr>
  </w:style>
  <w:style w:type="paragraph" w:styleId="EndnoteText">
    <w:name w:val="endnote text"/>
    <w:basedOn w:val="Basenotaderodap"/>
    <w:semiHidden/>
    <w:rsid w:val="00C86DCD"/>
    <w:pPr>
      <w:spacing w:after="120"/>
    </w:pPr>
  </w:style>
  <w:style w:type="character" w:styleId="Emphasis">
    <w:name w:val="Emphasis"/>
    <w:qFormat/>
    <w:rsid w:val="00C86DCD"/>
    <w:rPr>
      <w:i/>
    </w:rPr>
  </w:style>
  <w:style w:type="character" w:styleId="CommentReference">
    <w:name w:val="annotation reference"/>
    <w:semiHidden/>
    <w:rsid w:val="00C86DCD"/>
    <w:rPr>
      <w:sz w:val="16"/>
    </w:rPr>
  </w:style>
  <w:style w:type="paragraph" w:styleId="Subtitle">
    <w:name w:val="Subtitle"/>
    <w:basedOn w:val="Title"/>
    <w:next w:val="BodyText"/>
    <w:qFormat/>
    <w:rsid w:val="00C86DCD"/>
    <w:pPr>
      <w:spacing w:before="0" w:after="240"/>
    </w:pPr>
    <w:rPr>
      <w:b w:val="0"/>
      <w:i/>
      <w:sz w:val="28"/>
    </w:rPr>
  </w:style>
  <w:style w:type="paragraph" w:styleId="Title">
    <w:name w:val="Title"/>
    <w:basedOn w:val="Basedettulo"/>
    <w:next w:val="Subtitle"/>
    <w:qFormat/>
    <w:rsid w:val="00C86DCD"/>
    <w:pPr>
      <w:spacing w:before="360" w:after="160"/>
      <w:jc w:val="center"/>
    </w:pPr>
    <w:rPr>
      <w:sz w:val="40"/>
    </w:rPr>
  </w:style>
  <w:style w:type="paragraph" w:styleId="ListContinue2">
    <w:name w:val="List Continue 2"/>
    <w:basedOn w:val="ListContinue"/>
    <w:semiHidden/>
    <w:rsid w:val="00C86DCD"/>
    <w:pPr>
      <w:ind w:left="1080"/>
    </w:pPr>
  </w:style>
  <w:style w:type="paragraph" w:styleId="ListContinue3">
    <w:name w:val="List Continue 3"/>
    <w:basedOn w:val="ListContinue"/>
    <w:semiHidden/>
    <w:rsid w:val="00C86DCD"/>
    <w:pPr>
      <w:ind w:left="1440"/>
    </w:pPr>
  </w:style>
  <w:style w:type="paragraph" w:styleId="ListContinue4">
    <w:name w:val="List Continue 4"/>
    <w:basedOn w:val="ListContinue"/>
    <w:semiHidden/>
    <w:rsid w:val="00C86DCD"/>
    <w:pPr>
      <w:ind w:left="1800"/>
    </w:pPr>
  </w:style>
  <w:style w:type="paragraph" w:styleId="ListContinue5">
    <w:name w:val="List Continue 5"/>
    <w:basedOn w:val="ListContinue"/>
    <w:semiHidden/>
    <w:rsid w:val="00C86DCD"/>
    <w:pPr>
      <w:ind w:left="2160"/>
    </w:pPr>
  </w:style>
  <w:style w:type="paragraph" w:styleId="BodyTextIndent2">
    <w:name w:val="Body Text Indent 2"/>
    <w:basedOn w:val="Normal"/>
    <w:semiHidden/>
    <w:rsid w:val="00C86DCD"/>
    <w:pPr>
      <w:ind w:left="709"/>
      <w:jc w:val="both"/>
    </w:pPr>
    <w:rPr>
      <w:sz w:val="24"/>
    </w:rPr>
  </w:style>
  <w:style w:type="paragraph" w:styleId="BodyTextIndent3">
    <w:name w:val="Body Text Indent 3"/>
    <w:basedOn w:val="Normal"/>
    <w:semiHidden/>
    <w:rsid w:val="00C86DCD"/>
    <w:pPr>
      <w:ind w:firstLine="709"/>
      <w:jc w:val="both"/>
    </w:pPr>
    <w:rPr>
      <w:sz w:val="24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51093E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51093E"/>
    <w:rPr>
      <w:rFonts w:ascii="Tahoma" w:hAnsi="Tahoma" w:cs="Tahoma"/>
      <w:sz w:val="16"/>
      <w:szCs w:val="16"/>
    </w:rPr>
  </w:style>
  <w:style w:type="character" w:styleId="Hyperlink">
    <w:name w:val="Hyperlink"/>
    <w:basedOn w:val="DefaultParagraphFont"/>
    <w:uiPriority w:val="99"/>
    <w:unhideWhenUsed/>
    <w:rsid w:val="001537B3"/>
    <w:rPr>
      <w:color w:val="0000FF" w:themeColor="hyperlink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2375197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98173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footer" Target="footer1.xml"/><Relationship Id="rId4" Type="http://schemas.microsoft.com/office/2007/relationships/stylesWithEffects" Target="stylesWithEffects.xml"/><Relationship Id="rId9" Type="http://schemas.openxmlformats.org/officeDocument/2006/relationships/header" Target="header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hyperlink" Target="http://www.neurofis.com.br" TargetMode="Externa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WINDOWS\Application%20Data\Microsoft\Modelos\LAUDOS\NNNNMAP.DOT" TargetMode="External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C1A725F8-81A7-4A6D-8238-31DE627F16C7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NNNNMAP</Template>
  <TotalTime>9955</TotalTime>
  <Pages>1</Pages>
  <Words>105</Words>
  <Characters>601</Characters>
  <Application>Microsoft Office Word</Application>
  <DocSecurity>0</DocSecurity>
  <Lines>5</Lines>
  <Paragraphs>1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Título</vt:lpstr>
      </vt:variant>
      <vt:variant>
        <vt:i4>1</vt:i4>
      </vt:variant>
    </vt:vector>
  </HeadingPairs>
  <TitlesOfParts>
    <vt:vector size="2" baseType="lpstr">
      <vt:lpstr>Exemplo Simbólico de Laudo de EEG</vt:lpstr>
      <vt:lpstr>Exemplo Simbólico de Laudo de EEG</vt:lpstr>
    </vt:vector>
  </TitlesOfParts>
  <Company>NEUROTEC</Company>
  <LinksUpToDate>false</LinksUpToDate>
  <CharactersWithSpaces>705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Exemplo Simbólico de Laudo de EEG</dc:title>
  <dc:subject>EEG</dc:subject>
  <dc:creator>O</dc:creator>
  <cp:lastModifiedBy>Sophia Oppenheimer</cp:lastModifiedBy>
  <cp:revision>3657</cp:revision>
  <cp:lastPrinted>2024-08-06T15:29:00Z</cp:lastPrinted>
  <dcterms:created xsi:type="dcterms:W3CDTF">2016-03-08T23:34:00Z</dcterms:created>
  <dcterms:modified xsi:type="dcterms:W3CDTF">2025-10-03T15:38:00Z</dcterms:modified>
</cp:coreProperties>
</file>