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5A660A" w:rsidRPr="005A660A">
        <w:rPr>
          <w:sz w:val="22"/>
        </w:rPr>
        <w:t>Gabriela Candida Gomes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5A660A">
        <w:rPr>
          <w:sz w:val="22"/>
        </w:rPr>
        <w:t>46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AC7EA5">
        <w:rPr>
          <w:sz w:val="22"/>
        </w:rPr>
        <w:t>TDAH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5A660A">
        <w:rPr>
          <w:sz w:val="22"/>
        </w:rPr>
        <w:t>3</w:t>
      </w:r>
      <w:bookmarkStart w:id="0" w:name="_GoBack"/>
      <w:bookmarkEnd w:id="0"/>
      <w:r w:rsidR="009030CC">
        <w:rPr>
          <w:sz w:val="22"/>
        </w:rPr>
        <w:t xml:space="preserve"> out.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5545E0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45E0">
        <w:t>11.0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545E0">
        <w:t>21.9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A660A">
        <w:rPr>
          <w:noProof/>
          <w:sz w:val="24"/>
        </w:rPr>
        <w:t>3 de outubro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5F5" w:rsidRDefault="003445F5">
      <w:r>
        <w:separator/>
      </w:r>
    </w:p>
  </w:endnote>
  <w:endnote w:type="continuationSeparator" w:id="0">
    <w:p w:rsidR="003445F5" w:rsidRDefault="00344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445F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5F5" w:rsidRDefault="003445F5">
      <w:r>
        <w:separator/>
      </w:r>
    </w:p>
  </w:footnote>
  <w:footnote w:type="continuationSeparator" w:id="0">
    <w:p w:rsidR="003445F5" w:rsidRDefault="003445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578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11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5F5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262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4D45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7C1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1A7"/>
    <w:rsid w:val="005544EF"/>
    <w:rsid w:val="005545E0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4CE2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60A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389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88E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C4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67ED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1BD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0CC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65D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C7EA5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49A1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87719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4D6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7E1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59997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5303</cp:revision>
  <cp:lastPrinted>2024-08-06T15:26:00Z</cp:lastPrinted>
  <dcterms:created xsi:type="dcterms:W3CDTF">2016-03-08T22:06:00Z</dcterms:created>
  <dcterms:modified xsi:type="dcterms:W3CDTF">2025-10-03T15:37:00Z</dcterms:modified>
</cp:coreProperties>
</file>