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bookmarkStart w:id="0" w:name="_GoBack"/>
      <w:r w:rsidRPr="0013794C">
        <w:rPr>
          <w:sz w:val="32"/>
          <w:szCs w:val="32"/>
        </w:rPr>
        <w:t xml:space="preserve">PACIENTE: </w:t>
      </w:r>
      <w:r w:rsidR="002F3F39" w:rsidRPr="002F3F39">
        <w:rPr>
          <w:sz w:val="32"/>
          <w:szCs w:val="32"/>
        </w:rPr>
        <w:t>Romilson Ramos Nepomuceno</w:t>
      </w:r>
    </w:p>
    <w:p w:rsidR="0013794C" w:rsidRPr="0013794C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IDADE:</w:t>
      </w:r>
      <w:r w:rsidR="003D448A">
        <w:rPr>
          <w:sz w:val="32"/>
          <w:szCs w:val="32"/>
        </w:rPr>
        <w:t>2</w:t>
      </w:r>
      <w:r w:rsidR="002F3F39">
        <w:rPr>
          <w:sz w:val="32"/>
          <w:szCs w:val="32"/>
        </w:rPr>
        <w:t>4</w:t>
      </w:r>
      <w:r w:rsidRPr="0013794C">
        <w:rPr>
          <w:sz w:val="32"/>
          <w:szCs w:val="32"/>
        </w:rPr>
        <w:t xml:space="preserve"> anos SEXO: </w:t>
      </w:r>
      <w:r w:rsidR="002F3F39">
        <w:rPr>
          <w:sz w:val="32"/>
          <w:szCs w:val="32"/>
        </w:rPr>
        <w:t>M</w:t>
      </w:r>
      <w:r w:rsidRPr="0013794C">
        <w:rPr>
          <w:sz w:val="32"/>
          <w:szCs w:val="32"/>
        </w:rPr>
        <w:t xml:space="preserve">                </w:t>
      </w:r>
    </w:p>
    <w:p w:rsidR="00B07B16" w:rsidRDefault="0013794C" w:rsidP="0013794C">
      <w:pPr>
        <w:tabs>
          <w:tab w:val="center" w:pos="4677"/>
        </w:tabs>
        <w:rPr>
          <w:sz w:val="32"/>
          <w:szCs w:val="32"/>
        </w:rPr>
      </w:pPr>
      <w:r w:rsidRPr="0013794C">
        <w:rPr>
          <w:sz w:val="32"/>
          <w:szCs w:val="32"/>
        </w:rPr>
        <w:t>DATA DO EXAME:</w:t>
      </w:r>
      <w:r w:rsidR="002F3F39">
        <w:rPr>
          <w:sz w:val="32"/>
          <w:szCs w:val="32"/>
        </w:rPr>
        <w:t>2</w:t>
      </w:r>
      <w:r w:rsidR="0086110C">
        <w:rPr>
          <w:sz w:val="32"/>
          <w:szCs w:val="32"/>
        </w:rPr>
        <w:t xml:space="preserve"> out. 25</w:t>
      </w:r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289F" w:rsidRDefault="00D8289F">
      <w:r>
        <w:separator/>
      </w:r>
    </w:p>
  </w:endnote>
  <w:endnote w:type="continuationSeparator" w:id="0">
    <w:p w:rsidR="00D8289F" w:rsidRDefault="00D828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D8289F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289F" w:rsidRDefault="00D8289F">
      <w:r>
        <w:separator/>
      </w:r>
    </w:p>
  </w:footnote>
  <w:footnote w:type="continuationSeparator" w:id="0">
    <w:p w:rsidR="00D8289F" w:rsidRDefault="00D8289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34CF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192"/>
    <w:rsid w:val="00082AD6"/>
    <w:rsid w:val="00082C28"/>
    <w:rsid w:val="00082F10"/>
    <w:rsid w:val="00083458"/>
    <w:rsid w:val="00083862"/>
    <w:rsid w:val="00083C7D"/>
    <w:rsid w:val="00083EA7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7D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215"/>
    <w:rsid w:val="00111575"/>
    <w:rsid w:val="00111C26"/>
    <w:rsid w:val="00113818"/>
    <w:rsid w:val="00113C67"/>
    <w:rsid w:val="00113ECB"/>
    <w:rsid w:val="00113F05"/>
    <w:rsid w:val="001144C4"/>
    <w:rsid w:val="00114532"/>
    <w:rsid w:val="001149D2"/>
    <w:rsid w:val="00114A1C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A8F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3794C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68C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5A24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225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0AE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3F39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48A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671BC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569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BBD"/>
    <w:rsid w:val="004F5D90"/>
    <w:rsid w:val="004F663B"/>
    <w:rsid w:val="004F6FA0"/>
    <w:rsid w:val="004F7851"/>
    <w:rsid w:val="004F7A81"/>
    <w:rsid w:val="004F7ECA"/>
    <w:rsid w:val="00500880"/>
    <w:rsid w:val="00501268"/>
    <w:rsid w:val="00501653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3C5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35DE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03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4D23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301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447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07E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0A0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476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0493"/>
    <w:rsid w:val="0086110C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B6A8E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3A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B5C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6ED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6BC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C97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6A9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35C5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6F2A"/>
    <w:rsid w:val="00D7788B"/>
    <w:rsid w:val="00D80CD2"/>
    <w:rsid w:val="00D80F64"/>
    <w:rsid w:val="00D816A0"/>
    <w:rsid w:val="00D823B2"/>
    <w:rsid w:val="00D82568"/>
    <w:rsid w:val="00D825C7"/>
    <w:rsid w:val="00D8289F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6B7B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4E25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E5F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349C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8D8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6B3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6179C0-608C-45D4-9E99-2042D051D6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9955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3656</cp:revision>
  <cp:lastPrinted>2024-08-06T15:29:00Z</cp:lastPrinted>
  <dcterms:created xsi:type="dcterms:W3CDTF">2016-03-08T23:34:00Z</dcterms:created>
  <dcterms:modified xsi:type="dcterms:W3CDTF">2025-10-02T19:53:00Z</dcterms:modified>
</cp:coreProperties>
</file>