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AC7EA5" w:rsidRPr="00AC7EA5">
        <w:rPr>
          <w:sz w:val="22"/>
        </w:rPr>
        <w:t>Romilson Ramos Nepomuceno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AC7EA5">
        <w:rPr>
          <w:sz w:val="22"/>
        </w:rPr>
        <w:t>24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C7EA5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AC7EA5">
        <w:rPr>
          <w:sz w:val="22"/>
        </w:rPr>
        <w:t>2</w:t>
      </w:r>
      <w:bookmarkStart w:id="0" w:name="_GoBack"/>
      <w:bookmarkEnd w:id="0"/>
      <w:r w:rsidR="009030CC">
        <w:rPr>
          <w:sz w:val="22"/>
        </w:rPr>
        <w:t xml:space="preserve"> out.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545E0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45E0">
        <w:t>11.0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545E0">
        <w:t>21.9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C7EA5">
        <w:rPr>
          <w:noProof/>
          <w:sz w:val="24"/>
        </w:rPr>
        <w:t>2 de outubro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8C4" w:rsidRDefault="006608C4">
      <w:r>
        <w:separator/>
      </w:r>
    </w:p>
  </w:endnote>
  <w:endnote w:type="continuationSeparator" w:id="0">
    <w:p w:rsidR="006608C4" w:rsidRDefault="00660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608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8C4" w:rsidRDefault="006608C4">
      <w:r>
        <w:separator/>
      </w:r>
    </w:p>
  </w:footnote>
  <w:footnote w:type="continuationSeparator" w:id="0">
    <w:p w:rsidR="006608C4" w:rsidRDefault="006608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11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4D45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7C1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1A7"/>
    <w:rsid w:val="005544EF"/>
    <w:rsid w:val="005545E0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389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C4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67ED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1BD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0CC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C7EA5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49A1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87719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4D6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7E1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59997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5302</cp:revision>
  <cp:lastPrinted>2024-08-06T15:26:00Z</cp:lastPrinted>
  <dcterms:created xsi:type="dcterms:W3CDTF">2016-03-08T22:06:00Z</dcterms:created>
  <dcterms:modified xsi:type="dcterms:W3CDTF">2025-10-02T19:52:00Z</dcterms:modified>
</cp:coreProperties>
</file>