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5545E0" w:rsidRPr="005545E0">
        <w:rPr>
          <w:sz w:val="22"/>
        </w:rPr>
        <w:t>Elisa Maria Tardin Abreu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5545E0">
        <w:rPr>
          <w:sz w:val="22"/>
        </w:rPr>
        <w:t>64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FC47E1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5545E0">
        <w:rPr>
          <w:sz w:val="22"/>
        </w:rPr>
        <w:t>29 set.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5545E0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45E0">
        <w:t>11.0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5545E0">
        <w:t>21.9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45E0">
        <w:rPr>
          <w:noProof/>
          <w:sz w:val="24"/>
        </w:rPr>
        <w:t>29 de setembro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058" w:rsidRDefault="00247058">
      <w:r>
        <w:separator/>
      </w:r>
    </w:p>
  </w:endnote>
  <w:endnote w:type="continuationSeparator" w:id="0">
    <w:p w:rsidR="00247058" w:rsidRDefault="00247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4705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058" w:rsidRDefault="00247058">
      <w:r>
        <w:separator/>
      </w:r>
    </w:p>
  </w:footnote>
  <w:footnote w:type="continuationSeparator" w:id="0">
    <w:p w:rsidR="00247058" w:rsidRDefault="002470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578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11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058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262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4D45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5E0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4CE2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1EF3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88E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67ED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65D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87719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4A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4D6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7E1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59989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5297</cp:revision>
  <cp:lastPrinted>2024-08-06T15:26:00Z</cp:lastPrinted>
  <dcterms:created xsi:type="dcterms:W3CDTF">2016-03-08T22:06:00Z</dcterms:created>
  <dcterms:modified xsi:type="dcterms:W3CDTF">2025-09-29T16:36:00Z</dcterms:modified>
</cp:coreProperties>
</file>