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7C0C80" w:rsidRPr="007C0C80">
        <w:rPr>
          <w:sz w:val="22"/>
        </w:rPr>
        <w:t>Aparecida Alves da Costa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7C0C80">
        <w:rPr>
          <w:sz w:val="22"/>
        </w:rPr>
        <w:t>7</w:t>
      </w:r>
      <w:r w:rsidR="00EF2B04">
        <w:rPr>
          <w:sz w:val="22"/>
        </w:rPr>
        <w:t>7</w:t>
      </w:r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1C6D72">
        <w:rPr>
          <w:sz w:val="22"/>
        </w:rPr>
        <w:t>DCL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</w:t>
      </w:r>
      <w:r w:rsidR="008E1D3E">
        <w:rPr>
          <w:sz w:val="22"/>
        </w:rPr>
        <w:t xml:space="preserve"> </w:t>
      </w:r>
      <w:r w:rsidRPr="004A04A2">
        <w:rPr>
          <w:sz w:val="22"/>
        </w:rPr>
        <w:t xml:space="preserve">  </w:t>
      </w:r>
      <w:r w:rsidR="007C0C80">
        <w:rPr>
          <w:sz w:val="22"/>
        </w:rPr>
        <w:t>25 set. 25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7C0C80">
        <w:rPr>
          <w:sz w:val="22"/>
        </w:rPr>
        <w:t>Ndn</w:t>
      </w:r>
      <w:bookmarkStart w:id="0" w:name="_GoBack"/>
      <w:bookmarkEnd w:id="0"/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901E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em ambos os hemisferios cerebrais</w:t>
      </w:r>
      <w:r w:rsidR="00FB2585">
        <w:t>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56015C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7C0C80">
        <w:rPr>
          <w:noProof/>
          <w:sz w:val="24"/>
        </w:rPr>
        <w:t>25 de setembro de 2025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895822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810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F79" w:rsidRDefault="00394F79">
      <w:r>
        <w:separator/>
      </w:r>
    </w:p>
  </w:endnote>
  <w:endnote w:type="continuationSeparator" w:id="0">
    <w:p w:rsidR="00394F79" w:rsidRDefault="00394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394F7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F79" w:rsidRDefault="00394F79">
      <w:r>
        <w:separator/>
      </w:r>
    </w:p>
  </w:footnote>
  <w:footnote w:type="continuationSeparator" w:id="0">
    <w:p w:rsidR="00394F79" w:rsidRDefault="00394F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 wp14:anchorId="43075879" wp14:editId="0BDA01F6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00CF"/>
    <w:rsid w:val="0013251A"/>
    <w:rsid w:val="00136C7F"/>
    <w:rsid w:val="00137DC4"/>
    <w:rsid w:val="00140FD1"/>
    <w:rsid w:val="00150BB8"/>
    <w:rsid w:val="0015489F"/>
    <w:rsid w:val="001623FD"/>
    <w:rsid w:val="00163453"/>
    <w:rsid w:val="001635BA"/>
    <w:rsid w:val="0017044A"/>
    <w:rsid w:val="00180F74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C6D72"/>
    <w:rsid w:val="001D7767"/>
    <w:rsid w:val="001E30D8"/>
    <w:rsid w:val="001E504F"/>
    <w:rsid w:val="001E7806"/>
    <w:rsid w:val="001F32B2"/>
    <w:rsid w:val="00212F18"/>
    <w:rsid w:val="002151AB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1BC3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94F79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4E1C8B"/>
    <w:rsid w:val="00500324"/>
    <w:rsid w:val="00510208"/>
    <w:rsid w:val="00522172"/>
    <w:rsid w:val="005271F8"/>
    <w:rsid w:val="00532E96"/>
    <w:rsid w:val="00542B65"/>
    <w:rsid w:val="0054449A"/>
    <w:rsid w:val="00551625"/>
    <w:rsid w:val="0056015C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299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1A82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239A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C0C80"/>
    <w:rsid w:val="007D0C53"/>
    <w:rsid w:val="007D3C51"/>
    <w:rsid w:val="007E62F7"/>
    <w:rsid w:val="007F2166"/>
    <w:rsid w:val="007F6D91"/>
    <w:rsid w:val="008038F7"/>
    <w:rsid w:val="00807FBB"/>
    <w:rsid w:val="00812B55"/>
    <w:rsid w:val="00813BE9"/>
    <w:rsid w:val="00822228"/>
    <w:rsid w:val="008278B0"/>
    <w:rsid w:val="00830260"/>
    <w:rsid w:val="0083208A"/>
    <w:rsid w:val="00832534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758D0"/>
    <w:rsid w:val="00886403"/>
    <w:rsid w:val="00890E38"/>
    <w:rsid w:val="0089317F"/>
    <w:rsid w:val="00895822"/>
    <w:rsid w:val="008B5C7E"/>
    <w:rsid w:val="008B6E17"/>
    <w:rsid w:val="008C38D5"/>
    <w:rsid w:val="008C41C5"/>
    <w:rsid w:val="008D0577"/>
    <w:rsid w:val="008D099E"/>
    <w:rsid w:val="008D14D4"/>
    <w:rsid w:val="008D52A1"/>
    <w:rsid w:val="008E1D3E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A55F6"/>
    <w:rsid w:val="009C58F5"/>
    <w:rsid w:val="009D0BDA"/>
    <w:rsid w:val="009D1034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AF64C5"/>
    <w:rsid w:val="00B2161C"/>
    <w:rsid w:val="00B353AA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45A90"/>
    <w:rsid w:val="00C50F3F"/>
    <w:rsid w:val="00C67EC5"/>
    <w:rsid w:val="00C764ED"/>
    <w:rsid w:val="00C7671B"/>
    <w:rsid w:val="00C8763D"/>
    <w:rsid w:val="00C91ACE"/>
    <w:rsid w:val="00C96215"/>
    <w:rsid w:val="00CD049E"/>
    <w:rsid w:val="00CD37B8"/>
    <w:rsid w:val="00CD3B6C"/>
    <w:rsid w:val="00CD710A"/>
    <w:rsid w:val="00CF6BB2"/>
    <w:rsid w:val="00D01A62"/>
    <w:rsid w:val="00D05093"/>
    <w:rsid w:val="00D22BF6"/>
    <w:rsid w:val="00D31022"/>
    <w:rsid w:val="00D33DEF"/>
    <w:rsid w:val="00D47010"/>
    <w:rsid w:val="00D47112"/>
    <w:rsid w:val="00D55105"/>
    <w:rsid w:val="00D60E18"/>
    <w:rsid w:val="00D6497E"/>
    <w:rsid w:val="00D64EA7"/>
    <w:rsid w:val="00D7295B"/>
    <w:rsid w:val="00D74979"/>
    <w:rsid w:val="00DA636B"/>
    <w:rsid w:val="00DB2189"/>
    <w:rsid w:val="00DB47FE"/>
    <w:rsid w:val="00DB4D50"/>
    <w:rsid w:val="00DC204F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901EE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2B04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619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180</cp:revision>
  <cp:lastPrinted>2011-05-26T22:39:00Z</cp:lastPrinted>
  <dcterms:created xsi:type="dcterms:W3CDTF">2019-02-08T15:27:00Z</dcterms:created>
  <dcterms:modified xsi:type="dcterms:W3CDTF">2025-09-25T16:34:00Z</dcterms:modified>
</cp:coreProperties>
</file>