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E300B">
        <w:rPr>
          <w:b/>
          <w:noProof/>
          <w:sz w:val="32"/>
        </w:rPr>
        <w:t xml:space="preserve">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8868FE" w:rsidRPr="008868FE" w:rsidRDefault="008868FE" w:rsidP="008868FE">
      <w:pPr>
        <w:rPr>
          <w:sz w:val="32"/>
        </w:rPr>
      </w:pPr>
      <w:r w:rsidRPr="008868FE">
        <w:rPr>
          <w:sz w:val="32"/>
        </w:rPr>
        <w:t>PACIENTE: Aparecida Alves da Costa</w:t>
      </w:r>
      <w:r>
        <w:rPr>
          <w:sz w:val="32"/>
        </w:rPr>
        <w:t xml:space="preserve">  ID:29621</w:t>
      </w:r>
      <w:bookmarkStart w:id="0" w:name="_GoBack"/>
      <w:bookmarkEnd w:id="0"/>
    </w:p>
    <w:p w:rsidR="008868FE" w:rsidRPr="008868FE" w:rsidRDefault="008868FE" w:rsidP="008868FE">
      <w:pPr>
        <w:rPr>
          <w:sz w:val="32"/>
        </w:rPr>
      </w:pPr>
      <w:r w:rsidRPr="008868FE">
        <w:rPr>
          <w:sz w:val="32"/>
        </w:rPr>
        <w:t xml:space="preserve">IDADE:77 anos SEXO: F                </w:t>
      </w:r>
    </w:p>
    <w:p w:rsidR="000C7788" w:rsidRPr="000C7788" w:rsidRDefault="008868FE" w:rsidP="008868FE">
      <w:pPr>
        <w:rPr>
          <w:sz w:val="32"/>
        </w:rPr>
      </w:pPr>
      <w:r w:rsidRPr="008868FE">
        <w:rPr>
          <w:sz w:val="32"/>
        </w:rPr>
        <w:t>DATA DO EXAME:25 set. 25</w:t>
      </w:r>
    </w:p>
    <w:p w:rsidR="004B1040" w:rsidRDefault="000C7788" w:rsidP="000C7788">
      <w:pPr>
        <w:rPr>
          <w:sz w:val="32"/>
        </w:rPr>
      </w:pPr>
      <w:r w:rsidRPr="000C7788">
        <w:rPr>
          <w:sz w:val="32"/>
        </w:rPr>
        <w:t>SEGMENTO ESTUDADO:Membros superiores</w:t>
      </w:r>
    </w:p>
    <w:p w:rsidR="00E56D29" w:rsidRDefault="00E56D29" w:rsidP="00E56D29">
      <w:pPr>
        <w:rPr>
          <w:sz w:val="32"/>
        </w:rPr>
      </w:pPr>
    </w:p>
    <w:p w:rsidR="00630977" w:rsidRDefault="00630977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A</w:t>
      </w:r>
      <w:r w:rsidR="00895FD3">
        <w:rPr>
          <w:sz w:val="32"/>
        </w:rPr>
        <w:t xml:space="preserve"> velocidade </w:t>
      </w:r>
      <w:r>
        <w:rPr>
          <w:sz w:val="32"/>
        </w:rPr>
        <w:t>de condução nervosa sensitiva</w:t>
      </w:r>
      <w:r w:rsidR="00895FD3">
        <w:rPr>
          <w:sz w:val="32"/>
        </w:rPr>
        <w:t xml:space="preserve"> </w:t>
      </w:r>
      <w:r w:rsidR="0077642E">
        <w:rPr>
          <w:sz w:val="32"/>
        </w:rPr>
        <w:t>estao normais</w:t>
      </w:r>
      <w:r>
        <w:rPr>
          <w:sz w:val="32"/>
        </w:rPr>
        <w:t xml:space="preserve"> nervos examinados.</w:t>
      </w:r>
    </w:p>
    <w:p w:rsidR="00541123" w:rsidRDefault="00895FD3" w:rsidP="00E56D29">
      <w:pPr>
        <w:jc w:val="both"/>
        <w:rPr>
          <w:sz w:val="32"/>
        </w:rPr>
      </w:pPr>
      <w:r>
        <w:rPr>
          <w:sz w:val="32"/>
        </w:rPr>
        <w:t>A amplitude do potencial</w:t>
      </w:r>
      <w:r w:rsidR="00541123">
        <w:rPr>
          <w:sz w:val="32"/>
        </w:rPr>
        <w:t xml:space="preserve"> de acao composto sensitivo do nervo mediano direito esta diminuida.</w:t>
      </w: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 xml:space="preserve">A onda F, obtido nos nervos ulnar </w:t>
      </w:r>
      <w:r w:rsidR="00E96E8E">
        <w:rPr>
          <w:sz w:val="32"/>
        </w:rPr>
        <w:t>D</w:t>
      </w:r>
      <w:r w:rsidR="004B1040">
        <w:rPr>
          <w:sz w:val="32"/>
        </w:rPr>
        <w:t xml:space="preserve"> e E</w:t>
      </w:r>
      <w:r>
        <w:rPr>
          <w:sz w:val="32"/>
        </w:rPr>
        <w:t xml:space="preserve">, está normal. </w:t>
      </w: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B16968" w:rsidRDefault="00B16968" w:rsidP="00E56D29">
      <w:pPr>
        <w:jc w:val="both"/>
        <w:rPr>
          <w:sz w:val="32"/>
        </w:rPr>
      </w:pPr>
    </w:p>
    <w:p w:rsidR="00B16968" w:rsidRDefault="00B16968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Quadro eletroneuromiográfico de processo neurológico periférico compatível com</w:t>
      </w:r>
      <w:r w:rsidR="006774CA">
        <w:rPr>
          <w:sz w:val="32"/>
        </w:rPr>
        <w:t xml:space="preserve"> mononeuropatia sensitiva desmielinizante e axonal do nervo mediano direito a nivel do pulso -</w:t>
      </w:r>
      <w:r>
        <w:rPr>
          <w:sz w:val="32"/>
        </w:rPr>
        <w:t xml:space="preserve"> síndrome do túnel do carpo à direita de grau leve</w:t>
      </w:r>
      <w:r w:rsidR="00B16968">
        <w:rPr>
          <w:sz w:val="32"/>
        </w:rPr>
        <w:t>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2068B0" w:rsidP="00E56D29">
      <w:pPr>
        <w:rPr>
          <w:i/>
          <w:sz w:val="32"/>
        </w:rPr>
      </w:pPr>
      <w:r>
        <w:rPr>
          <w:i/>
          <w:sz w:val="32"/>
        </w:rPr>
        <w:t xml:space="preserve">           </w:t>
      </w:r>
      <w:r w:rsidR="002F7BB3">
        <w:rPr>
          <w:i/>
          <w:sz w:val="32"/>
        </w:rPr>
        <w:t xml:space="preserve">                                                         </w:t>
      </w:r>
      <w:r w:rsidR="00E56D29">
        <w:rPr>
          <w:i/>
          <w:sz w:val="32"/>
        </w:rPr>
        <w:t xml:space="preserve">Dr. Cláudio Oppenheimer                 </w:t>
      </w:r>
    </w:p>
    <w:p w:rsidR="0052744F" w:rsidRPr="00B16968" w:rsidRDefault="002068B0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</w:t>
      </w:r>
      <w:r w:rsidR="00B16968">
        <w:rPr>
          <w:i/>
          <w:sz w:val="32"/>
        </w:rPr>
        <w:t xml:space="preserve">         </w:t>
      </w:r>
      <w:r w:rsidR="002F7BB3">
        <w:rPr>
          <w:i/>
          <w:sz w:val="32"/>
        </w:rPr>
        <w:t xml:space="preserve">                                                          </w:t>
      </w:r>
      <w:r w:rsidR="00E56D29" w:rsidRPr="00B16968">
        <w:rPr>
          <w:i/>
          <w:sz w:val="24"/>
          <w:szCs w:val="24"/>
        </w:rPr>
        <w:t>CRM</w:t>
      </w:r>
      <w:r w:rsidR="00895FD3">
        <w:rPr>
          <w:i/>
          <w:sz w:val="24"/>
          <w:szCs w:val="24"/>
        </w:rPr>
        <w:t>SP</w:t>
      </w:r>
      <w:r w:rsidR="00E56D29" w:rsidRPr="00B16968">
        <w:rPr>
          <w:i/>
          <w:sz w:val="24"/>
          <w:szCs w:val="24"/>
        </w:rPr>
        <w:t>:</w:t>
      </w:r>
      <w:r w:rsidR="00895FD3">
        <w:rPr>
          <w:i/>
          <w:sz w:val="24"/>
          <w:szCs w:val="24"/>
        </w:rPr>
        <w:t>62357</w:t>
      </w:r>
      <w:r w:rsidRPr="00B16968">
        <w:rPr>
          <w:i/>
          <w:sz w:val="24"/>
          <w:szCs w:val="24"/>
        </w:rPr>
        <w:t xml:space="preserve">   CRM</w:t>
      </w:r>
      <w:r w:rsidR="00895FD3">
        <w:rPr>
          <w:i/>
          <w:sz w:val="24"/>
          <w:szCs w:val="24"/>
        </w:rPr>
        <w:t>DF</w:t>
      </w:r>
      <w:r w:rsidRPr="00B16968">
        <w:rPr>
          <w:i/>
          <w:sz w:val="24"/>
          <w:szCs w:val="24"/>
        </w:rPr>
        <w:t>:</w:t>
      </w:r>
      <w:r w:rsidR="00895FD3">
        <w:rPr>
          <w:i/>
          <w:sz w:val="24"/>
          <w:szCs w:val="24"/>
        </w:rPr>
        <w:t>11095</w:t>
      </w:r>
    </w:p>
    <w:sectPr w:rsidR="0052744F" w:rsidRPr="00B16968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79D" w:rsidRDefault="0018079D">
      <w:r>
        <w:separator/>
      </w:r>
    </w:p>
  </w:endnote>
  <w:endnote w:type="continuationSeparator" w:id="0">
    <w:p w:rsidR="0018079D" w:rsidRDefault="00180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</w:t>
    </w:r>
    <w:r w:rsidR="005E300B">
      <w:rPr>
        <w:b/>
      </w:rPr>
      <w:t xml:space="preserve"> Numero 50-</w:t>
    </w:r>
    <w:r>
      <w:rPr>
        <w:b/>
      </w:rPr>
      <w:t xml:space="preserve">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E300B" w:rsidRDefault="001807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5E300B" w:rsidRPr="00820872">
        <w:rPr>
          <w:rStyle w:val="Hyperlink"/>
          <w:b/>
        </w:rPr>
        <w:t>www.neurofis.com.br</w:t>
      </w:r>
    </w:hyperlink>
    <w:r w:rsidR="005E300B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79D" w:rsidRDefault="0018079D">
      <w:r>
        <w:separator/>
      </w:r>
    </w:p>
  </w:footnote>
  <w:footnote w:type="continuationSeparator" w:id="0">
    <w:p w:rsidR="0018079D" w:rsidRDefault="001807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45AB"/>
    <w:rsid w:val="00024A48"/>
    <w:rsid w:val="00033F9C"/>
    <w:rsid w:val="000439CB"/>
    <w:rsid w:val="00046F67"/>
    <w:rsid w:val="000564FE"/>
    <w:rsid w:val="00060710"/>
    <w:rsid w:val="00063EC3"/>
    <w:rsid w:val="00070B1E"/>
    <w:rsid w:val="00080D98"/>
    <w:rsid w:val="00084449"/>
    <w:rsid w:val="00084CCC"/>
    <w:rsid w:val="0009066C"/>
    <w:rsid w:val="0009387A"/>
    <w:rsid w:val="00097B6E"/>
    <w:rsid w:val="000A542C"/>
    <w:rsid w:val="000B3470"/>
    <w:rsid w:val="000B4A4A"/>
    <w:rsid w:val="000B5192"/>
    <w:rsid w:val="000C5AB0"/>
    <w:rsid w:val="000C7788"/>
    <w:rsid w:val="000E4A6B"/>
    <w:rsid w:val="000F15EF"/>
    <w:rsid w:val="000F4C46"/>
    <w:rsid w:val="000F53BE"/>
    <w:rsid w:val="000F5728"/>
    <w:rsid w:val="0011798A"/>
    <w:rsid w:val="001340A5"/>
    <w:rsid w:val="00141D0B"/>
    <w:rsid w:val="00145A96"/>
    <w:rsid w:val="00147D67"/>
    <w:rsid w:val="001732B4"/>
    <w:rsid w:val="0018079D"/>
    <w:rsid w:val="001829B2"/>
    <w:rsid w:val="00191FFF"/>
    <w:rsid w:val="00195DD9"/>
    <w:rsid w:val="001A1104"/>
    <w:rsid w:val="001B666E"/>
    <w:rsid w:val="001C04E3"/>
    <w:rsid w:val="001C1F0A"/>
    <w:rsid w:val="001C71C6"/>
    <w:rsid w:val="001E408B"/>
    <w:rsid w:val="001F1033"/>
    <w:rsid w:val="001F1155"/>
    <w:rsid w:val="002000ED"/>
    <w:rsid w:val="002068B0"/>
    <w:rsid w:val="00210367"/>
    <w:rsid w:val="00210AC3"/>
    <w:rsid w:val="002129C7"/>
    <w:rsid w:val="002178DF"/>
    <w:rsid w:val="00221158"/>
    <w:rsid w:val="002249D9"/>
    <w:rsid w:val="00224DD8"/>
    <w:rsid w:val="00226935"/>
    <w:rsid w:val="00230D28"/>
    <w:rsid w:val="0024692A"/>
    <w:rsid w:val="002742A0"/>
    <w:rsid w:val="0027523E"/>
    <w:rsid w:val="00282A72"/>
    <w:rsid w:val="002854FF"/>
    <w:rsid w:val="002936A0"/>
    <w:rsid w:val="002A03CA"/>
    <w:rsid w:val="002A4825"/>
    <w:rsid w:val="002C1F80"/>
    <w:rsid w:val="002C2334"/>
    <w:rsid w:val="002C4B82"/>
    <w:rsid w:val="002D43E3"/>
    <w:rsid w:val="002D7ECF"/>
    <w:rsid w:val="002E38C7"/>
    <w:rsid w:val="002E65A8"/>
    <w:rsid w:val="002F1ABE"/>
    <w:rsid w:val="002F7BB3"/>
    <w:rsid w:val="003028DF"/>
    <w:rsid w:val="00316530"/>
    <w:rsid w:val="00347C26"/>
    <w:rsid w:val="00352E43"/>
    <w:rsid w:val="00355B19"/>
    <w:rsid w:val="00355C35"/>
    <w:rsid w:val="00364D75"/>
    <w:rsid w:val="003815B1"/>
    <w:rsid w:val="00395729"/>
    <w:rsid w:val="00396F8D"/>
    <w:rsid w:val="003A1738"/>
    <w:rsid w:val="003A6CD3"/>
    <w:rsid w:val="003B0D23"/>
    <w:rsid w:val="003B5749"/>
    <w:rsid w:val="003B59AD"/>
    <w:rsid w:val="003E77C5"/>
    <w:rsid w:val="003E7C7E"/>
    <w:rsid w:val="00400E5D"/>
    <w:rsid w:val="00403FB5"/>
    <w:rsid w:val="004179B7"/>
    <w:rsid w:val="00421281"/>
    <w:rsid w:val="00427C69"/>
    <w:rsid w:val="00433626"/>
    <w:rsid w:val="00434CE0"/>
    <w:rsid w:val="004360C3"/>
    <w:rsid w:val="0044242B"/>
    <w:rsid w:val="00442C25"/>
    <w:rsid w:val="004535FB"/>
    <w:rsid w:val="00464690"/>
    <w:rsid w:val="004715E9"/>
    <w:rsid w:val="00484B1E"/>
    <w:rsid w:val="00492FAF"/>
    <w:rsid w:val="004A710F"/>
    <w:rsid w:val="004B1040"/>
    <w:rsid w:val="004C6C96"/>
    <w:rsid w:val="004D143B"/>
    <w:rsid w:val="004D252C"/>
    <w:rsid w:val="004D3D0C"/>
    <w:rsid w:val="004D5872"/>
    <w:rsid w:val="004F276E"/>
    <w:rsid w:val="004F2CC2"/>
    <w:rsid w:val="004F5766"/>
    <w:rsid w:val="0052744F"/>
    <w:rsid w:val="00532D9B"/>
    <w:rsid w:val="0054033F"/>
    <w:rsid w:val="00541123"/>
    <w:rsid w:val="00550BAA"/>
    <w:rsid w:val="00555259"/>
    <w:rsid w:val="00557350"/>
    <w:rsid w:val="005605E0"/>
    <w:rsid w:val="00560889"/>
    <w:rsid w:val="00563758"/>
    <w:rsid w:val="00567A41"/>
    <w:rsid w:val="0057095E"/>
    <w:rsid w:val="00574F03"/>
    <w:rsid w:val="00577FF4"/>
    <w:rsid w:val="0058666B"/>
    <w:rsid w:val="00586BCE"/>
    <w:rsid w:val="00590777"/>
    <w:rsid w:val="00590922"/>
    <w:rsid w:val="00593488"/>
    <w:rsid w:val="00594F0B"/>
    <w:rsid w:val="0059783B"/>
    <w:rsid w:val="005A287F"/>
    <w:rsid w:val="005A6339"/>
    <w:rsid w:val="005B15EC"/>
    <w:rsid w:val="005D3C95"/>
    <w:rsid w:val="005E1229"/>
    <w:rsid w:val="005E286D"/>
    <w:rsid w:val="005E300B"/>
    <w:rsid w:val="005F7AAF"/>
    <w:rsid w:val="00614DF6"/>
    <w:rsid w:val="00630977"/>
    <w:rsid w:val="00633CE5"/>
    <w:rsid w:val="006379F7"/>
    <w:rsid w:val="0064058D"/>
    <w:rsid w:val="00652245"/>
    <w:rsid w:val="00657567"/>
    <w:rsid w:val="00664885"/>
    <w:rsid w:val="00666FDA"/>
    <w:rsid w:val="006774CA"/>
    <w:rsid w:val="00683ECE"/>
    <w:rsid w:val="006842DF"/>
    <w:rsid w:val="0068527F"/>
    <w:rsid w:val="00691C73"/>
    <w:rsid w:val="0069691B"/>
    <w:rsid w:val="00696C56"/>
    <w:rsid w:val="006A09AD"/>
    <w:rsid w:val="006C402F"/>
    <w:rsid w:val="006C52C9"/>
    <w:rsid w:val="006C6C80"/>
    <w:rsid w:val="006D5E2C"/>
    <w:rsid w:val="006E24DC"/>
    <w:rsid w:val="006E3BA1"/>
    <w:rsid w:val="006F021C"/>
    <w:rsid w:val="0070015F"/>
    <w:rsid w:val="007018E7"/>
    <w:rsid w:val="00703D83"/>
    <w:rsid w:val="0070784D"/>
    <w:rsid w:val="00710ACF"/>
    <w:rsid w:val="007124B7"/>
    <w:rsid w:val="00727C18"/>
    <w:rsid w:val="0073500E"/>
    <w:rsid w:val="007366F5"/>
    <w:rsid w:val="00737984"/>
    <w:rsid w:val="0074443A"/>
    <w:rsid w:val="007453D3"/>
    <w:rsid w:val="00745A6A"/>
    <w:rsid w:val="00757375"/>
    <w:rsid w:val="00771943"/>
    <w:rsid w:val="0077642E"/>
    <w:rsid w:val="007A5265"/>
    <w:rsid w:val="007C320E"/>
    <w:rsid w:val="007C429E"/>
    <w:rsid w:val="007D7F6E"/>
    <w:rsid w:val="007E067F"/>
    <w:rsid w:val="007E564C"/>
    <w:rsid w:val="007F180A"/>
    <w:rsid w:val="007F1C22"/>
    <w:rsid w:val="007F40A4"/>
    <w:rsid w:val="007F4E84"/>
    <w:rsid w:val="007F72CC"/>
    <w:rsid w:val="008005B4"/>
    <w:rsid w:val="00826B88"/>
    <w:rsid w:val="0083104B"/>
    <w:rsid w:val="0083226C"/>
    <w:rsid w:val="00832D0E"/>
    <w:rsid w:val="00844BF1"/>
    <w:rsid w:val="0085226B"/>
    <w:rsid w:val="008531FA"/>
    <w:rsid w:val="00853448"/>
    <w:rsid w:val="0086097E"/>
    <w:rsid w:val="0086115A"/>
    <w:rsid w:val="008640D2"/>
    <w:rsid w:val="008868FE"/>
    <w:rsid w:val="00886BE6"/>
    <w:rsid w:val="00892DBF"/>
    <w:rsid w:val="00893EBD"/>
    <w:rsid w:val="00894BB5"/>
    <w:rsid w:val="00894BEC"/>
    <w:rsid w:val="00895FD3"/>
    <w:rsid w:val="008A273F"/>
    <w:rsid w:val="008B1BDE"/>
    <w:rsid w:val="008B36B0"/>
    <w:rsid w:val="008B4016"/>
    <w:rsid w:val="008B7C1E"/>
    <w:rsid w:val="008C28F1"/>
    <w:rsid w:val="008C399F"/>
    <w:rsid w:val="008D1F10"/>
    <w:rsid w:val="008D3DA8"/>
    <w:rsid w:val="008D4402"/>
    <w:rsid w:val="008E079F"/>
    <w:rsid w:val="008E59B6"/>
    <w:rsid w:val="00902067"/>
    <w:rsid w:val="0091647E"/>
    <w:rsid w:val="009174D9"/>
    <w:rsid w:val="00922FFD"/>
    <w:rsid w:val="00924DB7"/>
    <w:rsid w:val="00927E84"/>
    <w:rsid w:val="00940355"/>
    <w:rsid w:val="00943BC1"/>
    <w:rsid w:val="00946EDE"/>
    <w:rsid w:val="009477C1"/>
    <w:rsid w:val="009510CB"/>
    <w:rsid w:val="00953D6B"/>
    <w:rsid w:val="00956B78"/>
    <w:rsid w:val="0096075C"/>
    <w:rsid w:val="009636EF"/>
    <w:rsid w:val="009676DC"/>
    <w:rsid w:val="009677B0"/>
    <w:rsid w:val="00977AF7"/>
    <w:rsid w:val="0098100C"/>
    <w:rsid w:val="00991E29"/>
    <w:rsid w:val="00992C45"/>
    <w:rsid w:val="0099374F"/>
    <w:rsid w:val="009A2600"/>
    <w:rsid w:val="009A3EE1"/>
    <w:rsid w:val="009A685B"/>
    <w:rsid w:val="009B40F2"/>
    <w:rsid w:val="009B7BEF"/>
    <w:rsid w:val="009C1D42"/>
    <w:rsid w:val="009C66E0"/>
    <w:rsid w:val="009E118E"/>
    <w:rsid w:val="009E2004"/>
    <w:rsid w:val="009E3A59"/>
    <w:rsid w:val="009E70A2"/>
    <w:rsid w:val="00A0757C"/>
    <w:rsid w:val="00A14898"/>
    <w:rsid w:val="00A1507F"/>
    <w:rsid w:val="00A1723A"/>
    <w:rsid w:val="00A2028A"/>
    <w:rsid w:val="00A20AA8"/>
    <w:rsid w:val="00A25D2F"/>
    <w:rsid w:val="00A3082A"/>
    <w:rsid w:val="00A3394F"/>
    <w:rsid w:val="00A350CF"/>
    <w:rsid w:val="00A36879"/>
    <w:rsid w:val="00A422E0"/>
    <w:rsid w:val="00A70AA2"/>
    <w:rsid w:val="00A7457B"/>
    <w:rsid w:val="00A75766"/>
    <w:rsid w:val="00A76B98"/>
    <w:rsid w:val="00A76C01"/>
    <w:rsid w:val="00A77058"/>
    <w:rsid w:val="00A8678B"/>
    <w:rsid w:val="00A87469"/>
    <w:rsid w:val="00A87B33"/>
    <w:rsid w:val="00A90010"/>
    <w:rsid w:val="00A94A9F"/>
    <w:rsid w:val="00AA3004"/>
    <w:rsid w:val="00AB4399"/>
    <w:rsid w:val="00AC0727"/>
    <w:rsid w:val="00AD7312"/>
    <w:rsid w:val="00AE06E5"/>
    <w:rsid w:val="00AE70D0"/>
    <w:rsid w:val="00AF09C7"/>
    <w:rsid w:val="00B10BE9"/>
    <w:rsid w:val="00B16968"/>
    <w:rsid w:val="00B25DF8"/>
    <w:rsid w:val="00B2661F"/>
    <w:rsid w:val="00B5427F"/>
    <w:rsid w:val="00B54B6D"/>
    <w:rsid w:val="00B76210"/>
    <w:rsid w:val="00B77A9D"/>
    <w:rsid w:val="00B80EE8"/>
    <w:rsid w:val="00B81383"/>
    <w:rsid w:val="00B85328"/>
    <w:rsid w:val="00B86C93"/>
    <w:rsid w:val="00B87DE3"/>
    <w:rsid w:val="00B96467"/>
    <w:rsid w:val="00BA23ED"/>
    <w:rsid w:val="00BA49B4"/>
    <w:rsid w:val="00BA77E1"/>
    <w:rsid w:val="00BC1B50"/>
    <w:rsid w:val="00BC24F6"/>
    <w:rsid w:val="00BC32AC"/>
    <w:rsid w:val="00BD01D8"/>
    <w:rsid w:val="00BD62A6"/>
    <w:rsid w:val="00BE27C3"/>
    <w:rsid w:val="00BE3EE3"/>
    <w:rsid w:val="00BE5007"/>
    <w:rsid w:val="00BE55FA"/>
    <w:rsid w:val="00BE79CF"/>
    <w:rsid w:val="00BF4955"/>
    <w:rsid w:val="00BF4C72"/>
    <w:rsid w:val="00C07225"/>
    <w:rsid w:val="00C20F6B"/>
    <w:rsid w:val="00C22060"/>
    <w:rsid w:val="00C2609C"/>
    <w:rsid w:val="00C47464"/>
    <w:rsid w:val="00C47CC9"/>
    <w:rsid w:val="00C61CB2"/>
    <w:rsid w:val="00C71A61"/>
    <w:rsid w:val="00C73678"/>
    <w:rsid w:val="00C76A49"/>
    <w:rsid w:val="00C82BD1"/>
    <w:rsid w:val="00C85707"/>
    <w:rsid w:val="00CA7439"/>
    <w:rsid w:val="00CB32CD"/>
    <w:rsid w:val="00CB4F17"/>
    <w:rsid w:val="00CC4EC2"/>
    <w:rsid w:val="00CD02DA"/>
    <w:rsid w:val="00CE4DBB"/>
    <w:rsid w:val="00CF32E1"/>
    <w:rsid w:val="00CF563A"/>
    <w:rsid w:val="00D02656"/>
    <w:rsid w:val="00D05CA0"/>
    <w:rsid w:val="00D16828"/>
    <w:rsid w:val="00D3218E"/>
    <w:rsid w:val="00D33A33"/>
    <w:rsid w:val="00D35C72"/>
    <w:rsid w:val="00D367F7"/>
    <w:rsid w:val="00D378EA"/>
    <w:rsid w:val="00D40004"/>
    <w:rsid w:val="00D44DBA"/>
    <w:rsid w:val="00D54AA6"/>
    <w:rsid w:val="00D57BCF"/>
    <w:rsid w:val="00D614EA"/>
    <w:rsid w:val="00D63242"/>
    <w:rsid w:val="00D653E4"/>
    <w:rsid w:val="00D679E2"/>
    <w:rsid w:val="00D84D85"/>
    <w:rsid w:val="00DB2AFE"/>
    <w:rsid w:val="00DB7132"/>
    <w:rsid w:val="00DD36E4"/>
    <w:rsid w:val="00DD4050"/>
    <w:rsid w:val="00DE23F4"/>
    <w:rsid w:val="00E0008A"/>
    <w:rsid w:val="00E03057"/>
    <w:rsid w:val="00E038C2"/>
    <w:rsid w:val="00E11931"/>
    <w:rsid w:val="00E2155E"/>
    <w:rsid w:val="00E24992"/>
    <w:rsid w:val="00E30919"/>
    <w:rsid w:val="00E37FDD"/>
    <w:rsid w:val="00E4055B"/>
    <w:rsid w:val="00E45EDF"/>
    <w:rsid w:val="00E51197"/>
    <w:rsid w:val="00E5499C"/>
    <w:rsid w:val="00E56D29"/>
    <w:rsid w:val="00E63BA0"/>
    <w:rsid w:val="00E64F7D"/>
    <w:rsid w:val="00E73C5A"/>
    <w:rsid w:val="00E73DDF"/>
    <w:rsid w:val="00E87824"/>
    <w:rsid w:val="00E949E9"/>
    <w:rsid w:val="00E96E8E"/>
    <w:rsid w:val="00EB0F8A"/>
    <w:rsid w:val="00EB509B"/>
    <w:rsid w:val="00EB6B36"/>
    <w:rsid w:val="00EC39EB"/>
    <w:rsid w:val="00ED361D"/>
    <w:rsid w:val="00ED3BED"/>
    <w:rsid w:val="00EE02E1"/>
    <w:rsid w:val="00F105E3"/>
    <w:rsid w:val="00F12F9B"/>
    <w:rsid w:val="00F20877"/>
    <w:rsid w:val="00F21E00"/>
    <w:rsid w:val="00F31C85"/>
    <w:rsid w:val="00F31D54"/>
    <w:rsid w:val="00F3209B"/>
    <w:rsid w:val="00F36CBF"/>
    <w:rsid w:val="00F370F5"/>
    <w:rsid w:val="00F40CF5"/>
    <w:rsid w:val="00F41B8A"/>
    <w:rsid w:val="00F5366D"/>
    <w:rsid w:val="00F6734B"/>
    <w:rsid w:val="00F72587"/>
    <w:rsid w:val="00F72DF4"/>
    <w:rsid w:val="00F73245"/>
    <w:rsid w:val="00F806F9"/>
    <w:rsid w:val="00F8607C"/>
    <w:rsid w:val="00F863F0"/>
    <w:rsid w:val="00F865CC"/>
    <w:rsid w:val="00F935A4"/>
    <w:rsid w:val="00F94A42"/>
    <w:rsid w:val="00FB1DB8"/>
    <w:rsid w:val="00FC3BEB"/>
    <w:rsid w:val="00FC76EC"/>
    <w:rsid w:val="00FD31A2"/>
    <w:rsid w:val="00FD48C0"/>
    <w:rsid w:val="00FD75B9"/>
    <w:rsid w:val="00FE28BA"/>
    <w:rsid w:val="00FF1EE8"/>
    <w:rsid w:val="00FF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E30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178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195</cp:revision>
  <cp:lastPrinted>1998-02-03T19:29:00Z</cp:lastPrinted>
  <dcterms:created xsi:type="dcterms:W3CDTF">2016-06-17T16:04:00Z</dcterms:created>
  <dcterms:modified xsi:type="dcterms:W3CDTF">2025-09-25T16:35:00Z</dcterms:modified>
</cp:coreProperties>
</file>