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5E1B97" w:rsidRPr="005E1B97" w:rsidRDefault="005E1B97" w:rsidP="005E1B97">
      <w:pPr>
        <w:rPr>
          <w:sz w:val="32"/>
        </w:rPr>
      </w:pPr>
      <w:r w:rsidRPr="005E1B97">
        <w:rPr>
          <w:sz w:val="32"/>
        </w:rPr>
        <w:t>PACIENTE: Rebeca Giovana de Araujo Simoes</w:t>
      </w:r>
    </w:p>
    <w:p w:rsidR="005E1B97" w:rsidRPr="005E1B97" w:rsidRDefault="005E1B97" w:rsidP="005E1B97">
      <w:pPr>
        <w:rPr>
          <w:sz w:val="32"/>
        </w:rPr>
      </w:pPr>
      <w:r w:rsidRPr="005E1B97">
        <w:rPr>
          <w:sz w:val="32"/>
        </w:rPr>
        <w:t xml:space="preserve">IDADE:26 anos SEXO: F                </w:t>
      </w:r>
    </w:p>
    <w:p w:rsidR="00AC5943" w:rsidRDefault="005E1B97" w:rsidP="005E1B97">
      <w:pPr>
        <w:rPr>
          <w:sz w:val="32"/>
        </w:rPr>
      </w:pPr>
      <w:r w:rsidRPr="005E1B97">
        <w:rPr>
          <w:sz w:val="32"/>
        </w:rPr>
        <w:t>DATA DO EXAME:17 set. 25</w:t>
      </w:r>
      <w:bookmarkStart w:id="0" w:name="_GoBack"/>
      <w:bookmarkEnd w:id="0"/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5D70" w:rsidRDefault="001F5D70">
      <w:r>
        <w:separator/>
      </w:r>
    </w:p>
  </w:endnote>
  <w:endnote w:type="continuationSeparator" w:id="0">
    <w:p w:rsidR="001F5D70" w:rsidRDefault="001F5D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1F5D7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5D70" w:rsidRDefault="001F5D70">
      <w:r>
        <w:separator/>
      </w:r>
    </w:p>
  </w:footnote>
  <w:footnote w:type="continuationSeparator" w:id="0">
    <w:p w:rsidR="001F5D70" w:rsidRDefault="001F5D7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99A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AE2"/>
    <w:rsid w:val="00011B7B"/>
    <w:rsid w:val="00011C26"/>
    <w:rsid w:val="000120FD"/>
    <w:rsid w:val="0001217A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36C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8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198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82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7D7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5D70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1C5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83C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09"/>
    <w:rsid w:val="0027249D"/>
    <w:rsid w:val="00273272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86A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1D0F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1F14"/>
    <w:rsid w:val="002F2346"/>
    <w:rsid w:val="002F2890"/>
    <w:rsid w:val="002F2EE1"/>
    <w:rsid w:val="002F3330"/>
    <w:rsid w:val="002F3383"/>
    <w:rsid w:val="002F49AA"/>
    <w:rsid w:val="002F54E2"/>
    <w:rsid w:val="002F55F1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A87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237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CDA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389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3BD1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40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0CEC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B97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173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19B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35EA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EAD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69A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4F70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17CDB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396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62F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258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1D7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43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36E8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B5E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39D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2AE0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56B0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19A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2D8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140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475F"/>
    <w:rsid w:val="00D94B3E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35D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358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56D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7CE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DC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2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57FC7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3994"/>
    <w:rsid w:val="00F94BF5"/>
    <w:rsid w:val="00F94DD2"/>
    <w:rsid w:val="00F94E05"/>
    <w:rsid w:val="00F9522F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36024</TotalTime>
  <Pages>1</Pages>
  <Words>110</Words>
  <Characters>627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5150</cp:revision>
  <cp:lastPrinted>2024-08-06T15:30:00Z</cp:lastPrinted>
  <dcterms:created xsi:type="dcterms:W3CDTF">2016-03-08T22:17:00Z</dcterms:created>
  <dcterms:modified xsi:type="dcterms:W3CDTF">2025-09-17T21:34:00Z</dcterms:modified>
</cp:coreProperties>
</file>