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137114" w:rsidRPr="00137114">
        <w:rPr>
          <w:sz w:val="22"/>
        </w:rPr>
        <w:t>Rebeca Giovana de Araujo Simoes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FC47E1">
        <w:rPr>
          <w:sz w:val="22"/>
        </w:rPr>
        <w:t>2</w:t>
      </w:r>
      <w:r w:rsidR="00137114">
        <w:rPr>
          <w:sz w:val="22"/>
        </w:rPr>
        <w:t>6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FC47E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FC47E1">
        <w:rPr>
          <w:sz w:val="22"/>
        </w:rPr>
        <w:t>12</w:t>
      </w:r>
      <w:r w:rsidR="00054578">
        <w:rPr>
          <w:sz w:val="22"/>
        </w:rPr>
        <w:t xml:space="preserve"> set.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137114">
        <w:rPr>
          <w:sz w:val="22"/>
        </w:rPr>
        <w:t>Carbolitium/Sertralina/Haldol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47E1">
        <w:t>8.0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FC47E1">
        <w:t>39.1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37114">
        <w:rPr>
          <w:noProof/>
          <w:sz w:val="24"/>
        </w:rPr>
        <w:t>17 de setembro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67ED" w:rsidRDefault="007467ED">
      <w:r>
        <w:separator/>
      </w:r>
    </w:p>
  </w:endnote>
  <w:endnote w:type="continuationSeparator" w:id="0">
    <w:p w:rsidR="007467ED" w:rsidRDefault="00746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467E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67ED" w:rsidRDefault="007467ED">
      <w:r>
        <w:separator/>
      </w:r>
    </w:p>
  </w:footnote>
  <w:footnote w:type="continuationSeparator" w:id="0">
    <w:p w:rsidR="007467ED" w:rsidRDefault="007467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578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11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5FB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262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4D45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4CE2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1EF3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88E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67ED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86A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65D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406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00E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87719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175"/>
    <w:rsid w:val="00DD2518"/>
    <w:rsid w:val="00DD2BE1"/>
    <w:rsid w:val="00DD324A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4D6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7E1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59988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5296</cp:revision>
  <cp:lastPrinted>2024-08-06T15:26:00Z</cp:lastPrinted>
  <dcterms:created xsi:type="dcterms:W3CDTF">2016-03-08T22:06:00Z</dcterms:created>
  <dcterms:modified xsi:type="dcterms:W3CDTF">2025-09-17T21:33:00Z</dcterms:modified>
</cp:coreProperties>
</file>