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FC47E1" w:rsidRPr="00FC47E1">
        <w:rPr>
          <w:sz w:val="22"/>
        </w:rPr>
        <w:t>Julia Espinosa Bittar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FC47E1">
        <w:rPr>
          <w:sz w:val="22"/>
        </w:rPr>
        <w:t>2</w:t>
      </w:r>
      <w:r w:rsidR="00D87719">
        <w:rPr>
          <w:sz w:val="22"/>
        </w:rPr>
        <w:t>5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FC47E1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FC47E1">
        <w:rPr>
          <w:sz w:val="22"/>
        </w:rPr>
        <w:t>12</w:t>
      </w:r>
      <w:r w:rsidR="00054578">
        <w:rPr>
          <w:sz w:val="22"/>
        </w:rPr>
        <w:t xml:space="preserve"> set.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D87719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47E1">
        <w:t>8.0</w:t>
      </w:r>
      <w:bookmarkStart w:id="0" w:name="_GoBack"/>
      <w:bookmarkEnd w:id="0"/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FC47E1">
        <w:t>39.1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C47E1">
        <w:rPr>
          <w:noProof/>
          <w:sz w:val="24"/>
        </w:rPr>
        <w:t>12 de setembro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D6D" w:rsidRDefault="00EF4D6D">
      <w:r>
        <w:separator/>
      </w:r>
    </w:p>
  </w:endnote>
  <w:endnote w:type="continuationSeparator" w:id="0">
    <w:p w:rsidR="00EF4D6D" w:rsidRDefault="00EF4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F4D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D6D" w:rsidRDefault="00EF4D6D">
      <w:r>
        <w:separator/>
      </w:r>
    </w:p>
  </w:footnote>
  <w:footnote w:type="continuationSeparator" w:id="0">
    <w:p w:rsidR="00EF4D6D" w:rsidRDefault="00EF4D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578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262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4D45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4CE2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1EF3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88E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65D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406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87719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175"/>
    <w:rsid w:val="00DD2518"/>
    <w:rsid w:val="00DD2BE1"/>
    <w:rsid w:val="00DD324A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4D6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7E1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59988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5295</cp:revision>
  <cp:lastPrinted>2024-08-06T15:26:00Z</cp:lastPrinted>
  <dcterms:created xsi:type="dcterms:W3CDTF">2016-03-08T22:06:00Z</dcterms:created>
  <dcterms:modified xsi:type="dcterms:W3CDTF">2025-09-12T15:24:00Z</dcterms:modified>
</cp:coreProperties>
</file>