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896C4D" w:rsidRPr="00896C4D" w:rsidRDefault="00896C4D" w:rsidP="00896C4D">
      <w:pPr>
        <w:ind w:right="-99"/>
        <w:jc w:val="both"/>
        <w:rPr>
          <w:sz w:val="32"/>
          <w:szCs w:val="32"/>
        </w:rPr>
      </w:pPr>
      <w:r w:rsidRPr="00896C4D">
        <w:rPr>
          <w:sz w:val="32"/>
          <w:szCs w:val="32"/>
        </w:rPr>
        <w:t>PACIENTE: Luis Alberto Lima   ID:29547</w:t>
      </w:r>
    </w:p>
    <w:p w:rsidR="00896C4D" w:rsidRPr="00896C4D" w:rsidRDefault="00896C4D" w:rsidP="00896C4D">
      <w:pPr>
        <w:ind w:right="-99"/>
        <w:jc w:val="both"/>
        <w:rPr>
          <w:sz w:val="32"/>
          <w:szCs w:val="32"/>
        </w:rPr>
      </w:pPr>
      <w:r w:rsidRPr="00896C4D">
        <w:rPr>
          <w:sz w:val="32"/>
          <w:szCs w:val="32"/>
        </w:rPr>
        <w:t xml:space="preserve">IDADE:75 anos SEXO: M                 </w:t>
      </w:r>
    </w:p>
    <w:p w:rsidR="001E162D" w:rsidRDefault="00896C4D" w:rsidP="00896C4D">
      <w:pPr>
        <w:ind w:right="-99"/>
        <w:jc w:val="both"/>
        <w:rPr>
          <w:sz w:val="32"/>
          <w:szCs w:val="32"/>
        </w:rPr>
      </w:pPr>
      <w:r w:rsidRPr="00896C4D">
        <w:rPr>
          <w:sz w:val="32"/>
          <w:szCs w:val="32"/>
        </w:rPr>
        <w:t>DATA DO EXAME:4 set. 25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</w:t>
      </w:r>
      <w:r w:rsidR="007E005D">
        <w:rPr>
          <w:sz w:val="32"/>
        </w:rPr>
        <w:t>de arterioesclerose difusa,</w:t>
      </w:r>
      <w:r w:rsidR="00AF5114">
        <w:rPr>
          <w:sz w:val="32"/>
        </w:rPr>
        <w:t xml:space="preserve">com </w:t>
      </w:r>
      <w:r w:rsidR="007E005D">
        <w:rPr>
          <w:sz w:val="32"/>
        </w:rPr>
        <w:t>repercussao hemodinamica.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437A" w:rsidRDefault="0031437A">
      <w:r>
        <w:separator/>
      </w:r>
    </w:p>
  </w:endnote>
  <w:endnote w:type="continuationSeparator" w:id="0">
    <w:p w:rsidR="0031437A" w:rsidRDefault="00314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31437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437A" w:rsidRDefault="0031437A">
      <w:r>
        <w:separator/>
      </w:r>
    </w:p>
  </w:footnote>
  <w:footnote w:type="continuationSeparator" w:id="0">
    <w:p w:rsidR="0031437A" w:rsidRDefault="003143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768F9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5075"/>
    <w:rsid w:val="000E6AA0"/>
    <w:rsid w:val="000E6C53"/>
    <w:rsid w:val="000F0AA3"/>
    <w:rsid w:val="000F4233"/>
    <w:rsid w:val="000F678E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61D01"/>
    <w:rsid w:val="0017257A"/>
    <w:rsid w:val="00184E2F"/>
    <w:rsid w:val="00187DDC"/>
    <w:rsid w:val="00193804"/>
    <w:rsid w:val="001A3BBB"/>
    <w:rsid w:val="001A5C30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C0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437A"/>
    <w:rsid w:val="00317731"/>
    <w:rsid w:val="00322C19"/>
    <w:rsid w:val="00324866"/>
    <w:rsid w:val="0032565B"/>
    <w:rsid w:val="003409ED"/>
    <w:rsid w:val="00341AFB"/>
    <w:rsid w:val="003439DA"/>
    <w:rsid w:val="00345BD9"/>
    <w:rsid w:val="0035344D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3F4A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1362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A6A64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D6AA4"/>
    <w:rsid w:val="007E005D"/>
    <w:rsid w:val="007E0D0C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374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6C4D"/>
    <w:rsid w:val="00897158"/>
    <w:rsid w:val="00897B29"/>
    <w:rsid w:val="008A28D5"/>
    <w:rsid w:val="008B00DA"/>
    <w:rsid w:val="008C3221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76306"/>
    <w:rsid w:val="0098026D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9F6F1D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771E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114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20A"/>
    <w:rsid w:val="00BA29D2"/>
    <w:rsid w:val="00BA6645"/>
    <w:rsid w:val="00BA6CB9"/>
    <w:rsid w:val="00BC57A5"/>
    <w:rsid w:val="00BD3CBF"/>
    <w:rsid w:val="00BF201E"/>
    <w:rsid w:val="00BF5D0A"/>
    <w:rsid w:val="00C0228B"/>
    <w:rsid w:val="00C11BBE"/>
    <w:rsid w:val="00C22A2B"/>
    <w:rsid w:val="00C30D4E"/>
    <w:rsid w:val="00C35675"/>
    <w:rsid w:val="00C36A03"/>
    <w:rsid w:val="00C46BEF"/>
    <w:rsid w:val="00C51765"/>
    <w:rsid w:val="00C548D2"/>
    <w:rsid w:val="00C579C6"/>
    <w:rsid w:val="00C57E53"/>
    <w:rsid w:val="00C61E6B"/>
    <w:rsid w:val="00C65ABD"/>
    <w:rsid w:val="00C7304B"/>
    <w:rsid w:val="00C7318F"/>
    <w:rsid w:val="00C73507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75C2A"/>
    <w:rsid w:val="00D908E2"/>
    <w:rsid w:val="00D91D0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0147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65F5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475BA"/>
    <w:rsid w:val="00F51CCB"/>
    <w:rsid w:val="00F55117"/>
    <w:rsid w:val="00F67482"/>
    <w:rsid w:val="00F70BE3"/>
    <w:rsid w:val="00F749DD"/>
    <w:rsid w:val="00F74EAF"/>
    <w:rsid w:val="00F7666F"/>
    <w:rsid w:val="00F8007D"/>
    <w:rsid w:val="00F837D2"/>
    <w:rsid w:val="00F86965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616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197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117</cp:revision>
  <cp:lastPrinted>2017-08-09T15:23:00Z</cp:lastPrinted>
  <dcterms:created xsi:type="dcterms:W3CDTF">2018-01-18T20:11:00Z</dcterms:created>
  <dcterms:modified xsi:type="dcterms:W3CDTF">2025-09-04T16:04:00Z</dcterms:modified>
</cp:coreProperties>
</file>