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D87719" w:rsidRPr="00D87719">
        <w:rPr>
          <w:sz w:val="22"/>
        </w:rPr>
        <w:t xml:space="preserve">Luis Alberto Lima   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D87719">
        <w:rPr>
          <w:sz w:val="22"/>
        </w:rPr>
        <w:t>75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195FB0">
        <w:rPr>
          <w:sz w:val="22"/>
        </w:rPr>
        <w:t>DCL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</w:t>
      </w:r>
      <w:r w:rsidR="00D87719">
        <w:rPr>
          <w:sz w:val="22"/>
        </w:rPr>
        <w:t>4</w:t>
      </w:r>
      <w:r w:rsidR="00054578">
        <w:rPr>
          <w:sz w:val="22"/>
        </w:rPr>
        <w:t xml:space="preserve"> set.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D87719">
        <w:rPr>
          <w:sz w:val="22"/>
        </w:rPr>
        <w:t>Ndn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A1EF3">
        <w:t>10.6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5A1EF3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87719">
        <w:rPr>
          <w:noProof/>
          <w:sz w:val="24"/>
        </w:rPr>
        <w:t>4 de setembro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D45" w:rsidRDefault="00464D45">
      <w:r>
        <w:separator/>
      </w:r>
    </w:p>
  </w:endnote>
  <w:endnote w:type="continuationSeparator" w:id="0">
    <w:p w:rsidR="00464D45" w:rsidRDefault="00464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64D4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D45" w:rsidRDefault="00464D45">
      <w:r>
        <w:separator/>
      </w:r>
    </w:p>
  </w:footnote>
  <w:footnote w:type="continuationSeparator" w:id="0">
    <w:p w:rsidR="00464D45" w:rsidRDefault="00464D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578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91B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5FB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47D66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262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4D45"/>
    <w:rsid w:val="004658D3"/>
    <w:rsid w:val="00465C72"/>
    <w:rsid w:val="00465CCF"/>
    <w:rsid w:val="004662C7"/>
    <w:rsid w:val="00466583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4CE2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1EF3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02B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88E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570E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86A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65D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406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9A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B2"/>
    <w:rsid w:val="00B21DE2"/>
    <w:rsid w:val="00B21ED1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00E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87719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175"/>
    <w:rsid w:val="00DD2518"/>
    <w:rsid w:val="00DD2BE1"/>
    <w:rsid w:val="00DD324A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63F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59987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5294</cp:revision>
  <cp:lastPrinted>2024-08-06T15:26:00Z</cp:lastPrinted>
  <dcterms:created xsi:type="dcterms:W3CDTF">2016-03-08T22:06:00Z</dcterms:created>
  <dcterms:modified xsi:type="dcterms:W3CDTF">2025-09-04T16:06:00Z</dcterms:modified>
</cp:coreProperties>
</file>