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PACIENTE: Maria Margareth de Sousa Guzman</w:t>
      </w: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 xml:space="preserve">IDADE:55 anos SEXO: F                </w:t>
      </w:r>
    </w:p>
    <w:p w:rsidR="00B07B16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DATA DO EXAME:29 ago. 25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E25" w:rsidRDefault="00DF4E25">
      <w:r>
        <w:separator/>
      </w:r>
    </w:p>
  </w:endnote>
  <w:endnote w:type="continuationSeparator" w:id="0">
    <w:p w:rsidR="00DF4E25" w:rsidRDefault="00DF4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F4E2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E25" w:rsidRDefault="00DF4E25">
      <w:r>
        <w:separator/>
      </w:r>
    </w:p>
  </w:footnote>
  <w:footnote w:type="continuationSeparator" w:id="0">
    <w:p w:rsidR="00DF4E25" w:rsidRDefault="00DF4E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7D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3794C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225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671BC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BBD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3C5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07E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0A0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476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B5C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6A9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4E25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E5F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349C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6B3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3AC333-8522-41C7-974A-9A86A8E2C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9954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3645</cp:revision>
  <cp:lastPrinted>2024-08-06T15:29:00Z</cp:lastPrinted>
  <dcterms:created xsi:type="dcterms:W3CDTF">2016-03-08T23:34:00Z</dcterms:created>
  <dcterms:modified xsi:type="dcterms:W3CDTF">2025-08-29T19:47:00Z</dcterms:modified>
</cp:coreProperties>
</file>