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</w:t>
      </w:r>
      <w:r w:rsidR="00745BB5">
        <w:rPr>
          <w:b/>
          <w:noProof/>
          <w:sz w:val="32"/>
        </w:rPr>
        <w:t xml:space="preserve"> </w:t>
      </w:r>
      <w:r w:rsidR="005A287F">
        <w:rPr>
          <w:b/>
          <w:noProof/>
          <w:sz w:val="32"/>
        </w:rPr>
        <w:t xml:space="preserve">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BC555C" w:rsidRDefault="00BC555C" w:rsidP="00E56D29">
      <w:pPr>
        <w:rPr>
          <w:sz w:val="32"/>
        </w:rPr>
      </w:pPr>
    </w:p>
    <w:p w:rsidR="00D279B1" w:rsidRPr="00D279B1" w:rsidRDefault="0039661F" w:rsidP="00D279B1">
      <w:pPr>
        <w:rPr>
          <w:sz w:val="32"/>
          <w:szCs w:val="32"/>
        </w:rPr>
      </w:pPr>
      <w:r>
        <w:rPr>
          <w:sz w:val="32"/>
          <w:szCs w:val="32"/>
        </w:rPr>
        <w:t xml:space="preserve">PACIENTE: </w:t>
      </w:r>
      <w:r w:rsidR="00B93209">
        <w:rPr>
          <w:sz w:val="32"/>
          <w:szCs w:val="32"/>
        </w:rPr>
        <w:t>Maria M.de S.Guzman</w:t>
      </w:r>
      <w:r w:rsidR="000D455B">
        <w:rPr>
          <w:sz w:val="32"/>
          <w:szCs w:val="32"/>
        </w:rPr>
        <w:t xml:space="preserve"> </w:t>
      </w:r>
      <w:r w:rsidR="00007D93">
        <w:rPr>
          <w:sz w:val="32"/>
          <w:szCs w:val="32"/>
        </w:rPr>
        <w:t xml:space="preserve"> </w:t>
      </w:r>
      <w:r w:rsidR="00A169C1">
        <w:rPr>
          <w:sz w:val="32"/>
          <w:szCs w:val="32"/>
        </w:rPr>
        <w:t xml:space="preserve"> </w:t>
      </w:r>
      <w:r w:rsidR="00D279B1" w:rsidRPr="00D279B1">
        <w:rPr>
          <w:sz w:val="32"/>
          <w:szCs w:val="32"/>
        </w:rPr>
        <w:t xml:space="preserve">  </w:t>
      </w:r>
      <w:r w:rsidR="00A6513D">
        <w:rPr>
          <w:sz w:val="32"/>
          <w:szCs w:val="32"/>
        </w:rPr>
        <w:t>ID</w:t>
      </w:r>
      <w:r w:rsidR="00D279B1" w:rsidRPr="00D279B1">
        <w:rPr>
          <w:sz w:val="32"/>
          <w:szCs w:val="32"/>
        </w:rPr>
        <w:t>:</w:t>
      </w:r>
      <w:r w:rsidR="00B93209">
        <w:rPr>
          <w:sz w:val="32"/>
          <w:szCs w:val="32"/>
        </w:rPr>
        <w:t>29537</w:t>
      </w:r>
    </w:p>
    <w:p w:rsidR="00D279B1" w:rsidRPr="00D279B1" w:rsidRDefault="00D279B1" w:rsidP="00D279B1">
      <w:pPr>
        <w:rPr>
          <w:sz w:val="32"/>
          <w:szCs w:val="32"/>
        </w:rPr>
      </w:pPr>
      <w:r w:rsidRPr="00D279B1">
        <w:rPr>
          <w:sz w:val="32"/>
          <w:szCs w:val="32"/>
        </w:rPr>
        <w:t>IDADE:</w:t>
      </w:r>
      <w:r w:rsidR="00B93209">
        <w:rPr>
          <w:sz w:val="32"/>
          <w:szCs w:val="32"/>
        </w:rPr>
        <w:t>55</w:t>
      </w:r>
      <w:r w:rsidRPr="00D279B1">
        <w:rPr>
          <w:sz w:val="32"/>
          <w:szCs w:val="32"/>
        </w:rPr>
        <w:t xml:space="preserve"> anos   SEXO:</w:t>
      </w:r>
      <w:r w:rsidR="00F10DDB">
        <w:rPr>
          <w:sz w:val="32"/>
          <w:szCs w:val="32"/>
        </w:rPr>
        <w:t>F</w:t>
      </w:r>
    </w:p>
    <w:p w:rsidR="00A20EDA" w:rsidRDefault="00D279B1" w:rsidP="00E56D29">
      <w:pPr>
        <w:rPr>
          <w:sz w:val="32"/>
          <w:szCs w:val="32"/>
        </w:rPr>
      </w:pPr>
      <w:r w:rsidRPr="00D279B1">
        <w:rPr>
          <w:sz w:val="32"/>
          <w:szCs w:val="32"/>
        </w:rPr>
        <w:t xml:space="preserve">DATA DO EXAME: </w:t>
      </w:r>
      <w:r w:rsidR="00B93209">
        <w:rPr>
          <w:sz w:val="32"/>
          <w:szCs w:val="32"/>
        </w:rPr>
        <w:t>29 ago. 25</w:t>
      </w:r>
      <w:bookmarkStart w:id="0" w:name="_GoBack"/>
      <w:bookmarkEnd w:id="0"/>
    </w:p>
    <w:p w:rsidR="00E56D29" w:rsidRDefault="00F10DDB" w:rsidP="00E56D29">
      <w:pPr>
        <w:rPr>
          <w:sz w:val="32"/>
        </w:rPr>
      </w:pPr>
      <w:r>
        <w:rPr>
          <w:sz w:val="32"/>
          <w:szCs w:val="32"/>
        </w:rPr>
        <w:t>SEGMENTO:Membros superiores/inferiores</w:t>
      </w:r>
    </w:p>
    <w:p w:rsidR="00E56D29" w:rsidRDefault="00E56D29" w:rsidP="00E56D29">
      <w:pPr>
        <w:rPr>
          <w:sz w:val="32"/>
        </w:rPr>
      </w:pPr>
    </w:p>
    <w:p w:rsidR="00BC555C" w:rsidRDefault="00BC555C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B7895" w:rsidRDefault="00BB7895" w:rsidP="00E56D29">
      <w:pPr>
        <w:jc w:val="both"/>
        <w:rPr>
          <w:sz w:val="28"/>
          <w:szCs w:val="28"/>
        </w:rPr>
      </w:pPr>
    </w:p>
    <w:p w:rsidR="00E56D29" w:rsidRPr="00BB7895" w:rsidRDefault="00E56D29" w:rsidP="00E56D29">
      <w:pPr>
        <w:jc w:val="both"/>
        <w:rPr>
          <w:sz w:val="28"/>
          <w:szCs w:val="28"/>
        </w:rPr>
      </w:pPr>
      <w:r w:rsidRPr="00BB7895">
        <w:rPr>
          <w:sz w:val="28"/>
          <w:szCs w:val="28"/>
        </w:rPr>
        <w:t>As velocidades de condução nervosa sensitiva dos nervos mediano direito</w:t>
      </w:r>
      <w:r w:rsidR="00B17D61">
        <w:rPr>
          <w:sz w:val="28"/>
          <w:szCs w:val="28"/>
        </w:rPr>
        <w:t xml:space="preserve"> e esquerdo</w:t>
      </w:r>
      <w:r w:rsidR="00BB7895" w:rsidRPr="00BB7895">
        <w:rPr>
          <w:sz w:val="28"/>
          <w:szCs w:val="28"/>
        </w:rPr>
        <w:t>,</w:t>
      </w:r>
      <w:r w:rsidR="00B17D61">
        <w:rPr>
          <w:sz w:val="28"/>
          <w:szCs w:val="28"/>
        </w:rPr>
        <w:t>bem como suas amplitudes,</w:t>
      </w:r>
      <w:r w:rsidR="00336C66">
        <w:rPr>
          <w:sz w:val="28"/>
          <w:szCs w:val="28"/>
        </w:rPr>
        <w:t>estao diminuidas</w:t>
      </w:r>
      <w:r w:rsidR="00BB7895" w:rsidRPr="00BB7895">
        <w:rPr>
          <w:sz w:val="28"/>
          <w:szCs w:val="28"/>
        </w:rPr>
        <w:t>,</w:t>
      </w:r>
      <w:r w:rsidRPr="00BB7895">
        <w:rPr>
          <w:sz w:val="28"/>
          <w:szCs w:val="28"/>
        </w:rPr>
        <w:t>estando normais nos demais nervos examinados.</w:t>
      </w:r>
    </w:p>
    <w:p w:rsidR="00E56D29" w:rsidRPr="00BB7895" w:rsidRDefault="00E56D29" w:rsidP="00E56D29">
      <w:pPr>
        <w:jc w:val="both"/>
        <w:rPr>
          <w:sz w:val="28"/>
          <w:szCs w:val="28"/>
        </w:rPr>
      </w:pPr>
      <w:r w:rsidRPr="00BB7895">
        <w:rPr>
          <w:sz w:val="28"/>
          <w:szCs w:val="28"/>
        </w:rPr>
        <w:t>As velocidades de condução nervosa motora estão normais nos nervos examinados.</w:t>
      </w:r>
    </w:p>
    <w:p w:rsidR="00E56D29" w:rsidRDefault="00E56D29" w:rsidP="00E56D29">
      <w:pPr>
        <w:jc w:val="both"/>
        <w:rPr>
          <w:sz w:val="28"/>
          <w:szCs w:val="28"/>
        </w:rPr>
      </w:pPr>
      <w:r w:rsidRPr="00BB7895">
        <w:rPr>
          <w:sz w:val="28"/>
          <w:szCs w:val="28"/>
        </w:rPr>
        <w:t>A amplitudes do potencia</w:t>
      </w:r>
      <w:r w:rsidR="006E5DF8" w:rsidRPr="00BB7895">
        <w:rPr>
          <w:sz w:val="28"/>
          <w:szCs w:val="28"/>
        </w:rPr>
        <w:t>l</w:t>
      </w:r>
      <w:r w:rsidRPr="00BB7895">
        <w:rPr>
          <w:sz w:val="28"/>
          <w:szCs w:val="28"/>
        </w:rPr>
        <w:t xml:space="preserve"> de ação composto motor </w:t>
      </w:r>
      <w:r w:rsidR="006E5DF8" w:rsidRPr="00BB7895">
        <w:rPr>
          <w:sz w:val="28"/>
          <w:szCs w:val="28"/>
        </w:rPr>
        <w:t xml:space="preserve">do nervo mediano </w:t>
      </w:r>
      <w:r w:rsidR="00025DF4" w:rsidRPr="00BB7895">
        <w:rPr>
          <w:sz w:val="28"/>
          <w:szCs w:val="28"/>
        </w:rPr>
        <w:t>direito</w:t>
      </w:r>
      <w:r w:rsidR="00B42B02" w:rsidRPr="00BB7895">
        <w:rPr>
          <w:sz w:val="28"/>
          <w:szCs w:val="28"/>
        </w:rPr>
        <w:t xml:space="preserve"> e esquerdo</w:t>
      </w:r>
      <w:r w:rsidR="006E5DF8" w:rsidRPr="00BB7895">
        <w:rPr>
          <w:sz w:val="28"/>
          <w:szCs w:val="28"/>
        </w:rPr>
        <w:t xml:space="preserve"> esta</w:t>
      </w:r>
      <w:r w:rsidR="00F10DDB">
        <w:rPr>
          <w:sz w:val="28"/>
          <w:szCs w:val="28"/>
        </w:rPr>
        <w:t>o</w:t>
      </w:r>
      <w:r w:rsidR="006E5DF8" w:rsidRPr="00BB7895">
        <w:rPr>
          <w:sz w:val="28"/>
          <w:szCs w:val="28"/>
        </w:rPr>
        <w:t xml:space="preserve"> diminuída</w:t>
      </w:r>
      <w:r w:rsidR="00F10DDB">
        <w:rPr>
          <w:sz w:val="28"/>
          <w:szCs w:val="28"/>
        </w:rPr>
        <w:t>s</w:t>
      </w:r>
      <w:r w:rsidR="00B42B02" w:rsidRPr="00BB7895">
        <w:rPr>
          <w:sz w:val="28"/>
          <w:szCs w:val="28"/>
        </w:rPr>
        <w:t>,se</w:t>
      </w:r>
      <w:r w:rsidR="006E5DF8" w:rsidRPr="00BB7895">
        <w:rPr>
          <w:sz w:val="28"/>
          <w:szCs w:val="28"/>
        </w:rPr>
        <w:t>ndo</w:t>
      </w:r>
      <w:r w:rsidRPr="00BB7895">
        <w:rPr>
          <w:sz w:val="28"/>
          <w:szCs w:val="28"/>
        </w:rPr>
        <w:t xml:space="preserve"> nor</w:t>
      </w:r>
      <w:r w:rsidR="006E5DF8" w:rsidRPr="00BB7895">
        <w:rPr>
          <w:sz w:val="28"/>
          <w:szCs w:val="28"/>
        </w:rPr>
        <w:t>mal</w:t>
      </w:r>
      <w:r w:rsidRPr="00BB7895">
        <w:rPr>
          <w:sz w:val="28"/>
          <w:szCs w:val="28"/>
        </w:rPr>
        <w:t xml:space="preserve"> nos</w:t>
      </w:r>
      <w:r w:rsidR="006E5DF8" w:rsidRPr="00BB7895">
        <w:rPr>
          <w:sz w:val="28"/>
          <w:szCs w:val="28"/>
        </w:rPr>
        <w:t xml:space="preserve"> demais</w:t>
      </w:r>
      <w:r w:rsidRPr="00BB7895">
        <w:rPr>
          <w:sz w:val="28"/>
          <w:szCs w:val="28"/>
        </w:rPr>
        <w:t xml:space="preserve"> nervos examinados.</w:t>
      </w:r>
    </w:p>
    <w:p w:rsidR="00676AB3" w:rsidRPr="00BB7895" w:rsidRDefault="00676AB3" w:rsidP="00E56D29">
      <w:pPr>
        <w:jc w:val="both"/>
        <w:rPr>
          <w:sz w:val="28"/>
          <w:szCs w:val="28"/>
        </w:rPr>
      </w:pPr>
      <w:r>
        <w:rPr>
          <w:sz w:val="28"/>
          <w:szCs w:val="28"/>
        </w:rPr>
        <w:t>A latencia motora distal do nervo mediano direito e esquerdo esta prolongada.</w:t>
      </w:r>
    </w:p>
    <w:p w:rsidR="00E56D29" w:rsidRDefault="00E56D29" w:rsidP="00E56D29">
      <w:pPr>
        <w:jc w:val="both"/>
        <w:rPr>
          <w:sz w:val="28"/>
          <w:szCs w:val="28"/>
        </w:rPr>
      </w:pPr>
      <w:r w:rsidRPr="00BB7895">
        <w:rPr>
          <w:sz w:val="28"/>
          <w:szCs w:val="28"/>
        </w:rPr>
        <w:t>A onda F, obtido nos nervos ulnar D e E, está normal</w:t>
      </w:r>
      <w:r w:rsidR="00F10DDB">
        <w:rPr>
          <w:sz w:val="28"/>
          <w:szCs w:val="28"/>
        </w:rPr>
        <w:t xml:space="preserve"> bilateralmente</w:t>
      </w:r>
      <w:r w:rsidRPr="00BB7895">
        <w:rPr>
          <w:sz w:val="28"/>
          <w:szCs w:val="28"/>
        </w:rPr>
        <w:t xml:space="preserve">. </w:t>
      </w:r>
    </w:p>
    <w:p w:rsidR="00F10DDB" w:rsidRPr="00BB7895" w:rsidRDefault="00F10DDB" w:rsidP="00E56D29">
      <w:pPr>
        <w:jc w:val="both"/>
        <w:rPr>
          <w:sz w:val="28"/>
          <w:szCs w:val="28"/>
        </w:rPr>
      </w:pPr>
      <w:r>
        <w:rPr>
          <w:sz w:val="28"/>
          <w:szCs w:val="28"/>
        </w:rPr>
        <w:t>O reflexo H,obtido no nervo tibial D e E,esta normal bilateralmente.</w:t>
      </w:r>
    </w:p>
    <w:p w:rsidR="00E56D29" w:rsidRPr="00BB7895" w:rsidRDefault="00E56D29" w:rsidP="00E56D29">
      <w:pPr>
        <w:jc w:val="both"/>
        <w:rPr>
          <w:sz w:val="28"/>
          <w:szCs w:val="28"/>
        </w:rPr>
      </w:pPr>
      <w:r w:rsidRPr="00BB7895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BC555C" w:rsidRDefault="00BC555C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B7895" w:rsidRDefault="00BB7895" w:rsidP="00E56D29">
      <w:pPr>
        <w:jc w:val="both"/>
        <w:rPr>
          <w:sz w:val="32"/>
        </w:rPr>
      </w:pPr>
    </w:p>
    <w:p w:rsidR="00E35D92" w:rsidRDefault="00E56D29" w:rsidP="00E56D29">
      <w:pPr>
        <w:jc w:val="both"/>
        <w:rPr>
          <w:sz w:val="32"/>
        </w:rPr>
      </w:pPr>
      <w:r>
        <w:rPr>
          <w:sz w:val="32"/>
        </w:rPr>
        <w:t>Quadro eletroneuromiográfico de processo neurológico periférico compatível</w:t>
      </w:r>
      <w:r w:rsidR="006459F4">
        <w:rPr>
          <w:sz w:val="32"/>
        </w:rPr>
        <w:t xml:space="preserve"> com s</w:t>
      </w:r>
      <w:r>
        <w:rPr>
          <w:sz w:val="32"/>
        </w:rPr>
        <w:t>índrome do túnel do carpo à direita</w:t>
      </w:r>
      <w:r w:rsidR="00F36E6E">
        <w:rPr>
          <w:sz w:val="32"/>
        </w:rPr>
        <w:t xml:space="preserve"> </w:t>
      </w:r>
      <w:r w:rsidR="00B42B02">
        <w:rPr>
          <w:sz w:val="32"/>
        </w:rPr>
        <w:t xml:space="preserve">e a esquerda </w:t>
      </w:r>
      <w:r w:rsidR="00F36E6E">
        <w:rPr>
          <w:sz w:val="32"/>
        </w:rPr>
        <w:t>de grau moderado</w:t>
      </w:r>
      <w:r w:rsidR="00F10DDB">
        <w:rPr>
          <w:sz w:val="32"/>
        </w:rPr>
        <w:t>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4E315A" w:rsidRDefault="004E315A" w:rsidP="00E56D29">
      <w:pPr>
        <w:rPr>
          <w:sz w:val="32"/>
        </w:rPr>
      </w:pPr>
    </w:p>
    <w:p w:rsidR="00E56D29" w:rsidRDefault="00750D1F" w:rsidP="00E56D29">
      <w:pPr>
        <w:rPr>
          <w:i/>
          <w:sz w:val="32"/>
        </w:rPr>
      </w:pPr>
      <w:r>
        <w:rPr>
          <w:i/>
          <w:sz w:val="32"/>
        </w:rPr>
        <w:t xml:space="preserve">           </w:t>
      </w:r>
      <w:r w:rsidR="00BB7895">
        <w:rPr>
          <w:i/>
          <w:sz w:val="32"/>
        </w:rPr>
        <w:t xml:space="preserve">                                                  </w:t>
      </w:r>
      <w:r>
        <w:rPr>
          <w:i/>
          <w:sz w:val="32"/>
        </w:rPr>
        <w:t xml:space="preserve"> 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0D1F" w:rsidRDefault="00E56D29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</w:t>
      </w:r>
      <w:r w:rsidR="00750D1F">
        <w:rPr>
          <w:i/>
          <w:sz w:val="32"/>
        </w:rPr>
        <w:t xml:space="preserve">      </w:t>
      </w:r>
      <w:r>
        <w:rPr>
          <w:i/>
          <w:sz w:val="32"/>
        </w:rPr>
        <w:t xml:space="preserve">  </w:t>
      </w:r>
      <w:r w:rsidR="00BB7895">
        <w:rPr>
          <w:i/>
          <w:sz w:val="32"/>
        </w:rPr>
        <w:t xml:space="preserve">                                                     </w:t>
      </w:r>
      <w:r w:rsidRPr="00750D1F">
        <w:rPr>
          <w:i/>
          <w:sz w:val="24"/>
          <w:szCs w:val="24"/>
        </w:rPr>
        <w:t>CRM</w:t>
      </w:r>
      <w:r w:rsidR="00750D1F" w:rsidRPr="00750D1F">
        <w:rPr>
          <w:i/>
          <w:sz w:val="24"/>
          <w:szCs w:val="24"/>
        </w:rPr>
        <w:t>DF</w:t>
      </w:r>
      <w:r w:rsidRPr="00750D1F">
        <w:rPr>
          <w:i/>
          <w:sz w:val="24"/>
          <w:szCs w:val="24"/>
        </w:rPr>
        <w:t>:11095</w:t>
      </w:r>
      <w:r w:rsidR="00750D1F" w:rsidRPr="00750D1F">
        <w:rPr>
          <w:i/>
          <w:sz w:val="24"/>
          <w:szCs w:val="24"/>
        </w:rPr>
        <w:t xml:space="preserve">  CRMSP:62357</w:t>
      </w:r>
    </w:p>
    <w:sectPr w:rsidR="0052744F" w:rsidRPr="00750D1F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044" w:rsidRDefault="00837044">
      <w:r>
        <w:separator/>
      </w:r>
    </w:p>
  </w:endnote>
  <w:endnote w:type="continuationSeparator" w:id="0">
    <w:p w:rsidR="00837044" w:rsidRDefault="00837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54416" w:rsidRDefault="008370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54416" w:rsidRPr="00382186">
        <w:rPr>
          <w:rStyle w:val="Hyperlink"/>
          <w:b/>
        </w:rPr>
        <w:t>www.neurofis.com.br</w:t>
      </w:r>
    </w:hyperlink>
    <w:r w:rsidR="00D54416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044" w:rsidRDefault="00837044">
      <w:r>
        <w:separator/>
      </w:r>
    </w:p>
  </w:footnote>
  <w:footnote w:type="continuationSeparator" w:id="0">
    <w:p w:rsidR="00837044" w:rsidRDefault="008370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7D93"/>
    <w:rsid w:val="00025DF4"/>
    <w:rsid w:val="000335AE"/>
    <w:rsid w:val="00037E32"/>
    <w:rsid w:val="00052436"/>
    <w:rsid w:val="00053745"/>
    <w:rsid w:val="00055648"/>
    <w:rsid w:val="000630F6"/>
    <w:rsid w:val="00071785"/>
    <w:rsid w:val="00073E4F"/>
    <w:rsid w:val="0007427A"/>
    <w:rsid w:val="00083589"/>
    <w:rsid w:val="00087630"/>
    <w:rsid w:val="0009338B"/>
    <w:rsid w:val="000A29FC"/>
    <w:rsid w:val="000A390C"/>
    <w:rsid w:val="000D455B"/>
    <w:rsid w:val="000D75DF"/>
    <w:rsid w:val="000E1B30"/>
    <w:rsid w:val="000E705F"/>
    <w:rsid w:val="00103AC3"/>
    <w:rsid w:val="00116923"/>
    <w:rsid w:val="001400AF"/>
    <w:rsid w:val="001743F5"/>
    <w:rsid w:val="001B0A22"/>
    <w:rsid w:val="001B2A26"/>
    <w:rsid w:val="001C09B7"/>
    <w:rsid w:val="001E19C4"/>
    <w:rsid w:val="001E2245"/>
    <w:rsid w:val="001E2591"/>
    <w:rsid w:val="001F1033"/>
    <w:rsid w:val="00213B68"/>
    <w:rsid w:val="002242F9"/>
    <w:rsid w:val="002406FE"/>
    <w:rsid w:val="002867DD"/>
    <w:rsid w:val="002A5221"/>
    <w:rsid w:val="002B00C8"/>
    <w:rsid w:val="002B0A5C"/>
    <w:rsid w:val="002B0FC6"/>
    <w:rsid w:val="002B72D6"/>
    <w:rsid w:val="002C78A6"/>
    <w:rsid w:val="002F0157"/>
    <w:rsid w:val="00327D27"/>
    <w:rsid w:val="00327F12"/>
    <w:rsid w:val="00336C66"/>
    <w:rsid w:val="00341A25"/>
    <w:rsid w:val="00351958"/>
    <w:rsid w:val="003543A4"/>
    <w:rsid w:val="00372AC7"/>
    <w:rsid w:val="00372DC6"/>
    <w:rsid w:val="0039661F"/>
    <w:rsid w:val="003A1738"/>
    <w:rsid w:val="003A33E2"/>
    <w:rsid w:val="003B292B"/>
    <w:rsid w:val="003B5749"/>
    <w:rsid w:val="003B59AD"/>
    <w:rsid w:val="003C5454"/>
    <w:rsid w:val="00401B56"/>
    <w:rsid w:val="00405808"/>
    <w:rsid w:val="004103BE"/>
    <w:rsid w:val="00411946"/>
    <w:rsid w:val="00415548"/>
    <w:rsid w:val="004378D9"/>
    <w:rsid w:val="00460C61"/>
    <w:rsid w:val="004743E3"/>
    <w:rsid w:val="00487676"/>
    <w:rsid w:val="004921FB"/>
    <w:rsid w:val="004A78EC"/>
    <w:rsid w:val="004A7BFF"/>
    <w:rsid w:val="004D119A"/>
    <w:rsid w:val="004D271E"/>
    <w:rsid w:val="004D343A"/>
    <w:rsid w:val="004D4834"/>
    <w:rsid w:val="004E315A"/>
    <w:rsid w:val="004E3BA6"/>
    <w:rsid w:val="004E5522"/>
    <w:rsid w:val="004F3918"/>
    <w:rsid w:val="004F3B35"/>
    <w:rsid w:val="00501FC1"/>
    <w:rsid w:val="0052744F"/>
    <w:rsid w:val="00536BF4"/>
    <w:rsid w:val="00550BAA"/>
    <w:rsid w:val="00562219"/>
    <w:rsid w:val="00563CB3"/>
    <w:rsid w:val="00565FE6"/>
    <w:rsid w:val="00590922"/>
    <w:rsid w:val="005978F5"/>
    <w:rsid w:val="005A287F"/>
    <w:rsid w:val="005A56F5"/>
    <w:rsid w:val="005A76BD"/>
    <w:rsid w:val="005A7E51"/>
    <w:rsid w:val="005F3E2A"/>
    <w:rsid w:val="0060677C"/>
    <w:rsid w:val="00614DF6"/>
    <w:rsid w:val="00634065"/>
    <w:rsid w:val="0064314C"/>
    <w:rsid w:val="006459F4"/>
    <w:rsid w:val="0064680F"/>
    <w:rsid w:val="006658E9"/>
    <w:rsid w:val="00676541"/>
    <w:rsid w:val="00676AB3"/>
    <w:rsid w:val="006842DF"/>
    <w:rsid w:val="006862CD"/>
    <w:rsid w:val="00694D84"/>
    <w:rsid w:val="006A6958"/>
    <w:rsid w:val="006C6C80"/>
    <w:rsid w:val="006D3574"/>
    <w:rsid w:val="006E2708"/>
    <w:rsid w:val="006E5DF8"/>
    <w:rsid w:val="007149E6"/>
    <w:rsid w:val="00726D91"/>
    <w:rsid w:val="00735662"/>
    <w:rsid w:val="0074126E"/>
    <w:rsid w:val="00745BB5"/>
    <w:rsid w:val="00750D1F"/>
    <w:rsid w:val="00762F22"/>
    <w:rsid w:val="007708AE"/>
    <w:rsid w:val="0078132E"/>
    <w:rsid w:val="007850BF"/>
    <w:rsid w:val="007A7CC6"/>
    <w:rsid w:val="007C6561"/>
    <w:rsid w:val="008005B4"/>
    <w:rsid w:val="008035AD"/>
    <w:rsid w:val="008140E2"/>
    <w:rsid w:val="008140FF"/>
    <w:rsid w:val="00825DD8"/>
    <w:rsid w:val="00826246"/>
    <w:rsid w:val="00832D0E"/>
    <w:rsid w:val="00833F34"/>
    <w:rsid w:val="0083606F"/>
    <w:rsid w:val="00837044"/>
    <w:rsid w:val="0084216B"/>
    <w:rsid w:val="0088584F"/>
    <w:rsid w:val="008A0DED"/>
    <w:rsid w:val="008A5D6E"/>
    <w:rsid w:val="008A64CF"/>
    <w:rsid w:val="008D3DA8"/>
    <w:rsid w:val="008F1E57"/>
    <w:rsid w:val="009223D4"/>
    <w:rsid w:val="00936D7F"/>
    <w:rsid w:val="00946A2A"/>
    <w:rsid w:val="00955EE7"/>
    <w:rsid w:val="0096075C"/>
    <w:rsid w:val="00974A5C"/>
    <w:rsid w:val="00977506"/>
    <w:rsid w:val="00982CE3"/>
    <w:rsid w:val="009849BB"/>
    <w:rsid w:val="00985BAC"/>
    <w:rsid w:val="00987870"/>
    <w:rsid w:val="009A6C0E"/>
    <w:rsid w:val="009B3714"/>
    <w:rsid w:val="009C1B4E"/>
    <w:rsid w:val="009C27E7"/>
    <w:rsid w:val="009E2004"/>
    <w:rsid w:val="00A169C1"/>
    <w:rsid w:val="00A2028A"/>
    <w:rsid w:val="00A20EDA"/>
    <w:rsid w:val="00A50B28"/>
    <w:rsid w:val="00A53534"/>
    <w:rsid w:val="00A57724"/>
    <w:rsid w:val="00A6513D"/>
    <w:rsid w:val="00A76D45"/>
    <w:rsid w:val="00A83A68"/>
    <w:rsid w:val="00AA2D85"/>
    <w:rsid w:val="00AA55A5"/>
    <w:rsid w:val="00AB191A"/>
    <w:rsid w:val="00AC329E"/>
    <w:rsid w:val="00AE1EB5"/>
    <w:rsid w:val="00AE2D3E"/>
    <w:rsid w:val="00AF4678"/>
    <w:rsid w:val="00B173C3"/>
    <w:rsid w:val="00B17D61"/>
    <w:rsid w:val="00B40C97"/>
    <w:rsid w:val="00B42917"/>
    <w:rsid w:val="00B42B02"/>
    <w:rsid w:val="00B5077A"/>
    <w:rsid w:val="00B547DE"/>
    <w:rsid w:val="00B63486"/>
    <w:rsid w:val="00B86ED8"/>
    <w:rsid w:val="00B91C48"/>
    <w:rsid w:val="00B93209"/>
    <w:rsid w:val="00B9390D"/>
    <w:rsid w:val="00B97253"/>
    <w:rsid w:val="00BA26CC"/>
    <w:rsid w:val="00BB0519"/>
    <w:rsid w:val="00BB7895"/>
    <w:rsid w:val="00BC37FE"/>
    <w:rsid w:val="00BC555C"/>
    <w:rsid w:val="00C04B90"/>
    <w:rsid w:val="00C06263"/>
    <w:rsid w:val="00C12317"/>
    <w:rsid w:val="00C1269A"/>
    <w:rsid w:val="00C14A24"/>
    <w:rsid w:val="00C15356"/>
    <w:rsid w:val="00C33609"/>
    <w:rsid w:val="00C52CDC"/>
    <w:rsid w:val="00C61754"/>
    <w:rsid w:val="00C721E0"/>
    <w:rsid w:val="00C8478F"/>
    <w:rsid w:val="00C84CF7"/>
    <w:rsid w:val="00C91207"/>
    <w:rsid w:val="00C92510"/>
    <w:rsid w:val="00CC03DC"/>
    <w:rsid w:val="00CC5524"/>
    <w:rsid w:val="00CC6630"/>
    <w:rsid w:val="00CC6A91"/>
    <w:rsid w:val="00CD5FB3"/>
    <w:rsid w:val="00CF6D9F"/>
    <w:rsid w:val="00D17C71"/>
    <w:rsid w:val="00D279B1"/>
    <w:rsid w:val="00D41DA2"/>
    <w:rsid w:val="00D460BC"/>
    <w:rsid w:val="00D54416"/>
    <w:rsid w:val="00D60AE2"/>
    <w:rsid w:val="00D96DA4"/>
    <w:rsid w:val="00DA0599"/>
    <w:rsid w:val="00DB06DD"/>
    <w:rsid w:val="00DC17D2"/>
    <w:rsid w:val="00DE4C3C"/>
    <w:rsid w:val="00E1185B"/>
    <w:rsid w:val="00E2067F"/>
    <w:rsid w:val="00E35C82"/>
    <w:rsid w:val="00E35D92"/>
    <w:rsid w:val="00E36F96"/>
    <w:rsid w:val="00E40B41"/>
    <w:rsid w:val="00E41FBA"/>
    <w:rsid w:val="00E4723F"/>
    <w:rsid w:val="00E51EC3"/>
    <w:rsid w:val="00E5273B"/>
    <w:rsid w:val="00E56D29"/>
    <w:rsid w:val="00EA1E25"/>
    <w:rsid w:val="00EB73C0"/>
    <w:rsid w:val="00EC73E4"/>
    <w:rsid w:val="00ED0156"/>
    <w:rsid w:val="00ED0F8C"/>
    <w:rsid w:val="00ED7F9D"/>
    <w:rsid w:val="00EE4094"/>
    <w:rsid w:val="00F10DDB"/>
    <w:rsid w:val="00F36E6E"/>
    <w:rsid w:val="00F41006"/>
    <w:rsid w:val="00F534F7"/>
    <w:rsid w:val="00F55BF0"/>
    <w:rsid w:val="00F563F2"/>
    <w:rsid w:val="00F56ADC"/>
    <w:rsid w:val="00F90D89"/>
    <w:rsid w:val="00FA2DB6"/>
    <w:rsid w:val="00FD4A6D"/>
    <w:rsid w:val="00FD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544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115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106</cp:revision>
  <cp:lastPrinted>1998-02-03T19:29:00Z</cp:lastPrinted>
  <dcterms:created xsi:type="dcterms:W3CDTF">2016-08-31T22:38:00Z</dcterms:created>
  <dcterms:modified xsi:type="dcterms:W3CDTF">2025-08-29T19:34:00Z</dcterms:modified>
</cp:coreProperties>
</file>