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CC300E" w:rsidRPr="00CC300E">
        <w:rPr>
          <w:sz w:val="22"/>
        </w:rPr>
        <w:t>Maurilio Coppi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CC300E">
        <w:rPr>
          <w:sz w:val="22"/>
        </w:rPr>
        <w:t>79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195FB0">
        <w:rPr>
          <w:sz w:val="22"/>
        </w:rPr>
        <w:t>DCL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13691B">
        <w:rPr>
          <w:sz w:val="22"/>
        </w:rPr>
        <w:t>2</w:t>
      </w:r>
      <w:r w:rsidR="00CC300E">
        <w:rPr>
          <w:sz w:val="22"/>
        </w:rPr>
        <w:t xml:space="preserve">6 </w:t>
      </w:r>
      <w:bookmarkStart w:id="0" w:name="_GoBack"/>
      <w:bookmarkEnd w:id="0"/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13691B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47D66">
        <w:t>8.6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47D66">
        <w:t>31.0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C300E">
        <w:rPr>
          <w:noProof/>
          <w:sz w:val="24"/>
        </w:rPr>
        <w:t>26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88B" w:rsidRDefault="0035488B">
      <w:r>
        <w:separator/>
      </w:r>
    </w:p>
  </w:endnote>
  <w:endnote w:type="continuationSeparator" w:id="0">
    <w:p w:rsidR="0035488B" w:rsidRDefault="00354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5488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88B" w:rsidRDefault="0035488B">
      <w:r>
        <w:separator/>
      </w:r>
    </w:p>
  </w:footnote>
  <w:footnote w:type="continuationSeparator" w:id="0">
    <w:p w:rsidR="0035488B" w:rsidRDefault="003548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88B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59983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5288</cp:revision>
  <cp:lastPrinted>2024-08-06T15:26:00Z</cp:lastPrinted>
  <dcterms:created xsi:type="dcterms:W3CDTF">2016-03-08T22:06:00Z</dcterms:created>
  <dcterms:modified xsi:type="dcterms:W3CDTF">2025-08-26T19:59:00Z</dcterms:modified>
</cp:coreProperties>
</file>