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A10A5" w:rsidRPr="00BA10A5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>PACIENTE: Matheus Rodrigues de Andrade</w:t>
      </w:r>
    </w:p>
    <w:p w:rsidR="00BA10A5" w:rsidRPr="00BA10A5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 xml:space="preserve">IDADE:12 anos SEXO: M                </w:t>
      </w:r>
    </w:p>
    <w:p w:rsidR="004930C6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>DATA DO EXAME:20 ago.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2CE" w:rsidRDefault="009D72CE">
      <w:r>
        <w:separator/>
      </w:r>
    </w:p>
  </w:endnote>
  <w:endnote w:type="continuationSeparator" w:id="0">
    <w:p w:rsidR="009D72CE" w:rsidRDefault="009D7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D72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2CE" w:rsidRDefault="009D72CE">
      <w:r>
        <w:separator/>
      </w:r>
    </w:p>
  </w:footnote>
  <w:footnote w:type="continuationSeparator" w:id="0">
    <w:p w:rsidR="009D72CE" w:rsidRDefault="009D72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353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4F0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66FB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D72CE"/>
    <w:rsid w:val="009E12BD"/>
    <w:rsid w:val="009E2DA8"/>
    <w:rsid w:val="009E2E14"/>
    <w:rsid w:val="009E3393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0A5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5AD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4AC3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118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22EA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5633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2460</cp:revision>
  <cp:lastPrinted>2023-04-18T21:05:00Z</cp:lastPrinted>
  <dcterms:created xsi:type="dcterms:W3CDTF">2016-03-08T23:18:00Z</dcterms:created>
  <dcterms:modified xsi:type="dcterms:W3CDTF">2025-08-20T15:37:00Z</dcterms:modified>
</cp:coreProperties>
</file>