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13691B" w:rsidRPr="0013691B">
        <w:rPr>
          <w:sz w:val="22"/>
        </w:rPr>
        <w:t>Matheus Rodrigues de Andrade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13691B">
        <w:rPr>
          <w:sz w:val="22"/>
        </w:rPr>
        <w:t>12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13691B">
        <w:rPr>
          <w:sz w:val="22"/>
        </w:rPr>
        <w:t>TDAH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</w:t>
      </w:r>
      <w:r w:rsidR="0013691B">
        <w:rPr>
          <w:sz w:val="22"/>
        </w:rPr>
        <w:t>20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13691B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347D66">
        <w:t>8.6</w:t>
      </w:r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347D66">
        <w:t>31.0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3691B">
        <w:rPr>
          <w:noProof/>
          <w:sz w:val="24"/>
        </w:rPr>
        <w:t>20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63F" w:rsidRDefault="00E6663F">
      <w:r>
        <w:separator/>
      </w:r>
    </w:p>
  </w:endnote>
  <w:endnote w:type="continuationSeparator" w:id="0">
    <w:p w:rsidR="00E6663F" w:rsidRDefault="00E666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6663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63F" w:rsidRDefault="00E6663F">
      <w:r>
        <w:separator/>
      </w:r>
    </w:p>
  </w:footnote>
  <w:footnote w:type="continuationSeparator" w:id="0">
    <w:p w:rsidR="00E6663F" w:rsidRDefault="00E6663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91B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47D66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583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02B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570E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9A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B2"/>
    <w:rsid w:val="00B21DE2"/>
    <w:rsid w:val="00B21ED1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63F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59982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5286</cp:revision>
  <cp:lastPrinted>2024-08-06T15:26:00Z</cp:lastPrinted>
  <dcterms:created xsi:type="dcterms:W3CDTF">2016-03-08T22:06:00Z</dcterms:created>
  <dcterms:modified xsi:type="dcterms:W3CDTF">2025-08-20T15:36:00Z</dcterms:modified>
</cp:coreProperties>
</file>