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Nome :  </w:t>
      </w:r>
      <w:r w:rsidRPr="00F809AB">
        <w:rPr>
          <w:sz w:val="22"/>
        </w:rPr>
        <w:tab/>
      </w:r>
      <w:r w:rsidR="0058382F" w:rsidRPr="0058382F">
        <w:rPr>
          <w:sz w:val="22"/>
        </w:rPr>
        <w:t>Diego Rodrigues Ferreira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Idade :  </w:t>
      </w:r>
      <w:r w:rsidRPr="00F809AB">
        <w:rPr>
          <w:sz w:val="22"/>
        </w:rPr>
        <w:tab/>
      </w:r>
      <w:r w:rsidR="0058382F">
        <w:rPr>
          <w:sz w:val="22"/>
        </w:rPr>
        <w:t>38</w:t>
      </w:r>
      <w:r w:rsidRPr="00F809AB">
        <w:rPr>
          <w:sz w:val="22"/>
        </w:rPr>
        <w:t xml:space="preserve"> anos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Indicação            </w:t>
      </w:r>
      <w:r w:rsidR="0058382F">
        <w:rPr>
          <w:sz w:val="22"/>
        </w:rPr>
        <w:t>Microcefalia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 Data:                  </w:t>
      </w:r>
      <w:r w:rsidR="0058382F">
        <w:rPr>
          <w:sz w:val="22"/>
        </w:rPr>
        <w:t>18 ago. 25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Medico:              Dr.Claudio Oppenheimer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Terapêutica :</w:t>
      </w:r>
      <w:r w:rsidRPr="00F809AB">
        <w:rPr>
          <w:sz w:val="22"/>
        </w:rPr>
        <w:tab/>
      </w:r>
      <w:r w:rsidR="0058382F">
        <w:rPr>
          <w:sz w:val="22"/>
        </w:rPr>
        <w:t>Ndn</w:t>
      </w:r>
      <w:bookmarkStart w:id="0" w:name="_GoBack"/>
      <w:bookmarkEnd w:id="0"/>
    </w:p>
    <w:p w:rsidR="001B7E1A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Lateralidade :</w:t>
      </w:r>
      <w:r w:rsidRPr="00F809A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em ambos os hemisférios cerebrais</w:t>
      </w:r>
      <w:r w:rsidR="00D53E63">
        <w:t xml:space="preserve"> </w:t>
      </w:r>
      <w:r w:rsidR="00D075DB"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58382F">
        <w:rPr>
          <w:noProof/>
          <w:sz w:val="24"/>
        </w:rPr>
        <w:t>18 de agosto de 2025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4BC6" w:rsidRDefault="00AF4BC6">
      <w:r>
        <w:separator/>
      </w:r>
    </w:p>
  </w:endnote>
  <w:endnote w:type="continuationSeparator" w:id="0">
    <w:p w:rsidR="00AF4BC6" w:rsidRDefault="00AF4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7D47BA" w:rsidRDefault="00AF4BC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7D47BA" w:rsidRPr="00124312">
        <w:rPr>
          <w:rStyle w:val="Hyperlink"/>
          <w:rFonts w:ascii="Arial" w:hAnsi="Arial"/>
          <w:b/>
        </w:rPr>
        <w:t>www.neurofis.com.br</w:t>
      </w:r>
    </w:hyperlink>
    <w:r w:rsidR="007D47BA">
      <w:rPr>
        <w:rFonts w:ascii="Arial" w:hAnsi="Arial"/>
        <w:b/>
      </w:rPr>
      <w:t xml:space="preserve">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4BC6" w:rsidRDefault="00AF4BC6">
      <w:r>
        <w:separator/>
      </w:r>
    </w:p>
  </w:footnote>
  <w:footnote w:type="continuationSeparator" w:id="0">
    <w:p w:rsidR="00AF4BC6" w:rsidRDefault="00AF4B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413FA"/>
    <w:rsid w:val="00055F38"/>
    <w:rsid w:val="00061DAE"/>
    <w:rsid w:val="00080D41"/>
    <w:rsid w:val="000812AB"/>
    <w:rsid w:val="0008496E"/>
    <w:rsid w:val="000879E7"/>
    <w:rsid w:val="000A4298"/>
    <w:rsid w:val="000A67DD"/>
    <w:rsid w:val="000A72B9"/>
    <w:rsid w:val="000B1467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62A1C"/>
    <w:rsid w:val="0017043B"/>
    <w:rsid w:val="00173304"/>
    <w:rsid w:val="001775D1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397B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92ECB"/>
    <w:rsid w:val="00294198"/>
    <w:rsid w:val="002A5CDA"/>
    <w:rsid w:val="002A67AF"/>
    <w:rsid w:val="002A7D2E"/>
    <w:rsid w:val="002D563C"/>
    <w:rsid w:val="002D67E9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566E"/>
    <w:rsid w:val="00377368"/>
    <w:rsid w:val="0039081F"/>
    <w:rsid w:val="00390D4B"/>
    <w:rsid w:val="003B6AAB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61303"/>
    <w:rsid w:val="004745B9"/>
    <w:rsid w:val="00476501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4E7BD2"/>
    <w:rsid w:val="004F1F95"/>
    <w:rsid w:val="00504DC1"/>
    <w:rsid w:val="00505EFE"/>
    <w:rsid w:val="00512130"/>
    <w:rsid w:val="00525CF4"/>
    <w:rsid w:val="00526E62"/>
    <w:rsid w:val="00533716"/>
    <w:rsid w:val="005345FF"/>
    <w:rsid w:val="00535413"/>
    <w:rsid w:val="00545D51"/>
    <w:rsid w:val="0054651D"/>
    <w:rsid w:val="00565005"/>
    <w:rsid w:val="005702F9"/>
    <w:rsid w:val="00570E20"/>
    <w:rsid w:val="00573024"/>
    <w:rsid w:val="0058382F"/>
    <w:rsid w:val="00585AA6"/>
    <w:rsid w:val="0059001A"/>
    <w:rsid w:val="00593BC2"/>
    <w:rsid w:val="00595EFB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644A9"/>
    <w:rsid w:val="00684578"/>
    <w:rsid w:val="00691C50"/>
    <w:rsid w:val="006941FA"/>
    <w:rsid w:val="006A495C"/>
    <w:rsid w:val="006B0E54"/>
    <w:rsid w:val="006B1944"/>
    <w:rsid w:val="006B6570"/>
    <w:rsid w:val="006B6B3E"/>
    <w:rsid w:val="006C22AE"/>
    <w:rsid w:val="006C6FB8"/>
    <w:rsid w:val="006F07F8"/>
    <w:rsid w:val="006F0BFA"/>
    <w:rsid w:val="006F7B4E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87FF0"/>
    <w:rsid w:val="007A4DAE"/>
    <w:rsid w:val="007C1016"/>
    <w:rsid w:val="007C312D"/>
    <w:rsid w:val="007C643A"/>
    <w:rsid w:val="007D47BA"/>
    <w:rsid w:val="007E7643"/>
    <w:rsid w:val="007F0751"/>
    <w:rsid w:val="008033D7"/>
    <w:rsid w:val="00804F5B"/>
    <w:rsid w:val="00806B6A"/>
    <w:rsid w:val="008204EA"/>
    <w:rsid w:val="008456C5"/>
    <w:rsid w:val="008550C8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E3B3B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55D44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266A1"/>
    <w:rsid w:val="00A337B0"/>
    <w:rsid w:val="00A3510B"/>
    <w:rsid w:val="00A368AD"/>
    <w:rsid w:val="00A51A91"/>
    <w:rsid w:val="00A61CB9"/>
    <w:rsid w:val="00A71AF2"/>
    <w:rsid w:val="00A7301F"/>
    <w:rsid w:val="00A7592F"/>
    <w:rsid w:val="00A77786"/>
    <w:rsid w:val="00AB6AED"/>
    <w:rsid w:val="00AB76C4"/>
    <w:rsid w:val="00AC0D8F"/>
    <w:rsid w:val="00AC4184"/>
    <w:rsid w:val="00AD4912"/>
    <w:rsid w:val="00AF4BC6"/>
    <w:rsid w:val="00B03C32"/>
    <w:rsid w:val="00B065FD"/>
    <w:rsid w:val="00B10587"/>
    <w:rsid w:val="00B17AB1"/>
    <w:rsid w:val="00B26F06"/>
    <w:rsid w:val="00B270FA"/>
    <w:rsid w:val="00B3262E"/>
    <w:rsid w:val="00B353C0"/>
    <w:rsid w:val="00B3604D"/>
    <w:rsid w:val="00B5348C"/>
    <w:rsid w:val="00B54258"/>
    <w:rsid w:val="00B54577"/>
    <w:rsid w:val="00B67BC5"/>
    <w:rsid w:val="00B77C90"/>
    <w:rsid w:val="00B9099B"/>
    <w:rsid w:val="00B95760"/>
    <w:rsid w:val="00B95900"/>
    <w:rsid w:val="00B96FF8"/>
    <w:rsid w:val="00BA391E"/>
    <w:rsid w:val="00BB2A91"/>
    <w:rsid w:val="00BC2B75"/>
    <w:rsid w:val="00BC433C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7589B"/>
    <w:rsid w:val="00C81684"/>
    <w:rsid w:val="00C82ECC"/>
    <w:rsid w:val="00C84123"/>
    <w:rsid w:val="00C84A37"/>
    <w:rsid w:val="00C907F0"/>
    <w:rsid w:val="00CA2D87"/>
    <w:rsid w:val="00CA4842"/>
    <w:rsid w:val="00CC73E6"/>
    <w:rsid w:val="00CD0B5F"/>
    <w:rsid w:val="00CE5D02"/>
    <w:rsid w:val="00CF1C14"/>
    <w:rsid w:val="00CF2CE4"/>
    <w:rsid w:val="00CF54B1"/>
    <w:rsid w:val="00CF64D6"/>
    <w:rsid w:val="00D075DB"/>
    <w:rsid w:val="00D076C8"/>
    <w:rsid w:val="00D13058"/>
    <w:rsid w:val="00D159E1"/>
    <w:rsid w:val="00D17CD9"/>
    <w:rsid w:val="00D34BF0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1A4"/>
    <w:rsid w:val="00DE4F76"/>
    <w:rsid w:val="00E13E22"/>
    <w:rsid w:val="00E16A0C"/>
    <w:rsid w:val="00E21169"/>
    <w:rsid w:val="00E23F83"/>
    <w:rsid w:val="00E35AF7"/>
    <w:rsid w:val="00E4404E"/>
    <w:rsid w:val="00E47BA0"/>
    <w:rsid w:val="00E51F2F"/>
    <w:rsid w:val="00E52486"/>
    <w:rsid w:val="00E547F1"/>
    <w:rsid w:val="00E72A1D"/>
    <w:rsid w:val="00E73367"/>
    <w:rsid w:val="00E8355E"/>
    <w:rsid w:val="00E86606"/>
    <w:rsid w:val="00E906CA"/>
    <w:rsid w:val="00E95A32"/>
    <w:rsid w:val="00EA57DA"/>
    <w:rsid w:val="00EC696D"/>
    <w:rsid w:val="00ED28F7"/>
    <w:rsid w:val="00ED779F"/>
    <w:rsid w:val="00EE1C9A"/>
    <w:rsid w:val="00EF11E3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73661"/>
    <w:rsid w:val="00F809AB"/>
    <w:rsid w:val="00F85A74"/>
    <w:rsid w:val="00FA0ECF"/>
    <w:rsid w:val="00FA2302"/>
    <w:rsid w:val="00FA2549"/>
    <w:rsid w:val="00FA2A83"/>
    <w:rsid w:val="00FB515D"/>
    <w:rsid w:val="00FB6500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D47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979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161</cp:revision>
  <cp:lastPrinted>2011-05-26T22:38:00Z</cp:lastPrinted>
  <dcterms:created xsi:type="dcterms:W3CDTF">2016-03-16T16:07:00Z</dcterms:created>
  <dcterms:modified xsi:type="dcterms:W3CDTF">2025-08-18T20:17:00Z</dcterms:modified>
</cp:coreProperties>
</file>