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5B7E4C" w:rsidRPr="005B7E4C" w:rsidRDefault="005B7E4C" w:rsidP="005B7E4C">
      <w:pPr>
        <w:ind w:right="-1141"/>
        <w:jc w:val="both"/>
        <w:rPr>
          <w:noProof/>
          <w:sz w:val="32"/>
        </w:rPr>
      </w:pPr>
      <w:r w:rsidRPr="005B7E4C">
        <w:rPr>
          <w:noProof/>
          <w:sz w:val="32"/>
        </w:rPr>
        <w:t>PACIENTE: Sofia Rodrigues Melo</w:t>
      </w:r>
    </w:p>
    <w:p w:rsidR="005B7E4C" w:rsidRPr="005B7E4C" w:rsidRDefault="005B7E4C" w:rsidP="005B7E4C">
      <w:pPr>
        <w:ind w:right="-1141"/>
        <w:jc w:val="both"/>
        <w:rPr>
          <w:noProof/>
          <w:sz w:val="32"/>
        </w:rPr>
      </w:pPr>
      <w:r w:rsidRPr="005B7E4C">
        <w:rPr>
          <w:noProof/>
          <w:sz w:val="32"/>
        </w:rPr>
        <w:t xml:space="preserve">IDADE:20 anos SEXO: F                </w:t>
      </w:r>
    </w:p>
    <w:p w:rsidR="00D5723E" w:rsidRDefault="005B7E4C" w:rsidP="005B7E4C">
      <w:pPr>
        <w:ind w:right="-1141"/>
        <w:jc w:val="both"/>
        <w:rPr>
          <w:noProof/>
          <w:sz w:val="32"/>
        </w:rPr>
      </w:pPr>
      <w:r w:rsidRPr="005B7E4C">
        <w:rPr>
          <w:noProof/>
          <w:sz w:val="32"/>
        </w:rPr>
        <w:t>DATA DO EXAME:14 ago. 25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711A" w:rsidRDefault="0081711A">
      <w:r>
        <w:separator/>
      </w:r>
    </w:p>
  </w:endnote>
  <w:endnote w:type="continuationSeparator" w:id="0">
    <w:p w:rsidR="0081711A" w:rsidRDefault="008171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</w:t>
    </w:r>
    <w:r>
      <w:rPr>
        <w:b/>
      </w:rPr>
      <w:t>(61) 3328-7551/3425-2758</w:t>
    </w:r>
    <w:r w:rsidR="00550BAA">
      <w:rPr>
        <w:b/>
      </w:rPr>
      <w:t>/3327-2221</w:t>
    </w:r>
  </w:p>
  <w:p w:rsidR="00900EA2" w:rsidRDefault="00900EA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Pr="003B42B6">
        <w:rPr>
          <w:rStyle w:val="Hyperlink"/>
          <w:b/>
        </w:rPr>
        <w:t>www.neurofis.com.br</w:t>
      </w:r>
    </w:hyperlink>
    <w:r>
      <w:rPr>
        <w:b/>
      </w:rPr>
      <w:t xml:space="preserve">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711A" w:rsidRDefault="0081711A">
      <w:r>
        <w:separator/>
      </w:r>
    </w:p>
  </w:footnote>
  <w:footnote w:type="continuationSeparator" w:id="0">
    <w:p w:rsidR="0081711A" w:rsidRDefault="008171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3B0"/>
    <w:rsid w:val="00035DB9"/>
    <w:rsid w:val="00035F81"/>
    <w:rsid w:val="000362AF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7B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3A77"/>
    <w:rsid w:val="000E4C86"/>
    <w:rsid w:val="000E5893"/>
    <w:rsid w:val="000E60FD"/>
    <w:rsid w:val="000E6330"/>
    <w:rsid w:val="000E7B78"/>
    <w:rsid w:val="000F02F8"/>
    <w:rsid w:val="000F037F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00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0F16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6A59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2D40"/>
    <w:rsid w:val="00203FA7"/>
    <w:rsid w:val="0020417D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4CE4"/>
    <w:rsid w:val="00214EAB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C57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1A43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3C03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1CC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090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0EA6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4933"/>
    <w:rsid w:val="00395C38"/>
    <w:rsid w:val="00395E86"/>
    <w:rsid w:val="003963B0"/>
    <w:rsid w:val="003971F3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1FED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5C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3DD"/>
    <w:rsid w:val="00410BE6"/>
    <w:rsid w:val="00410FC0"/>
    <w:rsid w:val="004117CC"/>
    <w:rsid w:val="00411A2B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438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0ADF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0AC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57E7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104"/>
    <w:rsid w:val="004E354E"/>
    <w:rsid w:val="004E3685"/>
    <w:rsid w:val="004E41E1"/>
    <w:rsid w:val="004E4DAD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4D91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A3C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6B74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18C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B7E4C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3B71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0BBF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5596"/>
    <w:rsid w:val="00747208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338"/>
    <w:rsid w:val="0076473B"/>
    <w:rsid w:val="007648DA"/>
    <w:rsid w:val="00765DAF"/>
    <w:rsid w:val="0076719F"/>
    <w:rsid w:val="00767C7A"/>
    <w:rsid w:val="00770419"/>
    <w:rsid w:val="0077250C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2DE8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1975"/>
    <w:rsid w:val="007D2B58"/>
    <w:rsid w:val="007D34D6"/>
    <w:rsid w:val="007D47C8"/>
    <w:rsid w:val="007D50C1"/>
    <w:rsid w:val="007D576B"/>
    <w:rsid w:val="007D5960"/>
    <w:rsid w:val="007D6624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11A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47F8C"/>
    <w:rsid w:val="00852FFD"/>
    <w:rsid w:val="008533E5"/>
    <w:rsid w:val="0085372C"/>
    <w:rsid w:val="0085591A"/>
    <w:rsid w:val="00855E6B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67D82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1EA"/>
    <w:rsid w:val="00881266"/>
    <w:rsid w:val="0088157C"/>
    <w:rsid w:val="008822E4"/>
    <w:rsid w:val="00882AC1"/>
    <w:rsid w:val="0088434B"/>
    <w:rsid w:val="00884781"/>
    <w:rsid w:val="0088586C"/>
    <w:rsid w:val="008876AD"/>
    <w:rsid w:val="00890984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2995"/>
    <w:rsid w:val="008C3606"/>
    <w:rsid w:val="008C44D5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47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EA2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1FB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2DEF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599E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6A9A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452A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5C52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33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5F55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4B39"/>
    <w:rsid w:val="00AC54C4"/>
    <w:rsid w:val="00AC55E7"/>
    <w:rsid w:val="00AC6A05"/>
    <w:rsid w:val="00AC72B0"/>
    <w:rsid w:val="00AD0ACE"/>
    <w:rsid w:val="00AD11ED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3B5A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6729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0508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5C6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73D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AAA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3C9D"/>
    <w:rsid w:val="00C05216"/>
    <w:rsid w:val="00C05E5A"/>
    <w:rsid w:val="00C065FC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8E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77D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29F2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65C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77BDA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44EB"/>
    <w:rsid w:val="00D95F50"/>
    <w:rsid w:val="00D95FDF"/>
    <w:rsid w:val="00D9618F"/>
    <w:rsid w:val="00D973B6"/>
    <w:rsid w:val="00D978F8"/>
    <w:rsid w:val="00D97B4D"/>
    <w:rsid w:val="00D97C2A"/>
    <w:rsid w:val="00DA11AD"/>
    <w:rsid w:val="00DA16FF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B7BC1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161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4CEA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32E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1EE7"/>
    <w:rsid w:val="00E52179"/>
    <w:rsid w:val="00E52A3E"/>
    <w:rsid w:val="00E53BC8"/>
    <w:rsid w:val="00E54266"/>
    <w:rsid w:val="00E550D3"/>
    <w:rsid w:val="00E5618F"/>
    <w:rsid w:val="00E62B39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56FA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6593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00EA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252BC8-31B5-4382-A1E8-52A1241DEA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27828</TotalTime>
  <Pages>1</Pages>
  <Words>282</Words>
  <Characters>1610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1679</cp:revision>
  <cp:lastPrinted>1998-02-03T19:29:00Z</cp:lastPrinted>
  <dcterms:created xsi:type="dcterms:W3CDTF">2016-03-08T21:48:00Z</dcterms:created>
  <dcterms:modified xsi:type="dcterms:W3CDTF">2025-08-14T18:37:00Z</dcterms:modified>
</cp:coreProperties>
</file>