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466583" w:rsidRPr="00466583">
        <w:rPr>
          <w:sz w:val="22"/>
        </w:rPr>
        <w:t>Sofia Rodrigues Melo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466583">
        <w:rPr>
          <w:sz w:val="22"/>
        </w:rPr>
        <w:t>2</w:t>
      </w:r>
      <w:r w:rsidR="0066570E">
        <w:rPr>
          <w:sz w:val="22"/>
        </w:rPr>
        <w:t>0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66570E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</w:t>
      </w:r>
      <w:r w:rsidR="00B21ED1">
        <w:rPr>
          <w:sz w:val="22"/>
        </w:rPr>
        <w:t>14</w:t>
      </w:r>
      <w:r w:rsidR="00BA1D35">
        <w:rPr>
          <w:sz w:val="22"/>
        </w:rPr>
        <w:t xml:space="preserve"> </w:t>
      </w:r>
      <w:r w:rsidR="00E35146">
        <w:rPr>
          <w:sz w:val="22"/>
        </w:rPr>
        <w:t xml:space="preserve"> ago.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466583">
        <w:rPr>
          <w:sz w:val="22"/>
        </w:rPr>
        <w:t>Donaren/Desvenlafaxina</w:t>
      </w:r>
      <w:bookmarkStart w:id="0" w:name="_GoBack"/>
      <w:bookmarkEnd w:id="0"/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6570E">
        <w:t>10.9</w:t>
      </w:r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66570E">
        <w:t>27.4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21ED1">
        <w:rPr>
          <w:noProof/>
          <w:sz w:val="24"/>
        </w:rPr>
        <w:t>14 de agosto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7A9A" w:rsidRDefault="00AB7A9A">
      <w:r>
        <w:separator/>
      </w:r>
    </w:p>
  </w:endnote>
  <w:endnote w:type="continuationSeparator" w:id="0">
    <w:p w:rsidR="00AB7A9A" w:rsidRDefault="00AB7A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B7A9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7A9A" w:rsidRDefault="00AB7A9A">
      <w:r>
        <w:separator/>
      </w:r>
    </w:p>
  </w:footnote>
  <w:footnote w:type="continuationSeparator" w:id="0">
    <w:p w:rsidR="00AB7A9A" w:rsidRDefault="00AB7A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92B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6DA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0EB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B35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583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5DE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570E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468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A05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47F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C6D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9A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04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B2"/>
    <w:rsid w:val="00B21DE2"/>
    <w:rsid w:val="00B21ED1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1D35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2D8B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B78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146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DB2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59981</TotalTime>
  <Pages>1</Pages>
  <Words>275</Words>
  <Characters>1570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5284</cp:revision>
  <cp:lastPrinted>2024-08-06T15:26:00Z</cp:lastPrinted>
  <dcterms:created xsi:type="dcterms:W3CDTF">2016-03-08T22:06:00Z</dcterms:created>
  <dcterms:modified xsi:type="dcterms:W3CDTF">2025-08-14T18:35:00Z</dcterms:modified>
</cp:coreProperties>
</file>