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21ED1" w:rsidRPr="00B21ED1">
        <w:rPr>
          <w:sz w:val="22"/>
        </w:rPr>
        <w:t>Wilson Ivo Jose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21ED1">
        <w:rPr>
          <w:sz w:val="22"/>
        </w:rPr>
        <w:t>6</w:t>
      </w:r>
      <w:r w:rsidR="0066570E">
        <w:rPr>
          <w:sz w:val="22"/>
        </w:rPr>
        <w:t>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66570E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B21ED1">
        <w:rPr>
          <w:sz w:val="22"/>
        </w:rPr>
        <w:t>14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21ED1">
        <w:rPr>
          <w:sz w:val="22"/>
        </w:rPr>
        <w:t>Quetiapina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6570E">
        <w:t>10.9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66570E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1ED1">
        <w:rPr>
          <w:noProof/>
          <w:sz w:val="24"/>
        </w:rPr>
        <w:t>14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862" w:rsidRDefault="000D2862">
      <w:r>
        <w:separator/>
      </w:r>
    </w:p>
  </w:endnote>
  <w:endnote w:type="continuationSeparator" w:id="0">
    <w:p w:rsidR="000D2862" w:rsidRDefault="000D2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D286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862" w:rsidRDefault="000D2862">
      <w:r>
        <w:separator/>
      </w:r>
    </w:p>
  </w:footnote>
  <w:footnote w:type="continuationSeparator" w:id="0">
    <w:p w:rsidR="000D2862" w:rsidRDefault="000D28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862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59900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5283</cp:revision>
  <cp:lastPrinted>2024-08-06T15:26:00Z</cp:lastPrinted>
  <dcterms:created xsi:type="dcterms:W3CDTF">2016-03-08T22:06:00Z</dcterms:created>
  <dcterms:modified xsi:type="dcterms:W3CDTF">2025-08-14T13:47:00Z</dcterms:modified>
</cp:coreProperties>
</file>