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214CE4" w:rsidRPr="00214CE4" w:rsidRDefault="00214CE4" w:rsidP="00214CE4">
      <w:pPr>
        <w:ind w:right="-1141"/>
        <w:jc w:val="both"/>
        <w:rPr>
          <w:noProof/>
          <w:sz w:val="32"/>
        </w:rPr>
      </w:pPr>
      <w:r w:rsidRPr="00214CE4">
        <w:rPr>
          <w:noProof/>
          <w:sz w:val="32"/>
        </w:rPr>
        <w:t>PACIENTE: Everton Garcia dos Santos</w:t>
      </w:r>
    </w:p>
    <w:p w:rsidR="00214CE4" w:rsidRPr="00214CE4" w:rsidRDefault="00214CE4" w:rsidP="00214CE4">
      <w:pPr>
        <w:ind w:right="-1141"/>
        <w:jc w:val="both"/>
        <w:rPr>
          <w:noProof/>
          <w:sz w:val="32"/>
        </w:rPr>
      </w:pPr>
      <w:r w:rsidRPr="00214CE4">
        <w:rPr>
          <w:noProof/>
          <w:sz w:val="32"/>
        </w:rPr>
        <w:t xml:space="preserve">IDADE:43 anos SEXO: M                </w:t>
      </w:r>
    </w:p>
    <w:p w:rsidR="00D5723E" w:rsidRDefault="00214CE4" w:rsidP="00214CE4">
      <w:pPr>
        <w:ind w:right="-1141"/>
        <w:jc w:val="both"/>
        <w:rPr>
          <w:noProof/>
          <w:sz w:val="32"/>
        </w:rPr>
      </w:pPr>
      <w:r w:rsidRPr="00214CE4">
        <w:rPr>
          <w:noProof/>
          <w:sz w:val="32"/>
        </w:rPr>
        <w:t>DATA DO EXAME:7 ago. 25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ADF" w:rsidRDefault="00450ADF">
      <w:r>
        <w:separator/>
      </w:r>
    </w:p>
  </w:endnote>
  <w:endnote w:type="continuationSeparator" w:id="0">
    <w:p w:rsidR="00450ADF" w:rsidRDefault="00450A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ADF" w:rsidRDefault="00450ADF">
      <w:r>
        <w:separator/>
      </w:r>
    </w:p>
  </w:footnote>
  <w:footnote w:type="continuationSeparator" w:id="0">
    <w:p w:rsidR="00450ADF" w:rsidRDefault="00450A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3B0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037F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0F16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2D40"/>
    <w:rsid w:val="00203FA7"/>
    <w:rsid w:val="0020417D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CE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4933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3DD"/>
    <w:rsid w:val="00410BE6"/>
    <w:rsid w:val="00410FC0"/>
    <w:rsid w:val="004117CC"/>
    <w:rsid w:val="00411A2B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438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0ADF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0AC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57E7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104"/>
    <w:rsid w:val="004E354E"/>
    <w:rsid w:val="004E3685"/>
    <w:rsid w:val="004E41E1"/>
    <w:rsid w:val="004E4DAD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4D91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6B74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18C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3B71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0BBF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D6624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67D82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0984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1FB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6A9A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5C52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33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4C4"/>
    <w:rsid w:val="00AC55E7"/>
    <w:rsid w:val="00AC6A05"/>
    <w:rsid w:val="00AC72B0"/>
    <w:rsid w:val="00AD0ACE"/>
    <w:rsid w:val="00AD11ED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3B5A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5C6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73D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5FC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77D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16FF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B7BC1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4CEA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32E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B39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56FA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786285-44D1-4235-BF71-D849884597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27827</TotalTime>
  <Pages>1</Pages>
  <Words>282</Words>
  <Characters>1614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1677</cp:revision>
  <cp:lastPrinted>1998-02-03T19:29:00Z</cp:lastPrinted>
  <dcterms:created xsi:type="dcterms:W3CDTF">2016-03-08T21:48:00Z</dcterms:created>
  <dcterms:modified xsi:type="dcterms:W3CDTF">2025-08-07T18:16:00Z</dcterms:modified>
</cp:coreProperties>
</file>