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C42D8B" w:rsidRPr="00C42D8B">
        <w:rPr>
          <w:sz w:val="22"/>
        </w:rPr>
        <w:t>Everton Garcia dos Santos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C42D8B">
        <w:rPr>
          <w:sz w:val="22"/>
        </w:rPr>
        <w:t>43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C42D8B">
        <w:rPr>
          <w:sz w:val="22"/>
        </w:rPr>
        <w:t>Dist.comp.assoc.sono REM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</w:t>
      </w:r>
      <w:r w:rsidR="00BB5B4F">
        <w:rPr>
          <w:sz w:val="22"/>
        </w:rPr>
        <w:t xml:space="preserve">  </w:t>
      </w:r>
      <w:r w:rsidR="00C42D8B">
        <w:rPr>
          <w:sz w:val="22"/>
        </w:rPr>
        <w:t>7</w:t>
      </w:r>
      <w:r w:rsidR="00BA1D35">
        <w:rPr>
          <w:sz w:val="22"/>
        </w:rPr>
        <w:t xml:space="preserve"> </w:t>
      </w:r>
      <w:r w:rsidR="00E35146">
        <w:rPr>
          <w:sz w:val="22"/>
        </w:rPr>
        <w:t xml:space="preserve"> ago.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7B547F">
        <w:rPr>
          <w:sz w:val="22"/>
        </w:rPr>
        <w:t>Ndn</w:t>
      </w:r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42D8B">
        <w:t>8.3</w:t>
      </w:r>
      <w:bookmarkStart w:id="0" w:name="_GoBack"/>
      <w:bookmarkEnd w:id="0"/>
      <w:r w:rsidR="00531C40">
        <w:t>Hz</w:t>
      </w:r>
      <w:r w:rsidR="00C65A5F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C42D8B">
        <w:t>25.1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42D8B">
        <w:rPr>
          <w:noProof/>
          <w:sz w:val="24"/>
        </w:rPr>
        <w:t>7 de agosto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5A05" w:rsidRDefault="00785A05">
      <w:r>
        <w:separator/>
      </w:r>
    </w:p>
  </w:endnote>
  <w:endnote w:type="continuationSeparator" w:id="0">
    <w:p w:rsidR="00785A05" w:rsidRDefault="00785A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85A05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5A05" w:rsidRDefault="00785A05">
      <w:r>
        <w:separator/>
      </w:r>
    </w:p>
  </w:footnote>
  <w:footnote w:type="continuationSeparator" w:id="0">
    <w:p w:rsidR="00785A05" w:rsidRDefault="00785A0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92B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6DA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0EB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004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36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AB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28B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BA9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B35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CF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5C3C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C40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651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5DE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6CE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6F8E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AA8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468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CFF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7D2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A05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47F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C6D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A45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5C2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132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3AC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680E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EAC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927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B3B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3B4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04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57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1D35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5B4F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160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71D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0FAD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2D8B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A5F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B78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146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7A4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682B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1E6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DB2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5F3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30E5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59900</TotalTime>
  <Pages>1</Pages>
  <Words>275</Words>
  <Characters>1570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5281</cp:revision>
  <cp:lastPrinted>2024-08-06T15:26:00Z</cp:lastPrinted>
  <dcterms:created xsi:type="dcterms:W3CDTF">2016-03-08T22:06:00Z</dcterms:created>
  <dcterms:modified xsi:type="dcterms:W3CDTF">2025-08-07T18:15:00Z</dcterms:modified>
</cp:coreProperties>
</file>