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397CDA" w:rsidRPr="00397CDA" w:rsidRDefault="00397CDA" w:rsidP="00397CDA">
      <w:pPr>
        <w:rPr>
          <w:sz w:val="32"/>
        </w:rPr>
      </w:pPr>
      <w:r w:rsidRPr="00397CDA">
        <w:rPr>
          <w:sz w:val="32"/>
        </w:rPr>
        <w:t xml:space="preserve">PACIENTE: </w:t>
      </w:r>
      <w:r w:rsidR="00273272" w:rsidRPr="00273272">
        <w:rPr>
          <w:sz w:val="32"/>
        </w:rPr>
        <w:t>Daniel Gomes de Saz</w:t>
      </w:r>
    </w:p>
    <w:p w:rsidR="00397CDA" w:rsidRPr="00397CDA" w:rsidRDefault="00397CDA" w:rsidP="00397CDA">
      <w:pPr>
        <w:rPr>
          <w:sz w:val="32"/>
        </w:rPr>
      </w:pPr>
      <w:r w:rsidRPr="00397CDA">
        <w:rPr>
          <w:sz w:val="32"/>
        </w:rPr>
        <w:t>IDADE:</w:t>
      </w:r>
      <w:r w:rsidR="00273272">
        <w:rPr>
          <w:sz w:val="32"/>
        </w:rPr>
        <w:t>62</w:t>
      </w:r>
      <w:r w:rsidRPr="00397CDA">
        <w:rPr>
          <w:sz w:val="32"/>
        </w:rPr>
        <w:t xml:space="preserve"> anos SEXO: </w:t>
      </w:r>
      <w:r w:rsidR="00273272">
        <w:rPr>
          <w:sz w:val="32"/>
        </w:rPr>
        <w:t>M</w:t>
      </w:r>
      <w:r w:rsidRPr="00397CDA">
        <w:rPr>
          <w:sz w:val="32"/>
        </w:rPr>
        <w:t xml:space="preserve">                </w:t>
      </w:r>
    </w:p>
    <w:p w:rsidR="00AC5943" w:rsidRDefault="00397CDA" w:rsidP="00397CDA">
      <w:pPr>
        <w:rPr>
          <w:sz w:val="32"/>
        </w:rPr>
      </w:pPr>
      <w:r w:rsidRPr="00397CDA">
        <w:rPr>
          <w:sz w:val="32"/>
        </w:rPr>
        <w:t>DATA DO EXAME:</w:t>
      </w:r>
      <w:r w:rsidR="00273272">
        <w:rPr>
          <w:sz w:val="32"/>
        </w:rPr>
        <w:t>6</w:t>
      </w:r>
      <w:bookmarkStart w:id="0" w:name="_GoBack"/>
      <w:bookmarkEnd w:id="0"/>
      <w:r w:rsidRPr="00397CDA">
        <w:rPr>
          <w:sz w:val="32"/>
        </w:rPr>
        <w:t xml:space="preserve"> ago. 25</w:t>
      </w:r>
    </w:p>
    <w:p w:rsidR="00DA212F" w:rsidRDefault="00DA212F" w:rsidP="00DA212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4389" w:rsidRDefault="004A4389">
      <w:r>
        <w:separator/>
      </w:r>
    </w:p>
  </w:endnote>
  <w:endnote w:type="continuationSeparator" w:id="0">
    <w:p w:rsidR="004A4389" w:rsidRDefault="004A43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4A438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4389" w:rsidRDefault="004A4389">
      <w:r>
        <w:separator/>
      </w:r>
    </w:p>
  </w:footnote>
  <w:footnote w:type="continuationSeparator" w:id="0">
    <w:p w:rsidR="004A4389" w:rsidRDefault="004A438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17A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8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198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167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82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05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62C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4F21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60B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2FE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7D7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12C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642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3AB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C3C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2D25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70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5BD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45B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048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1C5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83C"/>
    <w:rsid w:val="00212A2E"/>
    <w:rsid w:val="00212F95"/>
    <w:rsid w:val="00213069"/>
    <w:rsid w:val="0021337B"/>
    <w:rsid w:val="00213AD9"/>
    <w:rsid w:val="00213C24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5C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A48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272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3C3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1FF0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AA1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2CD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1D0F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1F14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0FD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A87"/>
    <w:rsid w:val="00324C5D"/>
    <w:rsid w:val="00325554"/>
    <w:rsid w:val="00326648"/>
    <w:rsid w:val="003268BA"/>
    <w:rsid w:val="00326AC6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68D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6F97"/>
    <w:rsid w:val="0034795E"/>
    <w:rsid w:val="00350C28"/>
    <w:rsid w:val="00350D1C"/>
    <w:rsid w:val="0035123F"/>
    <w:rsid w:val="00351314"/>
    <w:rsid w:val="00352158"/>
    <w:rsid w:val="00352606"/>
    <w:rsid w:val="00352730"/>
    <w:rsid w:val="00352BB4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1B91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CDA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326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36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094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5ED5"/>
    <w:rsid w:val="003D60EB"/>
    <w:rsid w:val="003D62B5"/>
    <w:rsid w:val="003D6412"/>
    <w:rsid w:val="003D68B9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2EB4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4AD4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389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147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99"/>
    <w:rsid w:val="005155CE"/>
    <w:rsid w:val="005157AF"/>
    <w:rsid w:val="00515876"/>
    <w:rsid w:val="005161FA"/>
    <w:rsid w:val="00516328"/>
    <w:rsid w:val="00516845"/>
    <w:rsid w:val="00516BCB"/>
    <w:rsid w:val="00516FA9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0BE"/>
    <w:rsid w:val="00540C48"/>
    <w:rsid w:val="00540C4A"/>
    <w:rsid w:val="00541378"/>
    <w:rsid w:val="005419FA"/>
    <w:rsid w:val="00541AB2"/>
    <w:rsid w:val="00541BD8"/>
    <w:rsid w:val="00541CE8"/>
    <w:rsid w:val="00541D04"/>
    <w:rsid w:val="00542776"/>
    <w:rsid w:val="00542ADE"/>
    <w:rsid w:val="00542B53"/>
    <w:rsid w:val="00542D6B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7C9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9F9"/>
    <w:rsid w:val="00586DEE"/>
    <w:rsid w:val="0058715A"/>
    <w:rsid w:val="00590044"/>
    <w:rsid w:val="0059065D"/>
    <w:rsid w:val="00590D18"/>
    <w:rsid w:val="00590EAC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0CEC"/>
    <w:rsid w:val="005C15E0"/>
    <w:rsid w:val="005C1712"/>
    <w:rsid w:val="005C18FE"/>
    <w:rsid w:val="005C1979"/>
    <w:rsid w:val="005C1B0C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1E58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BE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1FE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7B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1D3D"/>
    <w:rsid w:val="006823C6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18A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08D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2D3"/>
    <w:rsid w:val="006C15B7"/>
    <w:rsid w:val="006C17D2"/>
    <w:rsid w:val="006C1A55"/>
    <w:rsid w:val="006C1B12"/>
    <w:rsid w:val="006C1B49"/>
    <w:rsid w:val="006C1F1B"/>
    <w:rsid w:val="006C1F50"/>
    <w:rsid w:val="006C28CB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11B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1C0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173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B60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5BC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378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7D1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6C32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1F19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39"/>
    <w:rsid w:val="00871FE1"/>
    <w:rsid w:val="008720FC"/>
    <w:rsid w:val="00872532"/>
    <w:rsid w:val="008727B5"/>
    <w:rsid w:val="00872980"/>
    <w:rsid w:val="00872ED1"/>
    <w:rsid w:val="0087319B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6B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50D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D7471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94E"/>
    <w:rsid w:val="00900C9F"/>
    <w:rsid w:val="0090103B"/>
    <w:rsid w:val="0090106B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5C83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4DAA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482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35EA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0B23"/>
    <w:rsid w:val="0096121D"/>
    <w:rsid w:val="00961B69"/>
    <w:rsid w:val="00961CE9"/>
    <w:rsid w:val="00961D52"/>
    <w:rsid w:val="00961F3C"/>
    <w:rsid w:val="0096236D"/>
    <w:rsid w:val="009626D6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747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69A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4F70"/>
    <w:rsid w:val="009953EC"/>
    <w:rsid w:val="00995458"/>
    <w:rsid w:val="00995D82"/>
    <w:rsid w:val="00996272"/>
    <w:rsid w:val="009962A2"/>
    <w:rsid w:val="00996F2C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A7FBB"/>
    <w:rsid w:val="009B0801"/>
    <w:rsid w:val="009B0891"/>
    <w:rsid w:val="009B0A91"/>
    <w:rsid w:val="009B0B09"/>
    <w:rsid w:val="009B107C"/>
    <w:rsid w:val="009B14DF"/>
    <w:rsid w:val="009B1763"/>
    <w:rsid w:val="009B177B"/>
    <w:rsid w:val="009B1879"/>
    <w:rsid w:val="009B1A53"/>
    <w:rsid w:val="009B2DE8"/>
    <w:rsid w:val="009B32A2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148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8DC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0C9C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4F02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9B0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62F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98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943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1D7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241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5EEE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43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51B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B5E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611"/>
    <w:rsid w:val="00B72EDF"/>
    <w:rsid w:val="00B730E2"/>
    <w:rsid w:val="00B731B5"/>
    <w:rsid w:val="00B734F4"/>
    <w:rsid w:val="00B738FC"/>
    <w:rsid w:val="00B742AB"/>
    <w:rsid w:val="00B74812"/>
    <w:rsid w:val="00B74C77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0FC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84B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09B6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2D8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0F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65E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4FEA"/>
    <w:rsid w:val="00D85D68"/>
    <w:rsid w:val="00D85FA5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475F"/>
    <w:rsid w:val="00D94B3E"/>
    <w:rsid w:val="00D95237"/>
    <w:rsid w:val="00D952B2"/>
    <w:rsid w:val="00D95ECF"/>
    <w:rsid w:val="00D964D3"/>
    <w:rsid w:val="00D965A8"/>
    <w:rsid w:val="00D96740"/>
    <w:rsid w:val="00D96844"/>
    <w:rsid w:val="00D96EE0"/>
    <w:rsid w:val="00D972CE"/>
    <w:rsid w:val="00D9741F"/>
    <w:rsid w:val="00D97564"/>
    <w:rsid w:val="00D9795E"/>
    <w:rsid w:val="00DA16BD"/>
    <w:rsid w:val="00DA19EF"/>
    <w:rsid w:val="00DA1B7B"/>
    <w:rsid w:val="00DA212F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35D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B3F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B06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10A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5DE8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08E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7B2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1EC0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56D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7CE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40A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5FC0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5D6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790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313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D23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229"/>
    <w:rsid w:val="00F82393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22F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06A1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6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35819</TotalTime>
  <Pages>1</Pages>
  <Words>108</Words>
  <Characters>616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5134</cp:revision>
  <cp:lastPrinted>2024-08-06T15:30:00Z</cp:lastPrinted>
  <dcterms:created xsi:type="dcterms:W3CDTF">2016-03-08T22:17:00Z</dcterms:created>
  <dcterms:modified xsi:type="dcterms:W3CDTF">2025-08-06T15:41:00Z</dcterms:modified>
</cp:coreProperties>
</file>