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PACIENTE: Giulianna Louise Christofoli Mendes</w:t>
      </w: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 xml:space="preserve">IDADE:38 anos SEXO: F                </w:t>
      </w:r>
    </w:p>
    <w:p w:rsidR="004930C6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DATA DO EXAME:5 ago. 25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49E" w:rsidRDefault="0042349E">
      <w:r>
        <w:separator/>
      </w:r>
    </w:p>
  </w:endnote>
  <w:endnote w:type="continuationSeparator" w:id="0">
    <w:p w:rsidR="0042349E" w:rsidRDefault="00423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42349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49E" w:rsidRDefault="0042349E">
      <w:r>
        <w:separator/>
      </w:r>
    </w:p>
  </w:footnote>
  <w:footnote w:type="continuationSeparator" w:id="0">
    <w:p w:rsidR="0042349E" w:rsidRDefault="004234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49E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77CD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196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5FD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2455</cp:revision>
  <cp:lastPrinted>2023-04-18T21:05:00Z</cp:lastPrinted>
  <dcterms:created xsi:type="dcterms:W3CDTF">2016-03-08T23:18:00Z</dcterms:created>
  <dcterms:modified xsi:type="dcterms:W3CDTF">2025-08-05T16:07:00Z</dcterms:modified>
</cp:coreProperties>
</file>