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BA1D35" w:rsidRPr="00BA1D35">
        <w:rPr>
          <w:sz w:val="22"/>
        </w:rPr>
        <w:t>Giulianna Louise Christofoli Mendes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BA1D35">
        <w:rPr>
          <w:sz w:val="22"/>
        </w:rPr>
        <w:t>38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E35146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 </w:t>
      </w:r>
      <w:r w:rsidR="00BA1D35">
        <w:rPr>
          <w:sz w:val="22"/>
        </w:rPr>
        <w:t xml:space="preserve">5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7B547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A1D35">
        <w:t>9.6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BA1D35">
        <w:t>31.8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A1D35">
        <w:rPr>
          <w:noProof/>
          <w:sz w:val="24"/>
        </w:rPr>
        <w:t>5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6DA" w:rsidRDefault="002266DA">
      <w:r>
        <w:separator/>
      </w:r>
    </w:p>
  </w:endnote>
  <w:endnote w:type="continuationSeparator" w:id="0">
    <w:p w:rsidR="002266DA" w:rsidRDefault="002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266D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6DA" w:rsidRDefault="002266DA">
      <w:r>
        <w:separator/>
      </w:r>
    </w:p>
  </w:footnote>
  <w:footnote w:type="continuationSeparator" w:id="0">
    <w:p w:rsidR="002266DA" w:rsidRDefault="002266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59898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5279</cp:revision>
  <cp:lastPrinted>2024-08-06T15:26:00Z</cp:lastPrinted>
  <dcterms:created xsi:type="dcterms:W3CDTF">2016-03-08T22:06:00Z</dcterms:created>
  <dcterms:modified xsi:type="dcterms:W3CDTF">2025-08-05T16:06:00Z</dcterms:modified>
</cp:coreProperties>
</file>