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E35146" w:rsidRPr="00E35146">
        <w:rPr>
          <w:sz w:val="22"/>
        </w:rPr>
        <w:t>Jhonnata Alves Pereira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E35146">
        <w:rPr>
          <w:sz w:val="22"/>
        </w:rPr>
        <w:t>29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E35146">
        <w:rPr>
          <w:sz w:val="22"/>
        </w:rPr>
        <w:t>Check up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</w:t>
      </w:r>
      <w:r w:rsidR="00BB5B4F">
        <w:rPr>
          <w:sz w:val="22"/>
        </w:rPr>
        <w:t xml:space="preserve">  </w:t>
      </w:r>
      <w:r w:rsidR="00E35146">
        <w:rPr>
          <w:sz w:val="22"/>
        </w:rPr>
        <w:t>4 ago. 25</w:t>
      </w:r>
      <w:bookmarkStart w:id="0" w:name="_GoBack"/>
      <w:bookmarkEnd w:id="0"/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7B547F">
        <w:rPr>
          <w:sz w:val="22"/>
        </w:rPr>
        <w:t>Ndn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A3DB2">
        <w:t>7.9</w:t>
      </w:r>
      <w:r w:rsidR="00531C40">
        <w:t>Hz</w:t>
      </w:r>
      <w:r w:rsidR="00C65A5F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EA3DB2">
        <w:t>28.6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35146">
        <w:rPr>
          <w:noProof/>
          <w:sz w:val="24"/>
        </w:rPr>
        <w:t>4 de agosto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7468" w:rsidRDefault="006B7468">
      <w:r>
        <w:separator/>
      </w:r>
    </w:p>
  </w:endnote>
  <w:endnote w:type="continuationSeparator" w:id="0">
    <w:p w:rsidR="006B7468" w:rsidRDefault="006B74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B746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7468" w:rsidRDefault="006B7468">
      <w:r>
        <w:separator/>
      </w:r>
    </w:p>
  </w:footnote>
  <w:footnote w:type="continuationSeparator" w:id="0">
    <w:p w:rsidR="006B7468" w:rsidRDefault="006B746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6C18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0EB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4EE3"/>
    <w:rsid w:val="00265004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36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AB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28B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BA9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B35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CF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5C3C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C40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651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6CE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6F8E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AA8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468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CFF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7D2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47F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C6D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0C9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A45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A58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5C2"/>
    <w:rsid w:val="00974779"/>
    <w:rsid w:val="00974C7C"/>
    <w:rsid w:val="00974CB3"/>
    <w:rsid w:val="00974CB7"/>
    <w:rsid w:val="0097509A"/>
    <w:rsid w:val="009755E8"/>
    <w:rsid w:val="009760F0"/>
    <w:rsid w:val="0097625C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132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3AC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680E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EAC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927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B3B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3B4"/>
    <w:rsid w:val="00AF4473"/>
    <w:rsid w:val="00AF452C"/>
    <w:rsid w:val="00AF48E8"/>
    <w:rsid w:val="00AF4BB9"/>
    <w:rsid w:val="00AF54EC"/>
    <w:rsid w:val="00AF562E"/>
    <w:rsid w:val="00AF56FD"/>
    <w:rsid w:val="00AF5857"/>
    <w:rsid w:val="00AF5A3F"/>
    <w:rsid w:val="00AF5B17"/>
    <w:rsid w:val="00AF5B32"/>
    <w:rsid w:val="00AF5C7C"/>
    <w:rsid w:val="00AF6992"/>
    <w:rsid w:val="00AF6D90"/>
    <w:rsid w:val="00AF6ED4"/>
    <w:rsid w:val="00AF704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57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5B4F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160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71D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0FAD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A5F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B78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841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146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7A4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682B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1E6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9E8"/>
    <w:rsid w:val="00EA1A60"/>
    <w:rsid w:val="00EA1D5C"/>
    <w:rsid w:val="00EA29CA"/>
    <w:rsid w:val="00EA2B4A"/>
    <w:rsid w:val="00EA33B3"/>
    <w:rsid w:val="00EA372A"/>
    <w:rsid w:val="00EA3943"/>
    <w:rsid w:val="00EA3DB2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5F3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DAA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30E5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59898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5278</cp:revision>
  <cp:lastPrinted>2024-08-06T15:26:00Z</cp:lastPrinted>
  <dcterms:created xsi:type="dcterms:W3CDTF">2016-03-08T22:06:00Z</dcterms:created>
  <dcterms:modified xsi:type="dcterms:W3CDTF">2025-08-04T20:14:00Z</dcterms:modified>
</cp:coreProperties>
</file>