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Nome :  </w:t>
      </w:r>
      <w:r w:rsidRPr="00F809AB">
        <w:rPr>
          <w:sz w:val="22"/>
        </w:rPr>
        <w:tab/>
      </w:r>
      <w:r w:rsidR="008E3B3B" w:rsidRPr="008E3B3B">
        <w:rPr>
          <w:sz w:val="22"/>
        </w:rPr>
        <w:t>Zenaide Pereira Carlos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Idade :  </w:t>
      </w:r>
      <w:r w:rsidRPr="00F809AB">
        <w:rPr>
          <w:sz w:val="22"/>
        </w:rPr>
        <w:tab/>
      </w:r>
      <w:r w:rsidR="008E3B3B">
        <w:rPr>
          <w:sz w:val="22"/>
        </w:rPr>
        <w:t>78</w:t>
      </w:r>
      <w:r w:rsidRPr="00F809AB">
        <w:rPr>
          <w:sz w:val="22"/>
        </w:rPr>
        <w:t xml:space="preserve"> anos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Indicação            </w:t>
      </w:r>
      <w:r w:rsidR="00E95A32">
        <w:rPr>
          <w:sz w:val="22"/>
        </w:rPr>
        <w:t>DCL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 Data:                  </w:t>
      </w:r>
      <w:r w:rsidR="008E3B3B">
        <w:rPr>
          <w:sz w:val="22"/>
        </w:rPr>
        <w:t>17 jul. 25</w:t>
      </w:r>
      <w:bookmarkStart w:id="0" w:name="_GoBack"/>
      <w:bookmarkEnd w:id="0"/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Medico:              Dr.Claudio Oppenheimer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Terapêutica :</w:t>
      </w:r>
      <w:r w:rsidRPr="00F809AB">
        <w:rPr>
          <w:sz w:val="22"/>
        </w:rPr>
        <w:tab/>
      </w:r>
      <w:r w:rsidR="00A266A1">
        <w:rPr>
          <w:sz w:val="22"/>
        </w:rPr>
        <w:t>Ndn</w:t>
      </w:r>
    </w:p>
    <w:p w:rsidR="001B7E1A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Lateralidade :</w:t>
      </w:r>
      <w:r w:rsidRPr="00F809A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8E3B3B">
        <w:rPr>
          <w:noProof/>
          <w:sz w:val="24"/>
        </w:rPr>
        <w:t>17 de julho de 2025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A1D" w:rsidRDefault="00E72A1D">
      <w:r>
        <w:separator/>
      </w:r>
    </w:p>
  </w:endnote>
  <w:endnote w:type="continuationSeparator" w:id="0">
    <w:p w:rsidR="00E72A1D" w:rsidRDefault="00E72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7D47BA" w:rsidRDefault="00E72A1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7D47BA" w:rsidRPr="00124312">
        <w:rPr>
          <w:rStyle w:val="Hyperlink"/>
          <w:rFonts w:ascii="Arial" w:hAnsi="Arial"/>
          <w:b/>
        </w:rPr>
        <w:t>www.neurofis.com.br</w:t>
      </w:r>
    </w:hyperlink>
    <w:r w:rsidR="007D47BA">
      <w:rPr>
        <w:rFonts w:ascii="Arial" w:hAnsi="Arial"/>
        <w:b/>
      </w:rPr>
      <w:t xml:space="preserve">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A1D" w:rsidRDefault="00E72A1D">
      <w:r>
        <w:separator/>
      </w:r>
    </w:p>
  </w:footnote>
  <w:footnote w:type="continuationSeparator" w:id="0">
    <w:p w:rsidR="00E72A1D" w:rsidRDefault="00E72A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12AB"/>
    <w:rsid w:val="0008496E"/>
    <w:rsid w:val="000879E7"/>
    <w:rsid w:val="000A4298"/>
    <w:rsid w:val="000A67DD"/>
    <w:rsid w:val="000A72B9"/>
    <w:rsid w:val="000B1467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62A1C"/>
    <w:rsid w:val="0017043B"/>
    <w:rsid w:val="00173304"/>
    <w:rsid w:val="001775D1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397B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2ECB"/>
    <w:rsid w:val="00294198"/>
    <w:rsid w:val="002A5CDA"/>
    <w:rsid w:val="002A67AF"/>
    <w:rsid w:val="002A7D2E"/>
    <w:rsid w:val="002D563C"/>
    <w:rsid w:val="002D67E9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566E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E7BD2"/>
    <w:rsid w:val="004F1F95"/>
    <w:rsid w:val="00504DC1"/>
    <w:rsid w:val="00505EFE"/>
    <w:rsid w:val="00512130"/>
    <w:rsid w:val="00525CF4"/>
    <w:rsid w:val="00526E62"/>
    <w:rsid w:val="00533716"/>
    <w:rsid w:val="005345FF"/>
    <w:rsid w:val="00535413"/>
    <w:rsid w:val="00545D51"/>
    <w:rsid w:val="0054651D"/>
    <w:rsid w:val="00565005"/>
    <w:rsid w:val="005702F9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6F7B4E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87FF0"/>
    <w:rsid w:val="007A4DAE"/>
    <w:rsid w:val="007C1016"/>
    <w:rsid w:val="007C312D"/>
    <w:rsid w:val="007C643A"/>
    <w:rsid w:val="007D47BA"/>
    <w:rsid w:val="007E7643"/>
    <w:rsid w:val="007F0751"/>
    <w:rsid w:val="008033D7"/>
    <w:rsid w:val="00804F5B"/>
    <w:rsid w:val="00806B6A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E3B3B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55D44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266A1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C4184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54258"/>
    <w:rsid w:val="00B54577"/>
    <w:rsid w:val="00B67BC5"/>
    <w:rsid w:val="00B77C90"/>
    <w:rsid w:val="00B9099B"/>
    <w:rsid w:val="00B95760"/>
    <w:rsid w:val="00B95900"/>
    <w:rsid w:val="00B96FF8"/>
    <w:rsid w:val="00BA391E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7589B"/>
    <w:rsid w:val="00C81684"/>
    <w:rsid w:val="00C82ECC"/>
    <w:rsid w:val="00C84123"/>
    <w:rsid w:val="00C84A37"/>
    <w:rsid w:val="00C907F0"/>
    <w:rsid w:val="00CA2D87"/>
    <w:rsid w:val="00CA4842"/>
    <w:rsid w:val="00CC73E6"/>
    <w:rsid w:val="00CD0B5F"/>
    <w:rsid w:val="00CE5D02"/>
    <w:rsid w:val="00CF1C14"/>
    <w:rsid w:val="00CF2CE4"/>
    <w:rsid w:val="00CF54B1"/>
    <w:rsid w:val="00CF64D6"/>
    <w:rsid w:val="00D075DB"/>
    <w:rsid w:val="00D076C8"/>
    <w:rsid w:val="00D13058"/>
    <w:rsid w:val="00D159E1"/>
    <w:rsid w:val="00D17CD9"/>
    <w:rsid w:val="00D34BF0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1A4"/>
    <w:rsid w:val="00DE4F76"/>
    <w:rsid w:val="00E13E22"/>
    <w:rsid w:val="00E16A0C"/>
    <w:rsid w:val="00E21169"/>
    <w:rsid w:val="00E23F83"/>
    <w:rsid w:val="00E35AF7"/>
    <w:rsid w:val="00E4404E"/>
    <w:rsid w:val="00E47BA0"/>
    <w:rsid w:val="00E51F2F"/>
    <w:rsid w:val="00E52486"/>
    <w:rsid w:val="00E547F1"/>
    <w:rsid w:val="00E72A1D"/>
    <w:rsid w:val="00E73367"/>
    <w:rsid w:val="00E8355E"/>
    <w:rsid w:val="00E86606"/>
    <w:rsid w:val="00E906CA"/>
    <w:rsid w:val="00E95A32"/>
    <w:rsid w:val="00EA57DA"/>
    <w:rsid w:val="00EC696D"/>
    <w:rsid w:val="00ED28F7"/>
    <w:rsid w:val="00ED779F"/>
    <w:rsid w:val="00EE1C9A"/>
    <w:rsid w:val="00EF11E3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73661"/>
    <w:rsid w:val="00F809AB"/>
    <w:rsid w:val="00F85A74"/>
    <w:rsid w:val="00FA0ECF"/>
    <w:rsid w:val="00FA2302"/>
    <w:rsid w:val="00FA2549"/>
    <w:rsid w:val="00FA2A83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47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977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159</cp:revision>
  <cp:lastPrinted>2011-05-26T22:38:00Z</cp:lastPrinted>
  <dcterms:created xsi:type="dcterms:W3CDTF">2016-03-16T16:07:00Z</dcterms:created>
  <dcterms:modified xsi:type="dcterms:W3CDTF">2025-07-17T16:48:00Z</dcterms:modified>
</cp:coreProperties>
</file>