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7B547F" w:rsidRPr="007B547F">
        <w:rPr>
          <w:sz w:val="22"/>
        </w:rPr>
        <w:t>Thiago Soares da Rocha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7B547F">
        <w:rPr>
          <w:sz w:val="22"/>
        </w:rPr>
        <w:t>37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7B547F">
        <w:rPr>
          <w:sz w:val="22"/>
        </w:rPr>
        <w:t>Cefaleia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2510EB">
        <w:rPr>
          <w:sz w:val="22"/>
        </w:rPr>
        <w:t>1</w:t>
      </w:r>
      <w:r w:rsidR="007B547F">
        <w:rPr>
          <w:sz w:val="22"/>
        </w:rPr>
        <w:t>7</w:t>
      </w:r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A3DB2">
        <w:t>7.9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EA3DB2">
        <w:t>28.6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547F">
        <w:rPr>
          <w:noProof/>
          <w:sz w:val="24"/>
        </w:rPr>
        <w:t>17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B78" w:rsidRDefault="00D16B78">
      <w:r>
        <w:separator/>
      </w:r>
    </w:p>
  </w:endnote>
  <w:endnote w:type="continuationSeparator" w:id="0">
    <w:p w:rsidR="00D16B78" w:rsidRDefault="00D16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6B7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B78" w:rsidRDefault="00D16B78">
      <w:r>
        <w:separator/>
      </w:r>
    </w:p>
  </w:footnote>
  <w:footnote w:type="continuationSeparator" w:id="0">
    <w:p w:rsidR="00D16B78" w:rsidRDefault="00D16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59897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5277</cp:revision>
  <cp:lastPrinted>2024-08-06T15:26:00Z</cp:lastPrinted>
  <dcterms:created xsi:type="dcterms:W3CDTF">2016-03-08T22:06:00Z</dcterms:created>
  <dcterms:modified xsi:type="dcterms:W3CDTF">2025-07-17T16:30:00Z</dcterms:modified>
</cp:coreProperties>
</file>