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510EB" w:rsidRPr="002510EB">
        <w:rPr>
          <w:sz w:val="22"/>
        </w:rPr>
        <w:t>Priscilla Nogueira Lima Lucena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510EB">
        <w:rPr>
          <w:sz w:val="22"/>
        </w:rPr>
        <w:t>42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2510EB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2510EB">
        <w:rPr>
          <w:sz w:val="22"/>
        </w:rPr>
        <w:t>16</w:t>
      </w:r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2510EB">
        <w:rPr>
          <w:sz w:val="22"/>
        </w:rPr>
        <w:t>Venvanse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B5B4F">
        <w:t>8.9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B5B4F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510EB">
        <w:rPr>
          <w:noProof/>
          <w:sz w:val="24"/>
        </w:rPr>
        <w:t>16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C6D" w:rsidRDefault="007C7C6D">
      <w:r>
        <w:separator/>
      </w:r>
    </w:p>
  </w:endnote>
  <w:endnote w:type="continuationSeparator" w:id="0">
    <w:p w:rsidR="007C7C6D" w:rsidRDefault="007C7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C7C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C6D" w:rsidRDefault="007C7C6D">
      <w:r>
        <w:separator/>
      </w:r>
    </w:p>
  </w:footnote>
  <w:footnote w:type="continuationSeparator" w:id="0">
    <w:p w:rsidR="007C7C6D" w:rsidRDefault="007C7C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59896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5275</cp:revision>
  <cp:lastPrinted>2024-08-06T15:26:00Z</cp:lastPrinted>
  <dcterms:created xsi:type="dcterms:W3CDTF">2016-03-08T22:06:00Z</dcterms:created>
  <dcterms:modified xsi:type="dcterms:W3CDTF">2025-07-16T16:50:00Z</dcterms:modified>
</cp:coreProperties>
</file>