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BB5B4F" w:rsidRPr="00BB5B4F">
        <w:rPr>
          <w:sz w:val="22"/>
        </w:rPr>
        <w:t>Renato Kenji Yamada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BB5B4F">
        <w:rPr>
          <w:sz w:val="22"/>
        </w:rPr>
        <w:t>5</w:t>
      </w:r>
      <w:r w:rsidR="00274136">
        <w:rPr>
          <w:sz w:val="22"/>
        </w:rPr>
        <w:t>0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BB5B4F">
        <w:rPr>
          <w:sz w:val="22"/>
        </w:rPr>
        <w:t>DCL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BB5B4F">
        <w:rPr>
          <w:sz w:val="22"/>
        </w:rPr>
        <w:t xml:space="preserve">  14</w:t>
      </w:r>
      <w:r w:rsidR="009745C2">
        <w:rPr>
          <w:sz w:val="22"/>
        </w:rPr>
        <w:t xml:space="preserve"> </w:t>
      </w:r>
      <w:r w:rsidR="00682AA8">
        <w:rPr>
          <w:sz w:val="22"/>
        </w:rPr>
        <w:t xml:space="preserve"> jul.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9745C2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B5B4F">
        <w:t>8.9</w:t>
      </w:r>
      <w:bookmarkStart w:id="0" w:name="_GoBack"/>
      <w:bookmarkEnd w:id="0"/>
      <w:r w:rsidR="00531C40">
        <w:t>Hz</w:t>
      </w:r>
      <w:r w:rsidR="00C65A5F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BB5B4F">
        <w:t>37.4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B5B4F">
        <w:rPr>
          <w:noProof/>
          <w:sz w:val="24"/>
        </w:rPr>
        <w:t>14 de julho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6BA9" w:rsidRDefault="00346BA9">
      <w:r>
        <w:separator/>
      </w:r>
    </w:p>
  </w:endnote>
  <w:endnote w:type="continuationSeparator" w:id="0">
    <w:p w:rsidR="00346BA9" w:rsidRDefault="00346B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46BA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6BA9" w:rsidRDefault="00346BA9">
      <w:r>
        <w:separator/>
      </w:r>
    </w:p>
  </w:footnote>
  <w:footnote w:type="continuationSeparator" w:id="0">
    <w:p w:rsidR="00346BA9" w:rsidRDefault="00346B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004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36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AB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BA9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5C3C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C40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651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AA8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CFF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A45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5C2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132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3AC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680E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927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5B4F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160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71D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0FAD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5F3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59894</TotalTime>
  <Pages>1</Pages>
  <Words>271</Words>
  <Characters>1548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5273</cp:revision>
  <cp:lastPrinted>2024-08-06T15:26:00Z</cp:lastPrinted>
  <dcterms:created xsi:type="dcterms:W3CDTF">2016-03-08T22:06:00Z</dcterms:created>
  <dcterms:modified xsi:type="dcterms:W3CDTF">2025-07-14T19:17:00Z</dcterms:modified>
</cp:coreProperties>
</file>