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274136" w:rsidRPr="00274136">
        <w:rPr>
          <w:sz w:val="22"/>
        </w:rPr>
        <w:t>Paulo Roberto Rodrigues da Silva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274136">
        <w:rPr>
          <w:sz w:val="22"/>
        </w:rPr>
        <w:t>30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4C5C3C">
        <w:rPr>
          <w:sz w:val="22"/>
        </w:rPr>
        <w:t>Check up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</w:t>
      </w:r>
      <w:r w:rsidR="00274136">
        <w:rPr>
          <w:sz w:val="22"/>
        </w:rPr>
        <w:t xml:space="preserve">  11</w:t>
      </w:r>
      <w:r w:rsidR="009745C2">
        <w:rPr>
          <w:sz w:val="22"/>
        </w:rPr>
        <w:t xml:space="preserve"> </w:t>
      </w:r>
      <w:r w:rsidR="00682AA8">
        <w:rPr>
          <w:sz w:val="22"/>
        </w:rPr>
        <w:t xml:space="preserve"> jul.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9745C2">
        <w:rPr>
          <w:sz w:val="22"/>
        </w:rPr>
        <w:t>Ndn</w:t>
      </w:r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74136">
        <w:t>8.3</w:t>
      </w:r>
      <w:bookmarkStart w:id="0" w:name="_GoBack"/>
      <w:bookmarkEnd w:id="0"/>
      <w:r w:rsidR="00531C40">
        <w:t>Hz</w:t>
      </w:r>
      <w:r w:rsidR="00C65A5F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274136">
        <w:t>29.6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74136">
        <w:rPr>
          <w:noProof/>
          <w:sz w:val="24"/>
        </w:rPr>
        <w:t>11 de julho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23AC" w:rsidRDefault="009B23AC">
      <w:r>
        <w:separator/>
      </w:r>
    </w:p>
  </w:endnote>
  <w:endnote w:type="continuationSeparator" w:id="0">
    <w:p w:rsidR="009B23AC" w:rsidRDefault="009B23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B23A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23AC" w:rsidRDefault="009B23AC">
      <w:r>
        <w:separator/>
      </w:r>
    </w:p>
  </w:footnote>
  <w:footnote w:type="continuationSeparator" w:id="0">
    <w:p w:rsidR="009B23AC" w:rsidRDefault="009B23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023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6C18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CC3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9C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4EE3"/>
    <w:rsid w:val="00265004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36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AB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13F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28B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CF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0A88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5C3C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566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C40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651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6CE5"/>
    <w:rsid w:val="005A75D6"/>
    <w:rsid w:val="005B001F"/>
    <w:rsid w:val="005B056F"/>
    <w:rsid w:val="005B0EFD"/>
    <w:rsid w:val="005B14E4"/>
    <w:rsid w:val="005B1BD2"/>
    <w:rsid w:val="005B1FDC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6F8E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AA8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454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C50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637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CFF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7D2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6A96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7A5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0C9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B2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2838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24C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A45"/>
    <w:rsid w:val="00945F4F"/>
    <w:rsid w:val="009462B9"/>
    <w:rsid w:val="00946394"/>
    <w:rsid w:val="00946EB8"/>
    <w:rsid w:val="00947F35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A58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5C2"/>
    <w:rsid w:val="00974779"/>
    <w:rsid w:val="00974C7C"/>
    <w:rsid w:val="00974CB3"/>
    <w:rsid w:val="00974CB7"/>
    <w:rsid w:val="0097509A"/>
    <w:rsid w:val="009755E8"/>
    <w:rsid w:val="009760F0"/>
    <w:rsid w:val="0097625C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132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3AC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680E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EAC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927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B3B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3B4"/>
    <w:rsid w:val="00AF4473"/>
    <w:rsid w:val="00AF452C"/>
    <w:rsid w:val="00AF48E8"/>
    <w:rsid w:val="00AF4BB9"/>
    <w:rsid w:val="00AF54EC"/>
    <w:rsid w:val="00AF562E"/>
    <w:rsid w:val="00AF56FD"/>
    <w:rsid w:val="00AF5857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57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160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71D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0FAD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76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A5F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6EA1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09E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93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841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33D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24A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7A4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682B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1E6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9E8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5F3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DAA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30E5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59893</TotalTime>
  <Pages>1</Pages>
  <Words>274</Words>
  <Characters>1563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5272</cp:revision>
  <cp:lastPrinted>2024-08-06T15:26:00Z</cp:lastPrinted>
  <dcterms:created xsi:type="dcterms:W3CDTF">2016-03-08T22:06:00Z</dcterms:created>
  <dcterms:modified xsi:type="dcterms:W3CDTF">2025-07-11T16:30:00Z</dcterms:modified>
</cp:coreProperties>
</file>