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D9475F" w:rsidRPr="00D9475F" w:rsidRDefault="00D9475F" w:rsidP="00D9475F">
      <w:pPr>
        <w:rPr>
          <w:sz w:val="32"/>
        </w:rPr>
      </w:pPr>
      <w:r w:rsidRPr="00D9475F">
        <w:rPr>
          <w:sz w:val="32"/>
        </w:rPr>
        <w:t xml:space="preserve">PACIENTE: </w:t>
      </w:r>
      <w:r w:rsidR="00F9522F" w:rsidRPr="00F9522F">
        <w:rPr>
          <w:sz w:val="32"/>
        </w:rPr>
        <w:t>Claudionor Maia dos Santos</w:t>
      </w:r>
    </w:p>
    <w:p w:rsidR="00D9475F" w:rsidRPr="00D9475F" w:rsidRDefault="00D9475F" w:rsidP="00D9475F">
      <w:pPr>
        <w:rPr>
          <w:sz w:val="32"/>
        </w:rPr>
      </w:pPr>
      <w:r w:rsidRPr="00D9475F">
        <w:rPr>
          <w:sz w:val="32"/>
        </w:rPr>
        <w:t>IDADE:</w:t>
      </w:r>
      <w:r w:rsidR="00F9522F">
        <w:rPr>
          <w:sz w:val="32"/>
        </w:rPr>
        <w:t>72</w:t>
      </w:r>
      <w:r w:rsidRPr="00D9475F">
        <w:rPr>
          <w:sz w:val="32"/>
        </w:rPr>
        <w:t xml:space="preserve"> anos SEXO: M                </w:t>
      </w:r>
    </w:p>
    <w:p w:rsidR="00AC5943" w:rsidRDefault="00D9475F" w:rsidP="00D9475F">
      <w:pPr>
        <w:rPr>
          <w:sz w:val="32"/>
        </w:rPr>
      </w:pPr>
      <w:r w:rsidRPr="00D9475F">
        <w:rPr>
          <w:sz w:val="32"/>
        </w:rPr>
        <w:t>DATA DO EXAME:</w:t>
      </w:r>
      <w:r w:rsidR="00F9522F">
        <w:rPr>
          <w:sz w:val="32"/>
        </w:rPr>
        <w:t>9</w:t>
      </w:r>
      <w:bookmarkStart w:id="0" w:name="_GoBack"/>
      <w:bookmarkEnd w:id="0"/>
      <w:r w:rsidRPr="00D9475F">
        <w:rPr>
          <w:sz w:val="32"/>
        </w:rPr>
        <w:t xml:space="preserve"> jul. 25</w:t>
      </w:r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4F70" w:rsidRDefault="00994F70">
      <w:r>
        <w:separator/>
      </w:r>
    </w:p>
  </w:endnote>
  <w:endnote w:type="continuationSeparator" w:id="0">
    <w:p w:rsidR="00994F70" w:rsidRDefault="00994F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94F7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4F70" w:rsidRDefault="00994F70">
      <w:r>
        <w:separator/>
      </w:r>
    </w:p>
  </w:footnote>
  <w:footnote w:type="continuationSeparator" w:id="0">
    <w:p w:rsidR="00994F70" w:rsidRDefault="00994F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35817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5126</cp:revision>
  <cp:lastPrinted>2024-08-06T15:30:00Z</cp:lastPrinted>
  <dcterms:created xsi:type="dcterms:W3CDTF">2016-03-08T22:17:00Z</dcterms:created>
  <dcterms:modified xsi:type="dcterms:W3CDTF">2025-07-09T15:41:00Z</dcterms:modified>
</cp:coreProperties>
</file>