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D9475F" w:rsidRPr="00D9475F" w:rsidRDefault="00D9475F" w:rsidP="00D9475F">
      <w:pPr>
        <w:rPr>
          <w:sz w:val="32"/>
        </w:rPr>
      </w:pPr>
      <w:r w:rsidRPr="00D9475F">
        <w:rPr>
          <w:sz w:val="32"/>
        </w:rPr>
        <w:t>PACIENTE: Carlos Centanore de Moraes</w:t>
      </w:r>
    </w:p>
    <w:p w:rsidR="00D9475F" w:rsidRPr="00D9475F" w:rsidRDefault="00D9475F" w:rsidP="00D9475F">
      <w:pPr>
        <w:rPr>
          <w:sz w:val="32"/>
        </w:rPr>
      </w:pPr>
      <w:r w:rsidRPr="00D9475F">
        <w:rPr>
          <w:sz w:val="32"/>
        </w:rPr>
        <w:t xml:space="preserve">IDADE:48 anos SEXO: M                </w:t>
      </w:r>
    </w:p>
    <w:p w:rsidR="00AC5943" w:rsidRDefault="00D9475F" w:rsidP="00D9475F">
      <w:pPr>
        <w:rPr>
          <w:sz w:val="32"/>
        </w:rPr>
      </w:pPr>
      <w:r w:rsidRPr="00D9475F">
        <w:rPr>
          <w:sz w:val="32"/>
        </w:rPr>
        <w:t>DATA DO EXAME:8 jul. 25</w:t>
      </w:r>
      <w:bookmarkStart w:id="0" w:name="_GoBack"/>
      <w:bookmarkEnd w:id="0"/>
    </w:p>
    <w:p w:rsidR="00DA212F" w:rsidRDefault="00DA212F" w:rsidP="00DA212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3B8F" w:rsidRDefault="00023B8F">
      <w:r>
        <w:separator/>
      </w:r>
    </w:p>
  </w:endnote>
  <w:endnote w:type="continuationSeparator" w:id="0">
    <w:p w:rsidR="00023B8F" w:rsidRDefault="00023B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023B8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3B8F" w:rsidRDefault="00023B8F">
      <w:r>
        <w:separator/>
      </w:r>
    </w:p>
  </w:footnote>
  <w:footnote w:type="continuationSeparator" w:id="0">
    <w:p w:rsidR="00023B8F" w:rsidRDefault="00023B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17A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8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167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05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62C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4F21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C3C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2D25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70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45B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048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1C5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5C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3C3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2CD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1F14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0FD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A87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68D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6F97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1B91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326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094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8B9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2EB4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147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99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0BE"/>
    <w:rsid w:val="00540C48"/>
    <w:rsid w:val="00540C4A"/>
    <w:rsid w:val="00541378"/>
    <w:rsid w:val="005419FA"/>
    <w:rsid w:val="00541AB2"/>
    <w:rsid w:val="00541BD8"/>
    <w:rsid w:val="00541CE8"/>
    <w:rsid w:val="00541D04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9F9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0CEC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1E58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BE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2D3"/>
    <w:rsid w:val="006C15B7"/>
    <w:rsid w:val="006C17D2"/>
    <w:rsid w:val="006C1A55"/>
    <w:rsid w:val="006C1B12"/>
    <w:rsid w:val="006C1B49"/>
    <w:rsid w:val="006C1F1B"/>
    <w:rsid w:val="006C1F50"/>
    <w:rsid w:val="006C28CB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11B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1C0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173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5BC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378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7D1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39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6B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50D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D7471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03B"/>
    <w:rsid w:val="0090106B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482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35EA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6D6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A7FBB"/>
    <w:rsid w:val="009B0801"/>
    <w:rsid w:val="009B0891"/>
    <w:rsid w:val="009B0A91"/>
    <w:rsid w:val="009B0B09"/>
    <w:rsid w:val="009B107C"/>
    <w:rsid w:val="009B14DF"/>
    <w:rsid w:val="009B1763"/>
    <w:rsid w:val="009B177B"/>
    <w:rsid w:val="009B1879"/>
    <w:rsid w:val="009B1A53"/>
    <w:rsid w:val="009B2DE8"/>
    <w:rsid w:val="009B32A2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148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1D7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5EEE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51B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B5E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4C77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84B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09B6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475F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12F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35D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B06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10A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1EC0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7CE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40A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5D6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229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06A1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6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35817</TotalTime>
  <Pages>1</Pages>
  <Words>109</Words>
  <Characters>622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5125</cp:revision>
  <cp:lastPrinted>2024-08-06T15:30:00Z</cp:lastPrinted>
  <dcterms:created xsi:type="dcterms:W3CDTF">2016-03-08T22:17:00Z</dcterms:created>
  <dcterms:modified xsi:type="dcterms:W3CDTF">2025-07-08T16:21:00Z</dcterms:modified>
</cp:coreProperties>
</file>