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161D01" w:rsidRPr="00161D01" w:rsidRDefault="00161D01" w:rsidP="00161D01">
      <w:pPr>
        <w:ind w:right="-99"/>
        <w:jc w:val="both"/>
        <w:rPr>
          <w:sz w:val="32"/>
          <w:szCs w:val="32"/>
        </w:rPr>
      </w:pPr>
      <w:r w:rsidRPr="00161D01">
        <w:rPr>
          <w:sz w:val="32"/>
          <w:szCs w:val="32"/>
        </w:rPr>
        <w:t>PACIENTE: Zaneth Nazare Leite de Oliveira</w:t>
      </w:r>
    </w:p>
    <w:p w:rsidR="00161D01" w:rsidRPr="00161D01" w:rsidRDefault="00161D01" w:rsidP="00161D01">
      <w:pPr>
        <w:ind w:right="-99"/>
        <w:jc w:val="both"/>
        <w:rPr>
          <w:sz w:val="32"/>
          <w:szCs w:val="32"/>
        </w:rPr>
      </w:pPr>
      <w:r w:rsidRPr="00161D01">
        <w:rPr>
          <w:sz w:val="32"/>
          <w:szCs w:val="32"/>
        </w:rPr>
        <w:t xml:space="preserve">IDADE:68 anos SEXO: F                </w:t>
      </w:r>
    </w:p>
    <w:p w:rsidR="001E162D" w:rsidRDefault="00161D01" w:rsidP="00161D01">
      <w:pPr>
        <w:ind w:right="-99"/>
        <w:jc w:val="both"/>
        <w:rPr>
          <w:sz w:val="32"/>
          <w:szCs w:val="32"/>
        </w:rPr>
      </w:pPr>
      <w:r w:rsidRPr="00161D01">
        <w:rPr>
          <w:sz w:val="32"/>
          <w:szCs w:val="32"/>
        </w:rPr>
        <w:t>DATA DO EXAME:7 jul. 25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</w:t>
      </w:r>
      <w:r w:rsidR="007E005D">
        <w:rPr>
          <w:sz w:val="32"/>
        </w:rPr>
        <w:t>de arterioesclerose difusa,</w:t>
      </w:r>
      <w:r w:rsidR="00FE1616">
        <w:rPr>
          <w:sz w:val="32"/>
        </w:rPr>
        <w:t>sem</w:t>
      </w:r>
      <w:r w:rsidR="00C73507">
        <w:rPr>
          <w:sz w:val="32"/>
        </w:rPr>
        <w:t xml:space="preserve"> </w:t>
      </w:r>
      <w:r w:rsidR="007E005D">
        <w:rPr>
          <w:sz w:val="32"/>
        </w:rPr>
        <w:t>repercussao hemodinamica.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6F1D" w:rsidRDefault="009F6F1D">
      <w:r>
        <w:separator/>
      </w:r>
    </w:p>
  </w:endnote>
  <w:endnote w:type="continuationSeparator" w:id="0">
    <w:p w:rsidR="009F6F1D" w:rsidRDefault="009F6F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9F6F1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6F1D" w:rsidRDefault="009F6F1D">
      <w:r>
        <w:separator/>
      </w:r>
    </w:p>
  </w:footnote>
  <w:footnote w:type="continuationSeparator" w:id="0">
    <w:p w:rsidR="009F6F1D" w:rsidRDefault="009F6F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66E79"/>
    <w:rsid w:val="00070742"/>
    <w:rsid w:val="00072302"/>
    <w:rsid w:val="00075A16"/>
    <w:rsid w:val="000768F9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5075"/>
    <w:rsid w:val="000E6AA0"/>
    <w:rsid w:val="000E6C53"/>
    <w:rsid w:val="000F0AA3"/>
    <w:rsid w:val="000F4233"/>
    <w:rsid w:val="000F678E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61D01"/>
    <w:rsid w:val="0017257A"/>
    <w:rsid w:val="00184E2F"/>
    <w:rsid w:val="00187DDC"/>
    <w:rsid w:val="00193804"/>
    <w:rsid w:val="001A3BBB"/>
    <w:rsid w:val="001A5C30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C0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39DA"/>
    <w:rsid w:val="00345BD9"/>
    <w:rsid w:val="0035344D"/>
    <w:rsid w:val="003574D3"/>
    <w:rsid w:val="00361381"/>
    <w:rsid w:val="00363D7B"/>
    <w:rsid w:val="00364397"/>
    <w:rsid w:val="0037056E"/>
    <w:rsid w:val="0037147F"/>
    <w:rsid w:val="00372630"/>
    <w:rsid w:val="0038014B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3F4A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1362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6E7D52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D6AA4"/>
    <w:rsid w:val="007E005D"/>
    <w:rsid w:val="007E0D0C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374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C3221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76306"/>
    <w:rsid w:val="0098026D"/>
    <w:rsid w:val="00981A2F"/>
    <w:rsid w:val="00981D9A"/>
    <w:rsid w:val="0099131A"/>
    <w:rsid w:val="009B7F1D"/>
    <w:rsid w:val="009C01EA"/>
    <w:rsid w:val="009E2004"/>
    <w:rsid w:val="009E5372"/>
    <w:rsid w:val="009F1EF5"/>
    <w:rsid w:val="009F2F87"/>
    <w:rsid w:val="009F5EF1"/>
    <w:rsid w:val="009F6F1D"/>
    <w:rsid w:val="00A012E6"/>
    <w:rsid w:val="00A06232"/>
    <w:rsid w:val="00A125FE"/>
    <w:rsid w:val="00A17CC8"/>
    <w:rsid w:val="00A17F11"/>
    <w:rsid w:val="00A224FA"/>
    <w:rsid w:val="00A306B1"/>
    <w:rsid w:val="00A36272"/>
    <w:rsid w:val="00A367C2"/>
    <w:rsid w:val="00A36F8E"/>
    <w:rsid w:val="00A4131C"/>
    <w:rsid w:val="00A46D52"/>
    <w:rsid w:val="00A53390"/>
    <w:rsid w:val="00A54583"/>
    <w:rsid w:val="00A65176"/>
    <w:rsid w:val="00A771E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4B6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D3CBF"/>
    <w:rsid w:val="00BF201E"/>
    <w:rsid w:val="00BF5D0A"/>
    <w:rsid w:val="00C0228B"/>
    <w:rsid w:val="00C11BBE"/>
    <w:rsid w:val="00C22A2B"/>
    <w:rsid w:val="00C30D4E"/>
    <w:rsid w:val="00C35675"/>
    <w:rsid w:val="00C36A03"/>
    <w:rsid w:val="00C46BEF"/>
    <w:rsid w:val="00C51765"/>
    <w:rsid w:val="00C548D2"/>
    <w:rsid w:val="00C579C6"/>
    <w:rsid w:val="00C57E53"/>
    <w:rsid w:val="00C61E6B"/>
    <w:rsid w:val="00C65ABD"/>
    <w:rsid w:val="00C7304B"/>
    <w:rsid w:val="00C7318F"/>
    <w:rsid w:val="00C73507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75C2A"/>
    <w:rsid w:val="00D908E2"/>
    <w:rsid w:val="00D91D0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0147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475BA"/>
    <w:rsid w:val="00F51CCB"/>
    <w:rsid w:val="00F55117"/>
    <w:rsid w:val="00F67482"/>
    <w:rsid w:val="00F70BE3"/>
    <w:rsid w:val="00F749DD"/>
    <w:rsid w:val="00F74EAF"/>
    <w:rsid w:val="00F7666F"/>
    <w:rsid w:val="00F8007D"/>
    <w:rsid w:val="00F837D2"/>
    <w:rsid w:val="00F86965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2F52"/>
    <w:rsid w:val="00FB3132"/>
    <w:rsid w:val="00FC33C9"/>
    <w:rsid w:val="00FD2448"/>
    <w:rsid w:val="00FD3C76"/>
    <w:rsid w:val="00FD76E6"/>
    <w:rsid w:val="00FE07B1"/>
    <w:rsid w:val="00FE1616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197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114</cp:revision>
  <cp:lastPrinted>2017-08-09T15:23:00Z</cp:lastPrinted>
  <dcterms:created xsi:type="dcterms:W3CDTF">2018-01-18T20:11:00Z</dcterms:created>
  <dcterms:modified xsi:type="dcterms:W3CDTF">2025-07-07T22:46:00Z</dcterms:modified>
</cp:coreProperties>
</file>