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6224EF" w:rsidRPr="006224EF" w:rsidRDefault="006224EF" w:rsidP="006224EF">
      <w:pPr>
        <w:tabs>
          <w:tab w:val="left" w:pos="2977"/>
        </w:tabs>
        <w:ind w:left="1440"/>
        <w:rPr>
          <w:sz w:val="22"/>
        </w:rPr>
      </w:pPr>
      <w:r w:rsidRPr="006224EF">
        <w:rPr>
          <w:sz w:val="22"/>
        </w:rPr>
        <w:t xml:space="preserve">Nome :  </w:t>
      </w:r>
      <w:r w:rsidRPr="006224EF">
        <w:rPr>
          <w:sz w:val="22"/>
        </w:rPr>
        <w:tab/>
      </w:r>
      <w:r w:rsidR="009745C2" w:rsidRPr="009745C2">
        <w:rPr>
          <w:sz w:val="22"/>
        </w:rPr>
        <w:t>Zaneth Nazare Leite de Oliveira</w:t>
      </w:r>
    </w:p>
    <w:p w:rsidR="006224EF" w:rsidRPr="006224EF" w:rsidRDefault="006224EF" w:rsidP="006224EF">
      <w:pPr>
        <w:tabs>
          <w:tab w:val="left" w:pos="2977"/>
        </w:tabs>
        <w:ind w:left="1440"/>
        <w:rPr>
          <w:sz w:val="22"/>
        </w:rPr>
      </w:pPr>
      <w:r w:rsidRPr="006224EF">
        <w:rPr>
          <w:sz w:val="22"/>
        </w:rPr>
        <w:t xml:space="preserve">Idade :  </w:t>
      </w:r>
      <w:r w:rsidRPr="006224EF">
        <w:rPr>
          <w:sz w:val="22"/>
        </w:rPr>
        <w:tab/>
      </w:r>
      <w:r w:rsidR="009745C2">
        <w:rPr>
          <w:sz w:val="22"/>
        </w:rPr>
        <w:t>68</w:t>
      </w:r>
      <w:r w:rsidRPr="006224EF">
        <w:rPr>
          <w:sz w:val="22"/>
        </w:rPr>
        <w:t xml:space="preserve"> anos</w:t>
      </w:r>
    </w:p>
    <w:p w:rsidR="006224EF" w:rsidRPr="006224EF" w:rsidRDefault="006224EF" w:rsidP="006224EF">
      <w:pPr>
        <w:tabs>
          <w:tab w:val="left" w:pos="2977"/>
        </w:tabs>
        <w:ind w:left="1440"/>
        <w:rPr>
          <w:sz w:val="22"/>
        </w:rPr>
      </w:pPr>
      <w:r w:rsidRPr="006224EF">
        <w:rPr>
          <w:sz w:val="22"/>
        </w:rPr>
        <w:t xml:space="preserve">Indicação            </w:t>
      </w:r>
      <w:r w:rsidR="009745C2">
        <w:rPr>
          <w:sz w:val="22"/>
        </w:rPr>
        <w:t>DCL</w:t>
      </w:r>
    </w:p>
    <w:p w:rsidR="006224EF" w:rsidRPr="006224EF" w:rsidRDefault="006224EF" w:rsidP="006224EF">
      <w:pPr>
        <w:tabs>
          <w:tab w:val="left" w:pos="2977"/>
        </w:tabs>
        <w:ind w:left="1440"/>
        <w:rPr>
          <w:sz w:val="22"/>
        </w:rPr>
      </w:pPr>
      <w:r w:rsidRPr="006224EF">
        <w:rPr>
          <w:sz w:val="22"/>
        </w:rPr>
        <w:t xml:space="preserve"> Data:           </w:t>
      </w:r>
      <w:r w:rsidR="000166D1">
        <w:rPr>
          <w:sz w:val="22"/>
        </w:rPr>
        <w:t xml:space="preserve"> </w:t>
      </w:r>
      <w:r w:rsidRPr="006224EF">
        <w:rPr>
          <w:sz w:val="22"/>
        </w:rPr>
        <w:t xml:space="preserve">    </w:t>
      </w:r>
      <w:r w:rsidR="00C65A5F">
        <w:rPr>
          <w:sz w:val="22"/>
        </w:rPr>
        <w:t xml:space="preserve"> </w:t>
      </w:r>
      <w:r w:rsidR="009745C2">
        <w:rPr>
          <w:sz w:val="22"/>
        </w:rPr>
        <w:t xml:space="preserve">7 </w:t>
      </w:r>
      <w:r w:rsidR="00682AA8">
        <w:rPr>
          <w:sz w:val="22"/>
        </w:rPr>
        <w:t xml:space="preserve"> jul. 25</w:t>
      </w:r>
    </w:p>
    <w:p w:rsidR="006224EF" w:rsidRPr="006224EF" w:rsidRDefault="006224EF" w:rsidP="006224EF">
      <w:pPr>
        <w:tabs>
          <w:tab w:val="left" w:pos="2977"/>
        </w:tabs>
        <w:ind w:left="1440"/>
        <w:rPr>
          <w:sz w:val="22"/>
        </w:rPr>
      </w:pPr>
      <w:r w:rsidRPr="006224EF">
        <w:rPr>
          <w:sz w:val="22"/>
        </w:rPr>
        <w:t>Medico:              Dr.Claudio Oppenheimer</w:t>
      </w:r>
    </w:p>
    <w:p w:rsidR="006224EF" w:rsidRPr="006224EF" w:rsidRDefault="006224EF" w:rsidP="006224EF">
      <w:pPr>
        <w:tabs>
          <w:tab w:val="left" w:pos="2977"/>
        </w:tabs>
        <w:ind w:left="1440"/>
        <w:rPr>
          <w:sz w:val="22"/>
        </w:rPr>
      </w:pPr>
      <w:r w:rsidRPr="006224EF">
        <w:rPr>
          <w:sz w:val="22"/>
        </w:rPr>
        <w:t>Terapêutica :</w:t>
      </w:r>
      <w:r w:rsidRPr="006224EF">
        <w:rPr>
          <w:sz w:val="22"/>
        </w:rPr>
        <w:tab/>
      </w:r>
      <w:r w:rsidR="009745C2">
        <w:rPr>
          <w:sz w:val="22"/>
        </w:rPr>
        <w:t>Ndn</w:t>
      </w:r>
    </w:p>
    <w:p w:rsidR="00631C1C" w:rsidRDefault="006224EF" w:rsidP="006224EF">
      <w:pPr>
        <w:tabs>
          <w:tab w:val="left" w:pos="2977"/>
        </w:tabs>
        <w:ind w:left="1440"/>
        <w:rPr>
          <w:sz w:val="22"/>
        </w:rPr>
      </w:pPr>
      <w:r w:rsidRPr="006224EF">
        <w:rPr>
          <w:sz w:val="22"/>
        </w:rPr>
        <w:t>Lateralidade :</w:t>
      </w:r>
      <w:r w:rsidRPr="006224EF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9745C2">
        <w:t>7.9</w:t>
      </w:r>
      <w:bookmarkStart w:id="0" w:name="_GoBack"/>
      <w:bookmarkEnd w:id="0"/>
      <w:r w:rsidR="00531C40">
        <w:t>Hz</w:t>
      </w:r>
      <w:r w:rsidR="00C65A5F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>A amplitude média é de</w:t>
      </w:r>
      <w:r w:rsidR="00FE167F">
        <w:t xml:space="preserve"> </w:t>
      </w:r>
      <w:r w:rsidR="009745C2">
        <w:t>28.3</w:t>
      </w:r>
      <w:r w:rsidR="00303B4D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9745C2">
        <w:rPr>
          <w:noProof/>
          <w:sz w:val="24"/>
        </w:rPr>
        <w:t>7 de julho de 2025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2671D" w:rsidRDefault="00C2671D">
      <w:r>
        <w:separator/>
      </w:r>
    </w:p>
  </w:endnote>
  <w:endnote w:type="continuationSeparator" w:id="0">
    <w:p w:rsidR="00C2671D" w:rsidRDefault="00C2671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C2671D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2671D" w:rsidRDefault="00C2671D">
      <w:r>
        <w:separator/>
      </w:r>
    </w:p>
  </w:footnote>
  <w:footnote w:type="continuationSeparator" w:id="0">
    <w:p w:rsidR="00C2671D" w:rsidRDefault="00C2671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3FBC"/>
    <w:rsid w:val="00004145"/>
    <w:rsid w:val="000050A7"/>
    <w:rsid w:val="000050D3"/>
    <w:rsid w:val="0000526E"/>
    <w:rsid w:val="00005286"/>
    <w:rsid w:val="0000569B"/>
    <w:rsid w:val="00005834"/>
    <w:rsid w:val="0000605C"/>
    <w:rsid w:val="0000643C"/>
    <w:rsid w:val="000064C1"/>
    <w:rsid w:val="000068A6"/>
    <w:rsid w:val="00006D69"/>
    <w:rsid w:val="00007188"/>
    <w:rsid w:val="00010004"/>
    <w:rsid w:val="00010556"/>
    <w:rsid w:val="00010AD0"/>
    <w:rsid w:val="00011293"/>
    <w:rsid w:val="000116E6"/>
    <w:rsid w:val="000116FB"/>
    <w:rsid w:val="000117D3"/>
    <w:rsid w:val="0001204A"/>
    <w:rsid w:val="00012457"/>
    <w:rsid w:val="00012C34"/>
    <w:rsid w:val="00013742"/>
    <w:rsid w:val="00013C92"/>
    <w:rsid w:val="000147CD"/>
    <w:rsid w:val="00014A0B"/>
    <w:rsid w:val="00014B9E"/>
    <w:rsid w:val="00015C9C"/>
    <w:rsid w:val="000161DA"/>
    <w:rsid w:val="000163B2"/>
    <w:rsid w:val="000166D1"/>
    <w:rsid w:val="0001695C"/>
    <w:rsid w:val="00016A00"/>
    <w:rsid w:val="00016D95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1EBA"/>
    <w:rsid w:val="00022635"/>
    <w:rsid w:val="000228AE"/>
    <w:rsid w:val="0002343E"/>
    <w:rsid w:val="00023701"/>
    <w:rsid w:val="00024BE6"/>
    <w:rsid w:val="000255DF"/>
    <w:rsid w:val="00025FD1"/>
    <w:rsid w:val="000264D3"/>
    <w:rsid w:val="00026CF2"/>
    <w:rsid w:val="00027CF2"/>
    <w:rsid w:val="00027E41"/>
    <w:rsid w:val="00030354"/>
    <w:rsid w:val="0003040D"/>
    <w:rsid w:val="00030B28"/>
    <w:rsid w:val="00030D82"/>
    <w:rsid w:val="00031223"/>
    <w:rsid w:val="0003138A"/>
    <w:rsid w:val="00031B87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5F94"/>
    <w:rsid w:val="000362A3"/>
    <w:rsid w:val="0003671D"/>
    <w:rsid w:val="000369C9"/>
    <w:rsid w:val="00036BD2"/>
    <w:rsid w:val="00036ED8"/>
    <w:rsid w:val="00037023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4E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6CD"/>
    <w:rsid w:val="00052B26"/>
    <w:rsid w:val="000549AA"/>
    <w:rsid w:val="00054AB3"/>
    <w:rsid w:val="00054EB8"/>
    <w:rsid w:val="000559EB"/>
    <w:rsid w:val="00055B0D"/>
    <w:rsid w:val="00055B23"/>
    <w:rsid w:val="00056040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2D64"/>
    <w:rsid w:val="00063050"/>
    <w:rsid w:val="0006343C"/>
    <w:rsid w:val="00063490"/>
    <w:rsid w:val="00063745"/>
    <w:rsid w:val="00064344"/>
    <w:rsid w:val="00064649"/>
    <w:rsid w:val="00064F67"/>
    <w:rsid w:val="00065F73"/>
    <w:rsid w:val="0006646C"/>
    <w:rsid w:val="00066ACD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6B4"/>
    <w:rsid w:val="00074CA4"/>
    <w:rsid w:val="00075192"/>
    <w:rsid w:val="00076035"/>
    <w:rsid w:val="00076055"/>
    <w:rsid w:val="0007649D"/>
    <w:rsid w:val="000766B1"/>
    <w:rsid w:val="000771E6"/>
    <w:rsid w:val="0008014F"/>
    <w:rsid w:val="00080463"/>
    <w:rsid w:val="00080731"/>
    <w:rsid w:val="00080B3E"/>
    <w:rsid w:val="00081DCC"/>
    <w:rsid w:val="00081E25"/>
    <w:rsid w:val="00081EBB"/>
    <w:rsid w:val="00081F05"/>
    <w:rsid w:val="00083531"/>
    <w:rsid w:val="0008372E"/>
    <w:rsid w:val="0008378D"/>
    <w:rsid w:val="00084118"/>
    <w:rsid w:val="000842A3"/>
    <w:rsid w:val="00085FB9"/>
    <w:rsid w:val="000861AF"/>
    <w:rsid w:val="00086C18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A61"/>
    <w:rsid w:val="00093DC0"/>
    <w:rsid w:val="00093EC5"/>
    <w:rsid w:val="00094194"/>
    <w:rsid w:val="00094217"/>
    <w:rsid w:val="00094400"/>
    <w:rsid w:val="00094742"/>
    <w:rsid w:val="00094F42"/>
    <w:rsid w:val="00094FB7"/>
    <w:rsid w:val="0009528F"/>
    <w:rsid w:val="00095629"/>
    <w:rsid w:val="0009599F"/>
    <w:rsid w:val="00095C4A"/>
    <w:rsid w:val="00096483"/>
    <w:rsid w:val="00096F79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8E3"/>
    <w:rsid w:val="000A2C74"/>
    <w:rsid w:val="000A2FFF"/>
    <w:rsid w:val="000A301F"/>
    <w:rsid w:val="000A32A1"/>
    <w:rsid w:val="000A3339"/>
    <w:rsid w:val="000A37D5"/>
    <w:rsid w:val="000A38FD"/>
    <w:rsid w:val="000A3DAA"/>
    <w:rsid w:val="000A4298"/>
    <w:rsid w:val="000A4755"/>
    <w:rsid w:val="000A48C4"/>
    <w:rsid w:val="000A4D58"/>
    <w:rsid w:val="000A503A"/>
    <w:rsid w:val="000A5348"/>
    <w:rsid w:val="000A5400"/>
    <w:rsid w:val="000A55FD"/>
    <w:rsid w:val="000A5831"/>
    <w:rsid w:val="000A5CC3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0F50"/>
    <w:rsid w:val="000B167D"/>
    <w:rsid w:val="000B1838"/>
    <w:rsid w:val="000B1DF9"/>
    <w:rsid w:val="000B244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058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0C6F"/>
    <w:rsid w:val="000C1422"/>
    <w:rsid w:val="000C1A69"/>
    <w:rsid w:val="000C1AD5"/>
    <w:rsid w:val="000C1FC3"/>
    <w:rsid w:val="000C203F"/>
    <w:rsid w:val="000C213E"/>
    <w:rsid w:val="000C2574"/>
    <w:rsid w:val="000C27FC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5"/>
    <w:rsid w:val="000D098A"/>
    <w:rsid w:val="000D1A82"/>
    <w:rsid w:val="000D1B61"/>
    <w:rsid w:val="000D1F8C"/>
    <w:rsid w:val="000D1F97"/>
    <w:rsid w:val="000D2465"/>
    <w:rsid w:val="000D258D"/>
    <w:rsid w:val="000D2EEA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0D77"/>
    <w:rsid w:val="000E1517"/>
    <w:rsid w:val="000E2339"/>
    <w:rsid w:val="000E248D"/>
    <w:rsid w:val="000E2566"/>
    <w:rsid w:val="000E273A"/>
    <w:rsid w:val="000E34D6"/>
    <w:rsid w:val="000E37BE"/>
    <w:rsid w:val="000E3A29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54E"/>
    <w:rsid w:val="000F7690"/>
    <w:rsid w:val="00100893"/>
    <w:rsid w:val="00100FCC"/>
    <w:rsid w:val="00102288"/>
    <w:rsid w:val="001023B9"/>
    <w:rsid w:val="0010241C"/>
    <w:rsid w:val="001026DE"/>
    <w:rsid w:val="00102C7F"/>
    <w:rsid w:val="00102DB4"/>
    <w:rsid w:val="00102E2E"/>
    <w:rsid w:val="001033DE"/>
    <w:rsid w:val="00103866"/>
    <w:rsid w:val="0010596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78E"/>
    <w:rsid w:val="00113F2B"/>
    <w:rsid w:val="001143C1"/>
    <w:rsid w:val="001148E0"/>
    <w:rsid w:val="00114AB3"/>
    <w:rsid w:val="00114B6D"/>
    <w:rsid w:val="00114F83"/>
    <w:rsid w:val="001155D0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6E6"/>
    <w:rsid w:val="00126718"/>
    <w:rsid w:val="001267A8"/>
    <w:rsid w:val="00127ABC"/>
    <w:rsid w:val="00127D04"/>
    <w:rsid w:val="00127EFC"/>
    <w:rsid w:val="0013064B"/>
    <w:rsid w:val="00130E13"/>
    <w:rsid w:val="001310DC"/>
    <w:rsid w:val="00131326"/>
    <w:rsid w:val="0013134F"/>
    <w:rsid w:val="00131D91"/>
    <w:rsid w:val="00131DF6"/>
    <w:rsid w:val="0013205D"/>
    <w:rsid w:val="00132092"/>
    <w:rsid w:val="00132347"/>
    <w:rsid w:val="00132DF2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C3C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2C4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720"/>
    <w:rsid w:val="00151AA6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579E3"/>
    <w:rsid w:val="00157D24"/>
    <w:rsid w:val="001617BA"/>
    <w:rsid w:val="001618B4"/>
    <w:rsid w:val="001618CF"/>
    <w:rsid w:val="00161A14"/>
    <w:rsid w:val="00161BC1"/>
    <w:rsid w:val="001623B1"/>
    <w:rsid w:val="00164A17"/>
    <w:rsid w:val="00164C3D"/>
    <w:rsid w:val="00164FEE"/>
    <w:rsid w:val="001650C0"/>
    <w:rsid w:val="001654A1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54B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1A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0469"/>
    <w:rsid w:val="00180C0F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4B42"/>
    <w:rsid w:val="00185477"/>
    <w:rsid w:val="00185973"/>
    <w:rsid w:val="00185D93"/>
    <w:rsid w:val="0018616C"/>
    <w:rsid w:val="00186AE8"/>
    <w:rsid w:val="00186CEF"/>
    <w:rsid w:val="001871A4"/>
    <w:rsid w:val="001901A3"/>
    <w:rsid w:val="00190308"/>
    <w:rsid w:val="0019037D"/>
    <w:rsid w:val="001904E5"/>
    <w:rsid w:val="00190833"/>
    <w:rsid w:val="00190AE0"/>
    <w:rsid w:val="00190C78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DD2"/>
    <w:rsid w:val="00193EB3"/>
    <w:rsid w:val="00194972"/>
    <w:rsid w:val="00195353"/>
    <w:rsid w:val="0019596B"/>
    <w:rsid w:val="00195979"/>
    <w:rsid w:val="001959C4"/>
    <w:rsid w:val="00195C9C"/>
    <w:rsid w:val="00195CE0"/>
    <w:rsid w:val="00196604"/>
    <w:rsid w:val="001968F2"/>
    <w:rsid w:val="001969DA"/>
    <w:rsid w:val="00196A31"/>
    <w:rsid w:val="0019747C"/>
    <w:rsid w:val="00197802"/>
    <w:rsid w:val="001979B0"/>
    <w:rsid w:val="00197B2D"/>
    <w:rsid w:val="00197C73"/>
    <w:rsid w:val="001A0ACC"/>
    <w:rsid w:val="001A0FE0"/>
    <w:rsid w:val="001A1255"/>
    <w:rsid w:val="001A1764"/>
    <w:rsid w:val="001A1CBB"/>
    <w:rsid w:val="001A1EFA"/>
    <w:rsid w:val="001A1F6B"/>
    <w:rsid w:val="001A1FFF"/>
    <w:rsid w:val="001A2261"/>
    <w:rsid w:val="001A248A"/>
    <w:rsid w:val="001A273B"/>
    <w:rsid w:val="001A2CEE"/>
    <w:rsid w:val="001A3144"/>
    <w:rsid w:val="001A3238"/>
    <w:rsid w:val="001A33DF"/>
    <w:rsid w:val="001A3B77"/>
    <w:rsid w:val="001A43F7"/>
    <w:rsid w:val="001A4592"/>
    <w:rsid w:val="001A45DF"/>
    <w:rsid w:val="001A4D3E"/>
    <w:rsid w:val="001A5728"/>
    <w:rsid w:val="001A5ECE"/>
    <w:rsid w:val="001A6FBF"/>
    <w:rsid w:val="001A7A33"/>
    <w:rsid w:val="001A7AF7"/>
    <w:rsid w:val="001A7BA1"/>
    <w:rsid w:val="001A7CC9"/>
    <w:rsid w:val="001B06C0"/>
    <w:rsid w:val="001B08D9"/>
    <w:rsid w:val="001B0A0D"/>
    <w:rsid w:val="001B0D3D"/>
    <w:rsid w:val="001B0F4A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3FC"/>
    <w:rsid w:val="001B6E56"/>
    <w:rsid w:val="001B6E61"/>
    <w:rsid w:val="001C0514"/>
    <w:rsid w:val="001C0D5F"/>
    <w:rsid w:val="001C2513"/>
    <w:rsid w:val="001C2649"/>
    <w:rsid w:val="001C29B5"/>
    <w:rsid w:val="001C2E15"/>
    <w:rsid w:val="001C3214"/>
    <w:rsid w:val="001C32F6"/>
    <w:rsid w:val="001C39F3"/>
    <w:rsid w:val="001C3C83"/>
    <w:rsid w:val="001C4286"/>
    <w:rsid w:val="001C43A3"/>
    <w:rsid w:val="001C4479"/>
    <w:rsid w:val="001C453B"/>
    <w:rsid w:val="001C48EA"/>
    <w:rsid w:val="001C4C0C"/>
    <w:rsid w:val="001C4D98"/>
    <w:rsid w:val="001C4F92"/>
    <w:rsid w:val="001C508C"/>
    <w:rsid w:val="001C6220"/>
    <w:rsid w:val="001C6309"/>
    <w:rsid w:val="001C74A7"/>
    <w:rsid w:val="001C76C2"/>
    <w:rsid w:val="001C7822"/>
    <w:rsid w:val="001C7B67"/>
    <w:rsid w:val="001D00A1"/>
    <w:rsid w:val="001D029F"/>
    <w:rsid w:val="001D0751"/>
    <w:rsid w:val="001D105A"/>
    <w:rsid w:val="001D1C76"/>
    <w:rsid w:val="001D2F58"/>
    <w:rsid w:val="001D305A"/>
    <w:rsid w:val="001D3DF4"/>
    <w:rsid w:val="001D3EA9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1B7D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777"/>
    <w:rsid w:val="001E6972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1ED"/>
    <w:rsid w:val="001F134A"/>
    <w:rsid w:val="001F1460"/>
    <w:rsid w:val="001F182C"/>
    <w:rsid w:val="001F2218"/>
    <w:rsid w:val="001F233D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1F764C"/>
    <w:rsid w:val="00200177"/>
    <w:rsid w:val="00200379"/>
    <w:rsid w:val="00200B6B"/>
    <w:rsid w:val="00201E9D"/>
    <w:rsid w:val="00202BCF"/>
    <w:rsid w:val="00203EDD"/>
    <w:rsid w:val="00204495"/>
    <w:rsid w:val="00205437"/>
    <w:rsid w:val="00205794"/>
    <w:rsid w:val="00206AE8"/>
    <w:rsid w:val="002072A9"/>
    <w:rsid w:val="00207438"/>
    <w:rsid w:val="00207D18"/>
    <w:rsid w:val="00207DDA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07A"/>
    <w:rsid w:val="00216905"/>
    <w:rsid w:val="00216FA7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0A9"/>
    <w:rsid w:val="002241D4"/>
    <w:rsid w:val="0022422D"/>
    <w:rsid w:val="002244A7"/>
    <w:rsid w:val="002245CE"/>
    <w:rsid w:val="00224807"/>
    <w:rsid w:val="00224BB5"/>
    <w:rsid w:val="00224BF4"/>
    <w:rsid w:val="00224DFD"/>
    <w:rsid w:val="00224F2A"/>
    <w:rsid w:val="00224F83"/>
    <w:rsid w:val="00225135"/>
    <w:rsid w:val="002258A0"/>
    <w:rsid w:val="00225F07"/>
    <w:rsid w:val="00226635"/>
    <w:rsid w:val="00226AB6"/>
    <w:rsid w:val="00226D05"/>
    <w:rsid w:val="002270CD"/>
    <w:rsid w:val="002272C9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952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6D69"/>
    <w:rsid w:val="00236F22"/>
    <w:rsid w:val="00237107"/>
    <w:rsid w:val="002373DC"/>
    <w:rsid w:val="002377B5"/>
    <w:rsid w:val="0023792A"/>
    <w:rsid w:val="00240968"/>
    <w:rsid w:val="002409C3"/>
    <w:rsid w:val="00240A89"/>
    <w:rsid w:val="002410B1"/>
    <w:rsid w:val="002415B5"/>
    <w:rsid w:val="00241A63"/>
    <w:rsid w:val="00241BAD"/>
    <w:rsid w:val="00241C7B"/>
    <w:rsid w:val="00241DD9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3991"/>
    <w:rsid w:val="00243D0D"/>
    <w:rsid w:val="0024429E"/>
    <w:rsid w:val="00245251"/>
    <w:rsid w:val="0024591C"/>
    <w:rsid w:val="00245A71"/>
    <w:rsid w:val="0024715F"/>
    <w:rsid w:val="00247943"/>
    <w:rsid w:val="00247BEB"/>
    <w:rsid w:val="002506C7"/>
    <w:rsid w:val="0025089E"/>
    <w:rsid w:val="002508EB"/>
    <w:rsid w:val="00250AB9"/>
    <w:rsid w:val="00250EE5"/>
    <w:rsid w:val="0025131F"/>
    <w:rsid w:val="0025137C"/>
    <w:rsid w:val="00251646"/>
    <w:rsid w:val="00251E11"/>
    <w:rsid w:val="002525C5"/>
    <w:rsid w:val="0025268E"/>
    <w:rsid w:val="00252CCA"/>
    <w:rsid w:val="00252D78"/>
    <w:rsid w:val="00252E93"/>
    <w:rsid w:val="002530BE"/>
    <w:rsid w:val="0025371C"/>
    <w:rsid w:val="00254305"/>
    <w:rsid w:val="00254349"/>
    <w:rsid w:val="00254ADF"/>
    <w:rsid w:val="00254D0C"/>
    <w:rsid w:val="00254D70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266"/>
    <w:rsid w:val="00262400"/>
    <w:rsid w:val="0026344E"/>
    <w:rsid w:val="002635A0"/>
    <w:rsid w:val="00263BED"/>
    <w:rsid w:val="002641BD"/>
    <w:rsid w:val="00264656"/>
    <w:rsid w:val="00264AE8"/>
    <w:rsid w:val="00264EB9"/>
    <w:rsid w:val="00264EE3"/>
    <w:rsid w:val="00265004"/>
    <w:rsid w:val="002654E3"/>
    <w:rsid w:val="002657F6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A9C"/>
    <w:rsid w:val="00270B24"/>
    <w:rsid w:val="00270E16"/>
    <w:rsid w:val="0027157D"/>
    <w:rsid w:val="002715AF"/>
    <w:rsid w:val="00271EF6"/>
    <w:rsid w:val="002729D8"/>
    <w:rsid w:val="00272AD0"/>
    <w:rsid w:val="00272DA9"/>
    <w:rsid w:val="00272E6D"/>
    <w:rsid w:val="00272F0E"/>
    <w:rsid w:val="00273416"/>
    <w:rsid w:val="00273735"/>
    <w:rsid w:val="00273D04"/>
    <w:rsid w:val="002741F2"/>
    <w:rsid w:val="00274378"/>
    <w:rsid w:val="0027479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041"/>
    <w:rsid w:val="00277F38"/>
    <w:rsid w:val="00281124"/>
    <w:rsid w:val="0028134D"/>
    <w:rsid w:val="00281477"/>
    <w:rsid w:val="00281607"/>
    <w:rsid w:val="00281D35"/>
    <w:rsid w:val="00282B87"/>
    <w:rsid w:val="00283189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1C"/>
    <w:rsid w:val="0029039F"/>
    <w:rsid w:val="002907F0"/>
    <w:rsid w:val="0029081F"/>
    <w:rsid w:val="002909F9"/>
    <w:rsid w:val="00290DA3"/>
    <w:rsid w:val="00291147"/>
    <w:rsid w:val="00291C78"/>
    <w:rsid w:val="00291E04"/>
    <w:rsid w:val="00292035"/>
    <w:rsid w:val="002925F6"/>
    <w:rsid w:val="00292822"/>
    <w:rsid w:val="00292D1A"/>
    <w:rsid w:val="0029301E"/>
    <w:rsid w:val="00293BF4"/>
    <w:rsid w:val="00293D57"/>
    <w:rsid w:val="0029407C"/>
    <w:rsid w:val="00294118"/>
    <w:rsid w:val="002958C4"/>
    <w:rsid w:val="00295C4E"/>
    <w:rsid w:val="00295E2C"/>
    <w:rsid w:val="00295FC1"/>
    <w:rsid w:val="002967C2"/>
    <w:rsid w:val="002968CC"/>
    <w:rsid w:val="00297129"/>
    <w:rsid w:val="0029734C"/>
    <w:rsid w:val="002976C8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1D"/>
    <w:rsid w:val="002A22DC"/>
    <w:rsid w:val="002A2460"/>
    <w:rsid w:val="002A2983"/>
    <w:rsid w:val="002A32B1"/>
    <w:rsid w:val="002A364C"/>
    <w:rsid w:val="002A36C4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A7B4A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392"/>
    <w:rsid w:val="002B3751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B7D5E"/>
    <w:rsid w:val="002C00DC"/>
    <w:rsid w:val="002C0709"/>
    <w:rsid w:val="002C10E6"/>
    <w:rsid w:val="002C1959"/>
    <w:rsid w:val="002C1AF4"/>
    <w:rsid w:val="002C1E7A"/>
    <w:rsid w:val="002C1EED"/>
    <w:rsid w:val="002C23A8"/>
    <w:rsid w:val="002C25BB"/>
    <w:rsid w:val="002C26D5"/>
    <w:rsid w:val="002C2D59"/>
    <w:rsid w:val="002C2E68"/>
    <w:rsid w:val="002C3258"/>
    <w:rsid w:val="002C33D3"/>
    <w:rsid w:val="002C3B5D"/>
    <w:rsid w:val="002C3C49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193C"/>
    <w:rsid w:val="002D1FAE"/>
    <w:rsid w:val="002D2139"/>
    <w:rsid w:val="002D2356"/>
    <w:rsid w:val="002D265F"/>
    <w:rsid w:val="002D3831"/>
    <w:rsid w:val="002D3A07"/>
    <w:rsid w:val="002D4094"/>
    <w:rsid w:val="002D4646"/>
    <w:rsid w:val="002D4A36"/>
    <w:rsid w:val="002D4B5D"/>
    <w:rsid w:val="002D4EF3"/>
    <w:rsid w:val="002D5A2D"/>
    <w:rsid w:val="002D5CB3"/>
    <w:rsid w:val="002D5FB3"/>
    <w:rsid w:val="002D67B9"/>
    <w:rsid w:val="002D6815"/>
    <w:rsid w:val="002D6B25"/>
    <w:rsid w:val="002D6D8F"/>
    <w:rsid w:val="002D6FCB"/>
    <w:rsid w:val="002D716E"/>
    <w:rsid w:val="002D77B4"/>
    <w:rsid w:val="002D7A13"/>
    <w:rsid w:val="002E00BA"/>
    <w:rsid w:val="002E032F"/>
    <w:rsid w:val="002E035E"/>
    <w:rsid w:val="002E0BFA"/>
    <w:rsid w:val="002E14FA"/>
    <w:rsid w:val="002E1919"/>
    <w:rsid w:val="002E1DE8"/>
    <w:rsid w:val="002E1E6C"/>
    <w:rsid w:val="002E33FD"/>
    <w:rsid w:val="002E37A2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22A"/>
    <w:rsid w:val="002F136C"/>
    <w:rsid w:val="002F1B69"/>
    <w:rsid w:val="002F1BEC"/>
    <w:rsid w:val="002F2002"/>
    <w:rsid w:val="002F25EA"/>
    <w:rsid w:val="002F2B7C"/>
    <w:rsid w:val="002F2B7D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8FE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319E"/>
    <w:rsid w:val="00303B4D"/>
    <w:rsid w:val="00304010"/>
    <w:rsid w:val="00304205"/>
    <w:rsid w:val="00304367"/>
    <w:rsid w:val="0030442D"/>
    <w:rsid w:val="00304A0F"/>
    <w:rsid w:val="00304D74"/>
    <w:rsid w:val="00305561"/>
    <w:rsid w:val="003059B0"/>
    <w:rsid w:val="00305BDE"/>
    <w:rsid w:val="00305E06"/>
    <w:rsid w:val="00306084"/>
    <w:rsid w:val="00306820"/>
    <w:rsid w:val="00306DA7"/>
    <w:rsid w:val="0030715C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CDF"/>
    <w:rsid w:val="00313D62"/>
    <w:rsid w:val="0031413F"/>
    <w:rsid w:val="00314863"/>
    <w:rsid w:val="00314A4E"/>
    <w:rsid w:val="00314DEE"/>
    <w:rsid w:val="003153E6"/>
    <w:rsid w:val="00315775"/>
    <w:rsid w:val="0031584C"/>
    <w:rsid w:val="00315D01"/>
    <w:rsid w:val="00315E48"/>
    <w:rsid w:val="00315E4B"/>
    <w:rsid w:val="003166EC"/>
    <w:rsid w:val="00316863"/>
    <w:rsid w:val="003170A2"/>
    <w:rsid w:val="00317139"/>
    <w:rsid w:val="00317313"/>
    <w:rsid w:val="0032002D"/>
    <w:rsid w:val="00320122"/>
    <w:rsid w:val="00320194"/>
    <w:rsid w:val="0032043A"/>
    <w:rsid w:val="003205CB"/>
    <w:rsid w:val="00321786"/>
    <w:rsid w:val="00321FB8"/>
    <w:rsid w:val="0032206F"/>
    <w:rsid w:val="003225F0"/>
    <w:rsid w:val="00322C98"/>
    <w:rsid w:val="00323631"/>
    <w:rsid w:val="003239C6"/>
    <w:rsid w:val="003244FE"/>
    <w:rsid w:val="00324B18"/>
    <w:rsid w:val="00324CE3"/>
    <w:rsid w:val="00324D11"/>
    <w:rsid w:val="00324DB3"/>
    <w:rsid w:val="003251A4"/>
    <w:rsid w:val="0032527D"/>
    <w:rsid w:val="00325B27"/>
    <w:rsid w:val="00325D77"/>
    <w:rsid w:val="003262FA"/>
    <w:rsid w:val="00326DDE"/>
    <w:rsid w:val="003270DE"/>
    <w:rsid w:val="003271E5"/>
    <w:rsid w:val="00327579"/>
    <w:rsid w:val="003277F1"/>
    <w:rsid w:val="003279D5"/>
    <w:rsid w:val="00327A01"/>
    <w:rsid w:val="00327C4B"/>
    <w:rsid w:val="003300D0"/>
    <w:rsid w:val="00331209"/>
    <w:rsid w:val="0033128B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E8D"/>
    <w:rsid w:val="00334FA5"/>
    <w:rsid w:val="003355F9"/>
    <w:rsid w:val="00335995"/>
    <w:rsid w:val="00335F26"/>
    <w:rsid w:val="003361D4"/>
    <w:rsid w:val="0033624A"/>
    <w:rsid w:val="00336CB7"/>
    <w:rsid w:val="00337738"/>
    <w:rsid w:val="0033785A"/>
    <w:rsid w:val="00337A99"/>
    <w:rsid w:val="0034026F"/>
    <w:rsid w:val="00340830"/>
    <w:rsid w:val="00340972"/>
    <w:rsid w:val="00340993"/>
    <w:rsid w:val="00340C28"/>
    <w:rsid w:val="00340EF6"/>
    <w:rsid w:val="003411AA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564"/>
    <w:rsid w:val="00346D3A"/>
    <w:rsid w:val="00346E0B"/>
    <w:rsid w:val="00347507"/>
    <w:rsid w:val="00347C51"/>
    <w:rsid w:val="0035080B"/>
    <w:rsid w:val="00350E2F"/>
    <w:rsid w:val="0035138A"/>
    <w:rsid w:val="003517E0"/>
    <w:rsid w:val="00351BD4"/>
    <w:rsid w:val="00351E31"/>
    <w:rsid w:val="00351EFD"/>
    <w:rsid w:val="003522F4"/>
    <w:rsid w:val="003535AB"/>
    <w:rsid w:val="00353BC5"/>
    <w:rsid w:val="003541CA"/>
    <w:rsid w:val="003542B2"/>
    <w:rsid w:val="00354572"/>
    <w:rsid w:val="00354928"/>
    <w:rsid w:val="003549EA"/>
    <w:rsid w:val="00354FD8"/>
    <w:rsid w:val="00355815"/>
    <w:rsid w:val="00355F95"/>
    <w:rsid w:val="00355FFC"/>
    <w:rsid w:val="00356B5C"/>
    <w:rsid w:val="00356D93"/>
    <w:rsid w:val="00357038"/>
    <w:rsid w:val="00357505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503"/>
    <w:rsid w:val="00364609"/>
    <w:rsid w:val="00364780"/>
    <w:rsid w:val="00364992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BB5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CD0"/>
    <w:rsid w:val="00375FF7"/>
    <w:rsid w:val="0037636A"/>
    <w:rsid w:val="003767A0"/>
    <w:rsid w:val="00377368"/>
    <w:rsid w:val="00377E9C"/>
    <w:rsid w:val="00380112"/>
    <w:rsid w:val="003805BA"/>
    <w:rsid w:val="003806E0"/>
    <w:rsid w:val="00380A78"/>
    <w:rsid w:val="00380AB7"/>
    <w:rsid w:val="00381206"/>
    <w:rsid w:val="003814A3"/>
    <w:rsid w:val="003826D8"/>
    <w:rsid w:val="003827F0"/>
    <w:rsid w:val="003829A7"/>
    <w:rsid w:val="00382C68"/>
    <w:rsid w:val="00382C84"/>
    <w:rsid w:val="00382C93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87FA6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09F7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28C"/>
    <w:rsid w:val="003A43D4"/>
    <w:rsid w:val="003A442B"/>
    <w:rsid w:val="003A51D3"/>
    <w:rsid w:val="003A523B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35"/>
    <w:rsid w:val="003B4599"/>
    <w:rsid w:val="003B4988"/>
    <w:rsid w:val="003B4E22"/>
    <w:rsid w:val="003B5C0B"/>
    <w:rsid w:val="003B6173"/>
    <w:rsid w:val="003B66F2"/>
    <w:rsid w:val="003B699D"/>
    <w:rsid w:val="003B6B63"/>
    <w:rsid w:val="003B6E75"/>
    <w:rsid w:val="003B711B"/>
    <w:rsid w:val="003B732E"/>
    <w:rsid w:val="003B7C7D"/>
    <w:rsid w:val="003C0313"/>
    <w:rsid w:val="003C05C5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973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79D"/>
    <w:rsid w:val="003D4ACF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4A0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6FE"/>
    <w:rsid w:val="003E3DE9"/>
    <w:rsid w:val="003E4318"/>
    <w:rsid w:val="003E4728"/>
    <w:rsid w:val="003E4AD5"/>
    <w:rsid w:val="003E4B81"/>
    <w:rsid w:val="003E4C07"/>
    <w:rsid w:val="003E53DA"/>
    <w:rsid w:val="003E5A14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2B9"/>
    <w:rsid w:val="003F151E"/>
    <w:rsid w:val="003F19A8"/>
    <w:rsid w:val="003F1AB4"/>
    <w:rsid w:val="003F1FDC"/>
    <w:rsid w:val="003F2479"/>
    <w:rsid w:val="003F2C43"/>
    <w:rsid w:val="003F2E7C"/>
    <w:rsid w:val="003F31EC"/>
    <w:rsid w:val="003F3627"/>
    <w:rsid w:val="003F3C02"/>
    <w:rsid w:val="003F3CCB"/>
    <w:rsid w:val="003F42CF"/>
    <w:rsid w:val="003F436B"/>
    <w:rsid w:val="003F43E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49B"/>
    <w:rsid w:val="003F7BB6"/>
    <w:rsid w:val="003F7F6E"/>
    <w:rsid w:val="0040040B"/>
    <w:rsid w:val="004006D5"/>
    <w:rsid w:val="00400881"/>
    <w:rsid w:val="00400C85"/>
    <w:rsid w:val="00401400"/>
    <w:rsid w:val="004018C9"/>
    <w:rsid w:val="0040230F"/>
    <w:rsid w:val="004024EC"/>
    <w:rsid w:val="00402646"/>
    <w:rsid w:val="00402B48"/>
    <w:rsid w:val="004030D0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09E"/>
    <w:rsid w:val="00407DA6"/>
    <w:rsid w:val="00407DD8"/>
    <w:rsid w:val="00407E77"/>
    <w:rsid w:val="00410570"/>
    <w:rsid w:val="004111B3"/>
    <w:rsid w:val="0041143E"/>
    <w:rsid w:val="004118C5"/>
    <w:rsid w:val="00411D6C"/>
    <w:rsid w:val="00411E06"/>
    <w:rsid w:val="004123EE"/>
    <w:rsid w:val="00412415"/>
    <w:rsid w:val="00412879"/>
    <w:rsid w:val="00412A99"/>
    <w:rsid w:val="0041360E"/>
    <w:rsid w:val="00413848"/>
    <w:rsid w:val="0041390E"/>
    <w:rsid w:val="0041425B"/>
    <w:rsid w:val="0041458B"/>
    <w:rsid w:val="00414CCB"/>
    <w:rsid w:val="00415024"/>
    <w:rsid w:val="0041543C"/>
    <w:rsid w:val="00415813"/>
    <w:rsid w:val="004158C8"/>
    <w:rsid w:val="00415F46"/>
    <w:rsid w:val="00416004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0A88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A5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1D6"/>
    <w:rsid w:val="004242D7"/>
    <w:rsid w:val="00424691"/>
    <w:rsid w:val="004249D0"/>
    <w:rsid w:val="00424DCF"/>
    <w:rsid w:val="00425169"/>
    <w:rsid w:val="00425221"/>
    <w:rsid w:val="00426325"/>
    <w:rsid w:val="004268B4"/>
    <w:rsid w:val="00426B8C"/>
    <w:rsid w:val="00426F24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3C9B"/>
    <w:rsid w:val="0043429F"/>
    <w:rsid w:val="00434468"/>
    <w:rsid w:val="00434C53"/>
    <w:rsid w:val="004357CD"/>
    <w:rsid w:val="004359E2"/>
    <w:rsid w:val="00435C24"/>
    <w:rsid w:val="00435EF8"/>
    <w:rsid w:val="0043681B"/>
    <w:rsid w:val="00436A89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4EEC"/>
    <w:rsid w:val="0044510D"/>
    <w:rsid w:val="00445A59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2EA2"/>
    <w:rsid w:val="0045376D"/>
    <w:rsid w:val="004538A7"/>
    <w:rsid w:val="004538F9"/>
    <w:rsid w:val="00453ADE"/>
    <w:rsid w:val="004543FA"/>
    <w:rsid w:val="004545FB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108D"/>
    <w:rsid w:val="00461EC8"/>
    <w:rsid w:val="00462852"/>
    <w:rsid w:val="00462AF8"/>
    <w:rsid w:val="00462CAA"/>
    <w:rsid w:val="0046310F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3D6"/>
    <w:rsid w:val="004725EE"/>
    <w:rsid w:val="00472833"/>
    <w:rsid w:val="00472B6C"/>
    <w:rsid w:val="00472E1E"/>
    <w:rsid w:val="004732AB"/>
    <w:rsid w:val="004733AF"/>
    <w:rsid w:val="00473F8F"/>
    <w:rsid w:val="0047516B"/>
    <w:rsid w:val="004756E3"/>
    <w:rsid w:val="004756EF"/>
    <w:rsid w:val="0047635F"/>
    <w:rsid w:val="00476499"/>
    <w:rsid w:val="00476530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109F"/>
    <w:rsid w:val="0048253B"/>
    <w:rsid w:val="004837AC"/>
    <w:rsid w:val="004837B0"/>
    <w:rsid w:val="00483B6F"/>
    <w:rsid w:val="00483DC6"/>
    <w:rsid w:val="0048454B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4F7"/>
    <w:rsid w:val="0049480F"/>
    <w:rsid w:val="00494E6A"/>
    <w:rsid w:val="004951E9"/>
    <w:rsid w:val="00495202"/>
    <w:rsid w:val="00495434"/>
    <w:rsid w:val="004971B0"/>
    <w:rsid w:val="00497C67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A7E79"/>
    <w:rsid w:val="004B062B"/>
    <w:rsid w:val="004B0F91"/>
    <w:rsid w:val="004B176C"/>
    <w:rsid w:val="004B1AD7"/>
    <w:rsid w:val="004B1BB7"/>
    <w:rsid w:val="004B27E7"/>
    <w:rsid w:val="004B2CE8"/>
    <w:rsid w:val="004B2F87"/>
    <w:rsid w:val="004B3772"/>
    <w:rsid w:val="004B3A67"/>
    <w:rsid w:val="004B4647"/>
    <w:rsid w:val="004B49FE"/>
    <w:rsid w:val="004B51FE"/>
    <w:rsid w:val="004B5545"/>
    <w:rsid w:val="004B5881"/>
    <w:rsid w:val="004B6287"/>
    <w:rsid w:val="004B63CA"/>
    <w:rsid w:val="004B63D4"/>
    <w:rsid w:val="004B694E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325"/>
    <w:rsid w:val="004C5773"/>
    <w:rsid w:val="004C61F2"/>
    <w:rsid w:val="004C6617"/>
    <w:rsid w:val="004C671A"/>
    <w:rsid w:val="004C6819"/>
    <w:rsid w:val="004C69DB"/>
    <w:rsid w:val="004C6DDB"/>
    <w:rsid w:val="004C6EC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315"/>
    <w:rsid w:val="004D3AEB"/>
    <w:rsid w:val="004D3CAF"/>
    <w:rsid w:val="004D3F07"/>
    <w:rsid w:val="004D4161"/>
    <w:rsid w:val="004D49BD"/>
    <w:rsid w:val="004D49D0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566"/>
    <w:rsid w:val="004E0B0E"/>
    <w:rsid w:val="004E0DCC"/>
    <w:rsid w:val="004E1436"/>
    <w:rsid w:val="004E1761"/>
    <w:rsid w:val="004E1C02"/>
    <w:rsid w:val="004E2276"/>
    <w:rsid w:val="004E23B7"/>
    <w:rsid w:val="004E2747"/>
    <w:rsid w:val="004E2791"/>
    <w:rsid w:val="004E29F7"/>
    <w:rsid w:val="004E3010"/>
    <w:rsid w:val="004E302B"/>
    <w:rsid w:val="004E3276"/>
    <w:rsid w:val="004E3639"/>
    <w:rsid w:val="004E3E00"/>
    <w:rsid w:val="004E3E7B"/>
    <w:rsid w:val="004E4398"/>
    <w:rsid w:val="004E46D9"/>
    <w:rsid w:val="004E4779"/>
    <w:rsid w:val="004E478D"/>
    <w:rsid w:val="004E5026"/>
    <w:rsid w:val="004E554B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B5A"/>
    <w:rsid w:val="004F5F12"/>
    <w:rsid w:val="004F607B"/>
    <w:rsid w:val="004F60B4"/>
    <w:rsid w:val="004F6192"/>
    <w:rsid w:val="004F6374"/>
    <w:rsid w:val="004F6379"/>
    <w:rsid w:val="004F6626"/>
    <w:rsid w:val="004F68B4"/>
    <w:rsid w:val="004F6A31"/>
    <w:rsid w:val="004F6AA0"/>
    <w:rsid w:val="004F6BA2"/>
    <w:rsid w:val="004F6CEA"/>
    <w:rsid w:val="004F733D"/>
    <w:rsid w:val="004F7586"/>
    <w:rsid w:val="004F7B6A"/>
    <w:rsid w:val="004F7B7A"/>
    <w:rsid w:val="004F7B83"/>
    <w:rsid w:val="005001FA"/>
    <w:rsid w:val="0050044D"/>
    <w:rsid w:val="0050071F"/>
    <w:rsid w:val="005010C2"/>
    <w:rsid w:val="00501122"/>
    <w:rsid w:val="0050178C"/>
    <w:rsid w:val="00501AE0"/>
    <w:rsid w:val="00501C81"/>
    <w:rsid w:val="00502084"/>
    <w:rsid w:val="0050229F"/>
    <w:rsid w:val="00502515"/>
    <w:rsid w:val="005026FB"/>
    <w:rsid w:val="00502802"/>
    <w:rsid w:val="00502CDB"/>
    <w:rsid w:val="00503DF1"/>
    <w:rsid w:val="00503F26"/>
    <w:rsid w:val="00504082"/>
    <w:rsid w:val="005041F8"/>
    <w:rsid w:val="00504833"/>
    <w:rsid w:val="00504E80"/>
    <w:rsid w:val="0050542B"/>
    <w:rsid w:val="00505551"/>
    <w:rsid w:val="00505EFE"/>
    <w:rsid w:val="0050610F"/>
    <w:rsid w:val="0050652C"/>
    <w:rsid w:val="00506633"/>
    <w:rsid w:val="00507174"/>
    <w:rsid w:val="005075CB"/>
    <w:rsid w:val="0050771F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20D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842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C8D"/>
    <w:rsid w:val="00524DB6"/>
    <w:rsid w:val="00524DE9"/>
    <w:rsid w:val="00525072"/>
    <w:rsid w:val="00525AEB"/>
    <w:rsid w:val="00525C6D"/>
    <w:rsid w:val="00525CF4"/>
    <w:rsid w:val="00527268"/>
    <w:rsid w:val="00527CB9"/>
    <w:rsid w:val="00527E68"/>
    <w:rsid w:val="00530344"/>
    <w:rsid w:val="005319BE"/>
    <w:rsid w:val="00531B9D"/>
    <w:rsid w:val="00531C40"/>
    <w:rsid w:val="00531F1C"/>
    <w:rsid w:val="00531F21"/>
    <w:rsid w:val="00532D14"/>
    <w:rsid w:val="0053309F"/>
    <w:rsid w:val="0053327D"/>
    <w:rsid w:val="00533483"/>
    <w:rsid w:val="00533716"/>
    <w:rsid w:val="005339CB"/>
    <w:rsid w:val="00534327"/>
    <w:rsid w:val="00534842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37C5D"/>
    <w:rsid w:val="00540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ADB"/>
    <w:rsid w:val="00542BDA"/>
    <w:rsid w:val="00543006"/>
    <w:rsid w:val="005435A9"/>
    <w:rsid w:val="00543D67"/>
    <w:rsid w:val="005441CB"/>
    <w:rsid w:val="00544581"/>
    <w:rsid w:val="00544815"/>
    <w:rsid w:val="0054520B"/>
    <w:rsid w:val="00545856"/>
    <w:rsid w:val="005462A9"/>
    <w:rsid w:val="005465FF"/>
    <w:rsid w:val="005466C0"/>
    <w:rsid w:val="00546CE3"/>
    <w:rsid w:val="005470DE"/>
    <w:rsid w:val="0054792A"/>
    <w:rsid w:val="00547AA6"/>
    <w:rsid w:val="005507BD"/>
    <w:rsid w:val="00550F1B"/>
    <w:rsid w:val="00551128"/>
    <w:rsid w:val="0055115A"/>
    <w:rsid w:val="0055157D"/>
    <w:rsid w:val="005522F4"/>
    <w:rsid w:val="00553491"/>
    <w:rsid w:val="005535FF"/>
    <w:rsid w:val="005537D8"/>
    <w:rsid w:val="00553EF1"/>
    <w:rsid w:val="005544EF"/>
    <w:rsid w:val="0055489D"/>
    <w:rsid w:val="00554B0D"/>
    <w:rsid w:val="00555945"/>
    <w:rsid w:val="00555D08"/>
    <w:rsid w:val="00556A9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0F1"/>
    <w:rsid w:val="005636FC"/>
    <w:rsid w:val="00563A15"/>
    <w:rsid w:val="00563C79"/>
    <w:rsid w:val="00563D16"/>
    <w:rsid w:val="00564176"/>
    <w:rsid w:val="00564825"/>
    <w:rsid w:val="00564AD8"/>
    <w:rsid w:val="005654BE"/>
    <w:rsid w:val="005657A2"/>
    <w:rsid w:val="00565FA9"/>
    <w:rsid w:val="00566A48"/>
    <w:rsid w:val="00566D1B"/>
    <w:rsid w:val="00566E5A"/>
    <w:rsid w:val="005679AF"/>
    <w:rsid w:val="00570392"/>
    <w:rsid w:val="00570E72"/>
    <w:rsid w:val="00570F62"/>
    <w:rsid w:val="005714C7"/>
    <w:rsid w:val="005714D3"/>
    <w:rsid w:val="00571651"/>
    <w:rsid w:val="00571780"/>
    <w:rsid w:val="00571792"/>
    <w:rsid w:val="0057193F"/>
    <w:rsid w:val="00571DCE"/>
    <w:rsid w:val="00573D6F"/>
    <w:rsid w:val="00573F33"/>
    <w:rsid w:val="00573FFB"/>
    <w:rsid w:val="0057450A"/>
    <w:rsid w:val="005749A7"/>
    <w:rsid w:val="00574A2A"/>
    <w:rsid w:val="00574B02"/>
    <w:rsid w:val="00575743"/>
    <w:rsid w:val="00575B7E"/>
    <w:rsid w:val="00576660"/>
    <w:rsid w:val="005769A1"/>
    <w:rsid w:val="00577300"/>
    <w:rsid w:val="00577317"/>
    <w:rsid w:val="00577948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97C"/>
    <w:rsid w:val="00585F31"/>
    <w:rsid w:val="00586491"/>
    <w:rsid w:val="005866FC"/>
    <w:rsid w:val="0058738F"/>
    <w:rsid w:val="00587720"/>
    <w:rsid w:val="00587915"/>
    <w:rsid w:val="00587B5E"/>
    <w:rsid w:val="00587B64"/>
    <w:rsid w:val="00587E16"/>
    <w:rsid w:val="00590502"/>
    <w:rsid w:val="0059052D"/>
    <w:rsid w:val="0059064B"/>
    <w:rsid w:val="005914F9"/>
    <w:rsid w:val="0059154C"/>
    <w:rsid w:val="00591601"/>
    <w:rsid w:val="00591CC3"/>
    <w:rsid w:val="00592482"/>
    <w:rsid w:val="00592849"/>
    <w:rsid w:val="00592925"/>
    <w:rsid w:val="00592F19"/>
    <w:rsid w:val="0059319B"/>
    <w:rsid w:val="005932FD"/>
    <w:rsid w:val="00593547"/>
    <w:rsid w:val="00593CB8"/>
    <w:rsid w:val="005943C1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0F4A"/>
    <w:rsid w:val="005A1699"/>
    <w:rsid w:val="005A1EE1"/>
    <w:rsid w:val="005A2227"/>
    <w:rsid w:val="005A268B"/>
    <w:rsid w:val="005A2717"/>
    <w:rsid w:val="005A2B91"/>
    <w:rsid w:val="005A2C34"/>
    <w:rsid w:val="005A3295"/>
    <w:rsid w:val="005A365E"/>
    <w:rsid w:val="005A36A0"/>
    <w:rsid w:val="005A3775"/>
    <w:rsid w:val="005A39D7"/>
    <w:rsid w:val="005A436D"/>
    <w:rsid w:val="005A4844"/>
    <w:rsid w:val="005A48A1"/>
    <w:rsid w:val="005A4915"/>
    <w:rsid w:val="005A4973"/>
    <w:rsid w:val="005A4B61"/>
    <w:rsid w:val="005A54D4"/>
    <w:rsid w:val="005A5D29"/>
    <w:rsid w:val="005A6975"/>
    <w:rsid w:val="005A6CE5"/>
    <w:rsid w:val="005A75D6"/>
    <w:rsid w:val="005B001F"/>
    <w:rsid w:val="005B056F"/>
    <w:rsid w:val="005B0EFD"/>
    <w:rsid w:val="005B14E4"/>
    <w:rsid w:val="005B1BD2"/>
    <w:rsid w:val="005B1FDC"/>
    <w:rsid w:val="005B24CD"/>
    <w:rsid w:val="005B2722"/>
    <w:rsid w:val="005B28CA"/>
    <w:rsid w:val="005B2A33"/>
    <w:rsid w:val="005B2F94"/>
    <w:rsid w:val="005B317D"/>
    <w:rsid w:val="005B334B"/>
    <w:rsid w:val="005B395E"/>
    <w:rsid w:val="005B4D74"/>
    <w:rsid w:val="005B4FB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9EF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33E2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374"/>
    <w:rsid w:val="005D0454"/>
    <w:rsid w:val="005D0CA2"/>
    <w:rsid w:val="005D1078"/>
    <w:rsid w:val="005D11B7"/>
    <w:rsid w:val="005D1A86"/>
    <w:rsid w:val="005D204B"/>
    <w:rsid w:val="005D21AE"/>
    <w:rsid w:val="005D2309"/>
    <w:rsid w:val="005D24DD"/>
    <w:rsid w:val="005D2980"/>
    <w:rsid w:val="005D2A03"/>
    <w:rsid w:val="005D2AF0"/>
    <w:rsid w:val="005D2E51"/>
    <w:rsid w:val="005D3165"/>
    <w:rsid w:val="005D31AA"/>
    <w:rsid w:val="005D342A"/>
    <w:rsid w:val="005D36AB"/>
    <w:rsid w:val="005D428F"/>
    <w:rsid w:val="005D52E4"/>
    <w:rsid w:val="005D5760"/>
    <w:rsid w:val="005D69D5"/>
    <w:rsid w:val="005D6F22"/>
    <w:rsid w:val="005D6FA2"/>
    <w:rsid w:val="005D7E2F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55C"/>
    <w:rsid w:val="005E56A8"/>
    <w:rsid w:val="005E5BF8"/>
    <w:rsid w:val="005E5D5D"/>
    <w:rsid w:val="005E647E"/>
    <w:rsid w:val="005E79FF"/>
    <w:rsid w:val="005E7F1D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9F9"/>
    <w:rsid w:val="005F4B2E"/>
    <w:rsid w:val="005F4E98"/>
    <w:rsid w:val="005F4FB4"/>
    <w:rsid w:val="005F536B"/>
    <w:rsid w:val="005F6A49"/>
    <w:rsid w:val="005F6C00"/>
    <w:rsid w:val="005F74BE"/>
    <w:rsid w:val="005F7605"/>
    <w:rsid w:val="005F7821"/>
    <w:rsid w:val="005F7977"/>
    <w:rsid w:val="006003DF"/>
    <w:rsid w:val="00600696"/>
    <w:rsid w:val="00600821"/>
    <w:rsid w:val="00600F4F"/>
    <w:rsid w:val="0060229D"/>
    <w:rsid w:val="006023A1"/>
    <w:rsid w:val="006023E3"/>
    <w:rsid w:val="00602648"/>
    <w:rsid w:val="00602A9B"/>
    <w:rsid w:val="00602BD7"/>
    <w:rsid w:val="00602C8B"/>
    <w:rsid w:val="006030A7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4D3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5D12"/>
    <w:rsid w:val="00616049"/>
    <w:rsid w:val="00616AE3"/>
    <w:rsid w:val="00616C1B"/>
    <w:rsid w:val="00616D9E"/>
    <w:rsid w:val="00616DEC"/>
    <w:rsid w:val="00617327"/>
    <w:rsid w:val="006176AD"/>
    <w:rsid w:val="00617CFB"/>
    <w:rsid w:val="00617D58"/>
    <w:rsid w:val="00617D9E"/>
    <w:rsid w:val="006204B0"/>
    <w:rsid w:val="006208D3"/>
    <w:rsid w:val="0062091F"/>
    <w:rsid w:val="00620951"/>
    <w:rsid w:val="0062157C"/>
    <w:rsid w:val="00621E4A"/>
    <w:rsid w:val="00621ECC"/>
    <w:rsid w:val="006224EF"/>
    <w:rsid w:val="00622BFC"/>
    <w:rsid w:val="00622E50"/>
    <w:rsid w:val="00623382"/>
    <w:rsid w:val="00623480"/>
    <w:rsid w:val="00623564"/>
    <w:rsid w:val="006236C8"/>
    <w:rsid w:val="006238F5"/>
    <w:rsid w:val="00623995"/>
    <w:rsid w:val="00624070"/>
    <w:rsid w:val="00624ABC"/>
    <w:rsid w:val="00624FF3"/>
    <w:rsid w:val="00625036"/>
    <w:rsid w:val="00625062"/>
    <w:rsid w:val="006253BB"/>
    <w:rsid w:val="006254CC"/>
    <w:rsid w:val="006258C0"/>
    <w:rsid w:val="00625F0C"/>
    <w:rsid w:val="006260F0"/>
    <w:rsid w:val="00626381"/>
    <w:rsid w:val="006267AB"/>
    <w:rsid w:val="00626C10"/>
    <w:rsid w:val="00627186"/>
    <w:rsid w:val="006276C6"/>
    <w:rsid w:val="00627C81"/>
    <w:rsid w:val="00627E5A"/>
    <w:rsid w:val="00627E73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4BC"/>
    <w:rsid w:val="00634581"/>
    <w:rsid w:val="006347AF"/>
    <w:rsid w:val="006347C3"/>
    <w:rsid w:val="00634AD5"/>
    <w:rsid w:val="00634E7C"/>
    <w:rsid w:val="006350AA"/>
    <w:rsid w:val="0063552D"/>
    <w:rsid w:val="00635C44"/>
    <w:rsid w:val="006362D8"/>
    <w:rsid w:val="006365FA"/>
    <w:rsid w:val="006369E3"/>
    <w:rsid w:val="00636AD8"/>
    <w:rsid w:val="00636CC7"/>
    <w:rsid w:val="00636CF6"/>
    <w:rsid w:val="00636F8E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C9A"/>
    <w:rsid w:val="00642E90"/>
    <w:rsid w:val="006430B8"/>
    <w:rsid w:val="006431DD"/>
    <w:rsid w:val="006432B2"/>
    <w:rsid w:val="00643583"/>
    <w:rsid w:val="00643B90"/>
    <w:rsid w:val="006445F4"/>
    <w:rsid w:val="00644B78"/>
    <w:rsid w:val="00644D45"/>
    <w:rsid w:val="00644F42"/>
    <w:rsid w:val="006451D1"/>
    <w:rsid w:val="006452F1"/>
    <w:rsid w:val="00645958"/>
    <w:rsid w:val="006459B6"/>
    <w:rsid w:val="00645D1F"/>
    <w:rsid w:val="00645F19"/>
    <w:rsid w:val="006461DB"/>
    <w:rsid w:val="006468B5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CCF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57D17"/>
    <w:rsid w:val="00657DCF"/>
    <w:rsid w:val="006601F0"/>
    <w:rsid w:val="00660209"/>
    <w:rsid w:val="006602F3"/>
    <w:rsid w:val="006608EB"/>
    <w:rsid w:val="00660997"/>
    <w:rsid w:val="00660A9A"/>
    <w:rsid w:val="00660C2F"/>
    <w:rsid w:val="0066127E"/>
    <w:rsid w:val="0066137B"/>
    <w:rsid w:val="0066138D"/>
    <w:rsid w:val="006615F3"/>
    <w:rsid w:val="0066194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498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AA8"/>
    <w:rsid w:val="00682F18"/>
    <w:rsid w:val="006834F9"/>
    <w:rsid w:val="00683BB0"/>
    <w:rsid w:val="00684417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191"/>
    <w:rsid w:val="0068741C"/>
    <w:rsid w:val="0068790D"/>
    <w:rsid w:val="00687E23"/>
    <w:rsid w:val="00687EFE"/>
    <w:rsid w:val="0069015B"/>
    <w:rsid w:val="0069070B"/>
    <w:rsid w:val="006907E3"/>
    <w:rsid w:val="006909BE"/>
    <w:rsid w:val="00690FBC"/>
    <w:rsid w:val="00691143"/>
    <w:rsid w:val="0069127D"/>
    <w:rsid w:val="00691A4C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30A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3F1"/>
    <w:rsid w:val="006A7627"/>
    <w:rsid w:val="006A780D"/>
    <w:rsid w:val="006A7E9B"/>
    <w:rsid w:val="006B027E"/>
    <w:rsid w:val="006B05A6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3728"/>
    <w:rsid w:val="006B41D7"/>
    <w:rsid w:val="006B535A"/>
    <w:rsid w:val="006B5707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454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C50"/>
    <w:rsid w:val="006D0D81"/>
    <w:rsid w:val="006D1708"/>
    <w:rsid w:val="006D1713"/>
    <w:rsid w:val="006D1C21"/>
    <w:rsid w:val="006D1C4F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3DAD"/>
    <w:rsid w:val="006D4498"/>
    <w:rsid w:val="006D5429"/>
    <w:rsid w:val="006D59F1"/>
    <w:rsid w:val="006D5B43"/>
    <w:rsid w:val="006D71F4"/>
    <w:rsid w:val="006D787E"/>
    <w:rsid w:val="006D7E0E"/>
    <w:rsid w:val="006E0008"/>
    <w:rsid w:val="006E0A55"/>
    <w:rsid w:val="006E147D"/>
    <w:rsid w:val="006E214E"/>
    <w:rsid w:val="006E22B1"/>
    <w:rsid w:val="006E2950"/>
    <w:rsid w:val="006E2D5B"/>
    <w:rsid w:val="006E30AA"/>
    <w:rsid w:val="006E36B4"/>
    <w:rsid w:val="006E3A48"/>
    <w:rsid w:val="006E3C93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E77AC"/>
    <w:rsid w:val="006E7ADC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8A2"/>
    <w:rsid w:val="006F29F5"/>
    <w:rsid w:val="006F335B"/>
    <w:rsid w:val="006F38B1"/>
    <w:rsid w:val="006F3A6D"/>
    <w:rsid w:val="006F400F"/>
    <w:rsid w:val="006F4258"/>
    <w:rsid w:val="006F4439"/>
    <w:rsid w:val="006F46DD"/>
    <w:rsid w:val="006F577E"/>
    <w:rsid w:val="006F5BAE"/>
    <w:rsid w:val="006F5EF2"/>
    <w:rsid w:val="006F75F6"/>
    <w:rsid w:val="006F77A1"/>
    <w:rsid w:val="006F7C4A"/>
    <w:rsid w:val="006F7DE5"/>
    <w:rsid w:val="006F7E14"/>
    <w:rsid w:val="007000DA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3637"/>
    <w:rsid w:val="00703A04"/>
    <w:rsid w:val="00703ED5"/>
    <w:rsid w:val="0070415C"/>
    <w:rsid w:val="007041ED"/>
    <w:rsid w:val="007043EA"/>
    <w:rsid w:val="0070455B"/>
    <w:rsid w:val="007049EA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4CDF"/>
    <w:rsid w:val="00715243"/>
    <w:rsid w:val="0071556A"/>
    <w:rsid w:val="00715906"/>
    <w:rsid w:val="007161D6"/>
    <w:rsid w:val="0071645D"/>
    <w:rsid w:val="00717670"/>
    <w:rsid w:val="00717AF2"/>
    <w:rsid w:val="00720104"/>
    <w:rsid w:val="007207BF"/>
    <w:rsid w:val="0072096E"/>
    <w:rsid w:val="00721148"/>
    <w:rsid w:val="0072139C"/>
    <w:rsid w:val="007219AB"/>
    <w:rsid w:val="00721C4F"/>
    <w:rsid w:val="00721EE7"/>
    <w:rsid w:val="00722097"/>
    <w:rsid w:val="007220B4"/>
    <w:rsid w:val="0072210B"/>
    <w:rsid w:val="007223D4"/>
    <w:rsid w:val="007229A1"/>
    <w:rsid w:val="00722C67"/>
    <w:rsid w:val="00722CFF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CCB"/>
    <w:rsid w:val="00725ED4"/>
    <w:rsid w:val="00726A05"/>
    <w:rsid w:val="00726E5B"/>
    <w:rsid w:val="00730C2B"/>
    <w:rsid w:val="00730DD2"/>
    <w:rsid w:val="007311DE"/>
    <w:rsid w:val="007314EF"/>
    <w:rsid w:val="007317BD"/>
    <w:rsid w:val="00731C18"/>
    <w:rsid w:val="00731F7C"/>
    <w:rsid w:val="00732A6F"/>
    <w:rsid w:val="00732AEE"/>
    <w:rsid w:val="00732E22"/>
    <w:rsid w:val="007333DF"/>
    <w:rsid w:val="007335EC"/>
    <w:rsid w:val="00733614"/>
    <w:rsid w:val="007336FF"/>
    <w:rsid w:val="00733700"/>
    <w:rsid w:val="007337D2"/>
    <w:rsid w:val="007339A1"/>
    <w:rsid w:val="00733E3E"/>
    <w:rsid w:val="00733E80"/>
    <w:rsid w:val="00734135"/>
    <w:rsid w:val="007346B7"/>
    <w:rsid w:val="00734B58"/>
    <w:rsid w:val="00735053"/>
    <w:rsid w:val="00735148"/>
    <w:rsid w:val="00735442"/>
    <w:rsid w:val="00735725"/>
    <w:rsid w:val="0073581A"/>
    <w:rsid w:val="00735CED"/>
    <w:rsid w:val="00735E96"/>
    <w:rsid w:val="00736BEE"/>
    <w:rsid w:val="00736C3F"/>
    <w:rsid w:val="00736D7B"/>
    <w:rsid w:val="00736F57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3A6"/>
    <w:rsid w:val="007439D0"/>
    <w:rsid w:val="00743B42"/>
    <w:rsid w:val="00743B4A"/>
    <w:rsid w:val="00743E2A"/>
    <w:rsid w:val="00743FC6"/>
    <w:rsid w:val="00744274"/>
    <w:rsid w:val="0074485D"/>
    <w:rsid w:val="00744972"/>
    <w:rsid w:val="00744C3B"/>
    <w:rsid w:val="007455B6"/>
    <w:rsid w:val="00745771"/>
    <w:rsid w:val="00745B3C"/>
    <w:rsid w:val="00745D0F"/>
    <w:rsid w:val="00746203"/>
    <w:rsid w:val="0074624C"/>
    <w:rsid w:val="00747306"/>
    <w:rsid w:val="0074730F"/>
    <w:rsid w:val="007477AE"/>
    <w:rsid w:val="00747DAC"/>
    <w:rsid w:val="00750514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C4D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0"/>
    <w:rsid w:val="00762F89"/>
    <w:rsid w:val="00763515"/>
    <w:rsid w:val="00763696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1"/>
    <w:rsid w:val="007703BF"/>
    <w:rsid w:val="007708C3"/>
    <w:rsid w:val="00770C64"/>
    <w:rsid w:val="00770C66"/>
    <w:rsid w:val="00770D27"/>
    <w:rsid w:val="00770E37"/>
    <w:rsid w:val="00771124"/>
    <w:rsid w:val="00772879"/>
    <w:rsid w:val="00773162"/>
    <w:rsid w:val="007738F6"/>
    <w:rsid w:val="00773CBE"/>
    <w:rsid w:val="007740B3"/>
    <w:rsid w:val="0077420B"/>
    <w:rsid w:val="007742B0"/>
    <w:rsid w:val="00775511"/>
    <w:rsid w:val="00775625"/>
    <w:rsid w:val="0077568C"/>
    <w:rsid w:val="00775776"/>
    <w:rsid w:val="00775B18"/>
    <w:rsid w:val="00776288"/>
    <w:rsid w:val="007762BE"/>
    <w:rsid w:val="007767D2"/>
    <w:rsid w:val="00776927"/>
    <w:rsid w:val="00776DF3"/>
    <w:rsid w:val="007772AB"/>
    <w:rsid w:val="007776D6"/>
    <w:rsid w:val="00777973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56C"/>
    <w:rsid w:val="00783DD8"/>
    <w:rsid w:val="007840CD"/>
    <w:rsid w:val="00784CAC"/>
    <w:rsid w:val="00784E51"/>
    <w:rsid w:val="00785088"/>
    <w:rsid w:val="00785B92"/>
    <w:rsid w:val="00785D23"/>
    <w:rsid w:val="0078623C"/>
    <w:rsid w:val="0078646C"/>
    <w:rsid w:val="0078674E"/>
    <w:rsid w:val="007874FF"/>
    <w:rsid w:val="007876E9"/>
    <w:rsid w:val="00787823"/>
    <w:rsid w:val="007878D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232D"/>
    <w:rsid w:val="00792F38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97E09"/>
    <w:rsid w:val="007A0220"/>
    <w:rsid w:val="007A05E3"/>
    <w:rsid w:val="007A066B"/>
    <w:rsid w:val="007A070D"/>
    <w:rsid w:val="007A0A7D"/>
    <w:rsid w:val="007A0BC2"/>
    <w:rsid w:val="007A0D02"/>
    <w:rsid w:val="007A0D59"/>
    <w:rsid w:val="007A10C3"/>
    <w:rsid w:val="007A11F5"/>
    <w:rsid w:val="007A13AA"/>
    <w:rsid w:val="007A1A4D"/>
    <w:rsid w:val="007A200C"/>
    <w:rsid w:val="007A22EA"/>
    <w:rsid w:val="007A351D"/>
    <w:rsid w:val="007A39ED"/>
    <w:rsid w:val="007A4040"/>
    <w:rsid w:val="007A4084"/>
    <w:rsid w:val="007A5637"/>
    <w:rsid w:val="007A576E"/>
    <w:rsid w:val="007A5C72"/>
    <w:rsid w:val="007A60D6"/>
    <w:rsid w:val="007A6AAA"/>
    <w:rsid w:val="007A6D63"/>
    <w:rsid w:val="007A6EB1"/>
    <w:rsid w:val="007A71DE"/>
    <w:rsid w:val="007A7612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1E"/>
    <w:rsid w:val="007B3639"/>
    <w:rsid w:val="007B365F"/>
    <w:rsid w:val="007B3A94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614"/>
    <w:rsid w:val="007B6947"/>
    <w:rsid w:val="007B6A96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0A"/>
    <w:rsid w:val="007D5A85"/>
    <w:rsid w:val="007D5B3E"/>
    <w:rsid w:val="007D5C7B"/>
    <w:rsid w:val="007D5CE4"/>
    <w:rsid w:val="007D604E"/>
    <w:rsid w:val="007D63B6"/>
    <w:rsid w:val="007D668F"/>
    <w:rsid w:val="007D6757"/>
    <w:rsid w:val="007D68DC"/>
    <w:rsid w:val="007D6930"/>
    <w:rsid w:val="007D6DCB"/>
    <w:rsid w:val="007D7500"/>
    <w:rsid w:val="007D7704"/>
    <w:rsid w:val="007E003B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454C"/>
    <w:rsid w:val="007E53BC"/>
    <w:rsid w:val="007E596A"/>
    <w:rsid w:val="007E5C71"/>
    <w:rsid w:val="007E5C74"/>
    <w:rsid w:val="007E6415"/>
    <w:rsid w:val="007E6A9A"/>
    <w:rsid w:val="007E6B03"/>
    <w:rsid w:val="007E6E03"/>
    <w:rsid w:val="007E70AD"/>
    <w:rsid w:val="007E720A"/>
    <w:rsid w:val="007E7EC4"/>
    <w:rsid w:val="007F028E"/>
    <w:rsid w:val="007F06D8"/>
    <w:rsid w:val="007F0ACC"/>
    <w:rsid w:val="007F1EAC"/>
    <w:rsid w:val="007F2064"/>
    <w:rsid w:val="007F222D"/>
    <w:rsid w:val="007F2560"/>
    <w:rsid w:val="007F28B1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25E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5ABC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091E"/>
    <w:rsid w:val="008118E3"/>
    <w:rsid w:val="008123C9"/>
    <w:rsid w:val="008126DD"/>
    <w:rsid w:val="008128A3"/>
    <w:rsid w:val="00812C54"/>
    <w:rsid w:val="00813224"/>
    <w:rsid w:val="008132C1"/>
    <w:rsid w:val="0081410E"/>
    <w:rsid w:val="008153FC"/>
    <w:rsid w:val="00815590"/>
    <w:rsid w:val="008157A5"/>
    <w:rsid w:val="00815DCD"/>
    <w:rsid w:val="0081681A"/>
    <w:rsid w:val="0081728C"/>
    <w:rsid w:val="008175D5"/>
    <w:rsid w:val="008178A8"/>
    <w:rsid w:val="0081798D"/>
    <w:rsid w:val="00817A93"/>
    <w:rsid w:val="00817CCF"/>
    <w:rsid w:val="00817D74"/>
    <w:rsid w:val="00820559"/>
    <w:rsid w:val="00820576"/>
    <w:rsid w:val="008205B7"/>
    <w:rsid w:val="00820DF3"/>
    <w:rsid w:val="00821043"/>
    <w:rsid w:val="008213BD"/>
    <w:rsid w:val="00821426"/>
    <w:rsid w:val="00822965"/>
    <w:rsid w:val="008230F2"/>
    <w:rsid w:val="0082369E"/>
    <w:rsid w:val="0082453A"/>
    <w:rsid w:val="00825334"/>
    <w:rsid w:val="008254B9"/>
    <w:rsid w:val="00825572"/>
    <w:rsid w:val="008255EE"/>
    <w:rsid w:val="008258C7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778"/>
    <w:rsid w:val="00830AF6"/>
    <w:rsid w:val="00830DDE"/>
    <w:rsid w:val="00830ED9"/>
    <w:rsid w:val="00830FD5"/>
    <w:rsid w:val="00831926"/>
    <w:rsid w:val="00831FB1"/>
    <w:rsid w:val="0083208C"/>
    <w:rsid w:val="008320AB"/>
    <w:rsid w:val="00832120"/>
    <w:rsid w:val="0083245A"/>
    <w:rsid w:val="008324CC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3FE5"/>
    <w:rsid w:val="008446E1"/>
    <w:rsid w:val="00844DF8"/>
    <w:rsid w:val="008450EC"/>
    <w:rsid w:val="0084530A"/>
    <w:rsid w:val="00845331"/>
    <w:rsid w:val="0084594B"/>
    <w:rsid w:val="00845CB8"/>
    <w:rsid w:val="00845ED7"/>
    <w:rsid w:val="00846066"/>
    <w:rsid w:val="0084658C"/>
    <w:rsid w:val="00846607"/>
    <w:rsid w:val="00846730"/>
    <w:rsid w:val="008467A3"/>
    <w:rsid w:val="008469D8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C92"/>
    <w:rsid w:val="00852CC2"/>
    <w:rsid w:val="00852F98"/>
    <w:rsid w:val="00852FB7"/>
    <w:rsid w:val="00852FBE"/>
    <w:rsid w:val="0085393C"/>
    <w:rsid w:val="00853CC3"/>
    <w:rsid w:val="0085400A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1F86"/>
    <w:rsid w:val="0087268C"/>
    <w:rsid w:val="008726C2"/>
    <w:rsid w:val="00872EC9"/>
    <w:rsid w:val="008738E6"/>
    <w:rsid w:val="00873B97"/>
    <w:rsid w:val="00873E49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97E"/>
    <w:rsid w:val="00880F52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05A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AE8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10D"/>
    <w:rsid w:val="008A247A"/>
    <w:rsid w:val="008A277D"/>
    <w:rsid w:val="008A2D05"/>
    <w:rsid w:val="008A3378"/>
    <w:rsid w:val="008A361F"/>
    <w:rsid w:val="008A36E5"/>
    <w:rsid w:val="008A3D4B"/>
    <w:rsid w:val="008A3E24"/>
    <w:rsid w:val="008A3EE6"/>
    <w:rsid w:val="008A4316"/>
    <w:rsid w:val="008A44EA"/>
    <w:rsid w:val="008A478A"/>
    <w:rsid w:val="008A4FAA"/>
    <w:rsid w:val="008A578D"/>
    <w:rsid w:val="008A5C05"/>
    <w:rsid w:val="008A6358"/>
    <w:rsid w:val="008A63FE"/>
    <w:rsid w:val="008A66D0"/>
    <w:rsid w:val="008A6E73"/>
    <w:rsid w:val="008A70C9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2981"/>
    <w:rsid w:val="008B3460"/>
    <w:rsid w:val="008B399F"/>
    <w:rsid w:val="008B39CA"/>
    <w:rsid w:val="008B4289"/>
    <w:rsid w:val="008B47BE"/>
    <w:rsid w:val="008B525D"/>
    <w:rsid w:val="008B5638"/>
    <w:rsid w:val="008B5AFF"/>
    <w:rsid w:val="008B63A4"/>
    <w:rsid w:val="008B68B5"/>
    <w:rsid w:val="008B691C"/>
    <w:rsid w:val="008B6A26"/>
    <w:rsid w:val="008B6C2A"/>
    <w:rsid w:val="008B6C51"/>
    <w:rsid w:val="008B6C98"/>
    <w:rsid w:val="008B716D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C5C"/>
    <w:rsid w:val="008C4D0B"/>
    <w:rsid w:val="008C4DDB"/>
    <w:rsid w:val="008C502A"/>
    <w:rsid w:val="008C559E"/>
    <w:rsid w:val="008C561E"/>
    <w:rsid w:val="008C5656"/>
    <w:rsid w:val="008C586D"/>
    <w:rsid w:val="008C5B24"/>
    <w:rsid w:val="008C65B8"/>
    <w:rsid w:val="008C672A"/>
    <w:rsid w:val="008C6E2E"/>
    <w:rsid w:val="008C6EC8"/>
    <w:rsid w:val="008C72B1"/>
    <w:rsid w:val="008C7632"/>
    <w:rsid w:val="008C7744"/>
    <w:rsid w:val="008D00D1"/>
    <w:rsid w:val="008D0814"/>
    <w:rsid w:val="008D0AAB"/>
    <w:rsid w:val="008D0B2B"/>
    <w:rsid w:val="008D0D59"/>
    <w:rsid w:val="008D1253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139"/>
    <w:rsid w:val="008D79E4"/>
    <w:rsid w:val="008D7AB9"/>
    <w:rsid w:val="008D7F8C"/>
    <w:rsid w:val="008E012A"/>
    <w:rsid w:val="008E01DF"/>
    <w:rsid w:val="008E07EC"/>
    <w:rsid w:val="008E08B4"/>
    <w:rsid w:val="008E163A"/>
    <w:rsid w:val="008E1A44"/>
    <w:rsid w:val="008E1CCA"/>
    <w:rsid w:val="008E20ED"/>
    <w:rsid w:val="008E2653"/>
    <w:rsid w:val="008E2838"/>
    <w:rsid w:val="008E30D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0E4"/>
    <w:rsid w:val="008F0619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8F791C"/>
    <w:rsid w:val="00900096"/>
    <w:rsid w:val="009004BD"/>
    <w:rsid w:val="009009A7"/>
    <w:rsid w:val="009009B6"/>
    <w:rsid w:val="009009E4"/>
    <w:rsid w:val="00900B7C"/>
    <w:rsid w:val="009016A4"/>
    <w:rsid w:val="00901C6F"/>
    <w:rsid w:val="00901D1E"/>
    <w:rsid w:val="00901E34"/>
    <w:rsid w:val="0090249D"/>
    <w:rsid w:val="00902738"/>
    <w:rsid w:val="00902E27"/>
    <w:rsid w:val="00902F03"/>
    <w:rsid w:val="009032A9"/>
    <w:rsid w:val="0090399C"/>
    <w:rsid w:val="00903A4A"/>
    <w:rsid w:val="00903FAF"/>
    <w:rsid w:val="009046CE"/>
    <w:rsid w:val="0090482F"/>
    <w:rsid w:val="009051DF"/>
    <w:rsid w:val="00905412"/>
    <w:rsid w:val="0090614E"/>
    <w:rsid w:val="00907478"/>
    <w:rsid w:val="0090755A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B06"/>
    <w:rsid w:val="00911DB4"/>
    <w:rsid w:val="00911FC6"/>
    <w:rsid w:val="00911FFA"/>
    <w:rsid w:val="00912C42"/>
    <w:rsid w:val="0091307D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0AE"/>
    <w:rsid w:val="0092011F"/>
    <w:rsid w:val="009208B8"/>
    <w:rsid w:val="009208CA"/>
    <w:rsid w:val="00920BFD"/>
    <w:rsid w:val="00920F28"/>
    <w:rsid w:val="009210BD"/>
    <w:rsid w:val="00921C05"/>
    <w:rsid w:val="00921CBF"/>
    <w:rsid w:val="00922016"/>
    <w:rsid w:val="0092205B"/>
    <w:rsid w:val="0092249E"/>
    <w:rsid w:val="009228CE"/>
    <w:rsid w:val="00922CCB"/>
    <w:rsid w:val="00922D02"/>
    <w:rsid w:val="009233AE"/>
    <w:rsid w:val="00923B78"/>
    <w:rsid w:val="00923D77"/>
    <w:rsid w:val="009240B6"/>
    <w:rsid w:val="00924171"/>
    <w:rsid w:val="00924392"/>
    <w:rsid w:val="00924673"/>
    <w:rsid w:val="009249F8"/>
    <w:rsid w:val="00924FE9"/>
    <w:rsid w:val="00925038"/>
    <w:rsid w:val="00925265"/>
    <w:rsid w:val="0092559B"/>
    <w:rsid w:val="00925BBE"/>
    <w:rsid w:val="00925C19"/>
    <w:rsid w:val="00926086"/>
    <w:rsid w:val="009260C3"/>
    <w:rsid w:val="00926306"/>
    <w:rsid w:val="009268DE"/>
    <w:rsid w:val="00926F0E"/>
    <w:rsid w:val="00927FCD"/>
    <w:rsid w:val="009302F3"/>
    <w:rsid w:val="00930E92"/>
    <w:rsid w:val="00930FF9"/>
    <w:rsid w:val="00931B71"/>
    <w:rsid w:val="0093224C"/>
    <w:rsid w:val="0093285A"/>
    <w:rsid w:val="00932BA1"/>
    <w:rsid w:val="00932EE1"/>
    <w:rsid w:val="00933531"/>
    <w:rsid w:val="009338C0"/>
    <w:rsid w:val="00933FA9"/>
    <w:rsid w:val="00933FFC"/>
    <w:rsid w:val="009345D8"/>
    <w:rsid w:val="00934B73"/>
    <w:rsid w:val="00934BD8"/>
    <w:rsid w:val="00934C19"/>
    <w:rsid w:val="00934C94"/>
    <w:rsid w:val="00934FE0"/>
    <w:rsid w:val="0093503C"/>
    <w:rsid w:val="00935996"/>
    <w:rsid w:val="00935A8A"/>
    <w:rsid w:val="00935B0F"/>
    <w:rsid w:val="00935BCA"/>
    <w:rsid w:val="00935E6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22B0"/>
    <w:rsid w:val="00942BDA"/>
    <w:rsid w:val="009434AC"/>
    <w:rsid w:val="0094462A"/>
    <w:rsid w:val="00944EC2"/>
    <w:rsid w:val="009453FC"/>
    <w:rsid w:val="00945783"/>
    <w:rsid w:val="00945F4F"/>
    <w:rsid w:val="009462B9"/>
    <w:rsid w:val="00946394"/>
    <w:rsid w:val="00946EB8"/>
    <w:rsid w:val="00947F35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095"/>
    <w:rsid w:val="009611EC"/>
    <w:rsid w:val="00961433"/>
    <w:rsid w:val="009614F7"/>
    <w:rsid w:val="009619D7"/>
    <w:rsid w:val="00961C31"/>
    <w:rsid w:val="00961F76"/>
    <w:rsid w:val="009622F8"/>
    <w:rsid w:val="00962517"/>
    <w:rsid w:val="009625C8"/>
    <w:rsid w:val="009627BF"/>
    <w:rsid w:val="00962C29"/>
    <w:rsid w:val="009639D9"/>
    <w:rsid w:val="00964C51"/>
    <w:rsid w:val="00965B5F"/>
    <w:rsid w:val="00965BF0"/>
    <w:rsid w:val="00965DDD"/>
    <w:rsid w:val="00966A58"/>
    <w:rsid w:val="00966FC3"/>
    <w:rsid w:val="00967083"/>
    <w:rsid w:val="009672E6"/>
    <w:rsid w:val="009673F7"/>
    <w:rsid w:val="00967CC9"/>
    <w:rsid w:val="00967D2B"/>
    <w:rsid w:val="00970461"/>
    <w:rsid w:val="009706A4"/>
    <w:rsid w:val="00970C87"/>
    <w:rsid w:val="009713AD"/>
    <w:rsid w:val="00972C60"/>
    <w:rsid w:val="00973142"/>
    <w:rsid w:val="00973F66"/>
    <w:rsid w:val="00974024"/>
    <w:rsid w:val="009740A5"/>
    <w:rsid w:val="009745C2"/>
    <w:rsid w:val="00974779"/>
    <w:rsid w:val="00974C7C"/>
    <w:rsid w:val="00974CB3"/>
    <w:rsid w:val="00974CB7"/>
    <w:rsid w:val="0097509A"/>
    <w:rsid w:val="009755E8"/>
    <w:rsid w:val="009760F0"/>
    <w:rsid w:val="0097625C"/>
    <w:rsid w:val="009768E6"/>
    <w:rsid w:val="00976EF1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132"/>
    <w:rsid w:val="00984D92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416"/>
    <w:rsid w:val="00995FAB"/>
    <w:rsid w:val="00996021"/>
    <w:rsid w:val="0099603B"/>
    <w:rsid w:val="009961FF"/>
    <w:rsid w:val="0099628B"/>
    <w:rsid w:val="009965E9"/>
    <w:rsid w:val="00996982"/>
    <w:rsid w:val="00996FA4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98"/>
    <w:rsid w:val="009A2DB6"/>
    <w:rsid w:val="009A2FC3"/>
    <w:rsid w:val="009A390E"/>
    <w:rsid w:val="009A3EB3"/>
    <w:rsid w:val="009A4009"/>
    <w:rsid w:val="009A4873"/>
    <w:rsid w:val="009A5923"/>
    <w:rsid w:val="009A5A4B"/>
    <w:rsid w:val="009A641D"/>
    <w:rsid w:val="009A64DD"/>
    <w:rsid w:val="009B121B"/>
    <w:rsid w:val="009B174C"/>
    <w:rsid w:val="009B1B63"/>
    <w:rsid w:val="009B2486"/>
    <w:rsid w:val="009B2A30"/>
    <w:rsid w:val="009B2C08"/>
    <w:rsid w:val="009B2F6B"/>
    <w:rsid w:val="009B4161"/>
    <w:rsid w:val="009B4434"/>
    <w:rsid w:val="009B4639"/>
    <w:rsid w:val="009B51BF"/>
    <w:rsid w:val="009B57D7"/>
    <w:rsid w:val="009B5F1E"/>
    <w:rsid w:val="009B6A79"/>
    <w:rsid w:val="009B726A"/>
    <w:rsid w:val="009B7CFD"/>
    <w:rsid w:val="009C0150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1F8"/>
    <w:rsid w:val="009C3D45"/>
    <w:rsid w:val="009C3E3A"/>
    <w:rsid w:val="009C7150"/>
    <w:rsid w:val="009D07B2"/>
    <w:rsid w:val="009D0BA7"/>
    <w:rsid w:val="009D181C"/>
    <w:rsid w:val="009D1C9A"/>
    <w:rsid w:val="009D1D94"/>
    <w:rsid w:val="009D2067"/>
    <w:rsid w:val="009D21DD"/>
    <w:rsid w:val="009D2F30"/>
    <w:rsid w:val="009D2F6C"/>
    <w:rsid w:val="009D30A6"/>
    <w:rsid w:val="009D30F7"/>
    <w:rsid w:val="009D316B"/>
    <w:rsid w:val="009D3EEF"/>
    <w:rsid w:val="009D43DF"/>
    <w:rsid w:val="009D4AFF"/>
    <w:rsid w:val="009D4CAC"/>
    <w:rsid w:val="009D4DAE"/>
    <w:rsid w:val="009D5438"/>
    <w:rsid w:val="009D5646"/>
    <w:rsid w:val="009D5935"/>
    <w:rsid w:val="009D5EFF"/>
    <w:rsid w:val="009D62A9"/>
    <w:rsid w:val="009D673C"/>
    <w:rsid w:val="009D6999"/>
    <w:rsid w:val="009D78DC"/>
    <w:rsid w:val="009E08E2"/>
    <w:rsid w:val="009E0A57"/>
    <w:rsid w:val="009E0D71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4BF"/>
    <w:rsid w:val="009E6E27"/>
    <w:rsid w:val="009E6F21"/>
    <w:rsid w:val="009E7BA3"/>
    <w:rsid w:val="009F037E"/>
    <w:rsid w:val="009F068F"/>
    <w:rsid w:val="009F17D5"/>
    <w:rsid w:val="009F1B0C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283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38F2"/>
    <w:rsid w:val="00A0459A"/>
    <w:rsid w:val="00A0482D"/>
    <w:rsid w:val="00A04D1D"/>
    <w:rsid w:val="00A04D72"/>
    <w:rsid w:val="00A04F5C"/>
    <w:rsid w:val="00A0576D"/>
    <w:rsid w:val="00A05977"/>
    <w:rsid w:val="00A05B6D"/>
    <w:rsid w:val="00A05C50"/>
    <w:rsid w:val="00A0642C"/>
    <w:rsid w:val="00A06566"/>
    <w:rsid w:val="00A06961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8B5"/>
    <w:rsid w:val="00A109FB"/>
    <w:rsid w:val="00A10A9E"/>
    <w:rsid w:val="00A10B37"/>
    <w:rsid w:val="00A10CC6"/>
    <w:rsid w:val="00A10FB4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676"/>
    <w:rsid w:val="00A22B9B"/>
    <w:rsid w:val="00A2374C"/>
    <w:rsid w:val="00A2397B"/>
    <w:rsid w:val="00A23A68"/>
    <w:rsid w:val="00A23C8D"/>
    <w:rsid w:val="00A23F48"/>
    <w:rsid w:val="00A248E5"/>
    <w:rsid w:val="00A24BDE"/>
    <w:rsid w:val="00A25324"/>
    <w:rsid w:val="00A25998"/>
    <w:rsid w:val="00A25F2A"/>
    <w:rsid w:val="00A260E4"/>
    <w:rsid w:val="00A269B7"/>
    <w:rsid w:val="00A26E2B"/>
    <w:rsid w:val="00A26E9A"/>
    <w:rsid w:val="00A27175"/>
    <w:rsid w:val="00A274D1"/>
    <w:rsid w:val="00A30101"/>
    <w:rsid w:val="00A303CD"/>
    <w:rsid w:val="00A308BF"/>
    <w:rsid w:val="00A308C4"/>
    <w:rsid w:val="00A30B5B"/>
    <w:rsid w:val="00A3114F"/>
    <w:rsid w:val="00A311D4"/>
    <w:rsid w:val="00A3143B"/>
    <w:rsid w:val="00A31CAF"/>
    <w:rsid w:val="00A31F16"/>
    <w:rsid w:val="00A31F39"/>
    <w:rsid w:val="00A329FC"/>
    <w:rsid w:val="00A32FB3"/>
    <w:rsid w:val="00A33BAB"/>
    <w:rsid w:val="00A33BEB"/>
    <w:rsid w:val="00A342DE"/>
    <w:rsid w:val="00A3471D"/>
    <w:rsid w:val="00A3548C"/>
    <w:rsid w:val="00A35645"/>
    <w:rsid w:val="00A356B9"/>
    <w:rsid w:val="00A359F6"/>
    <w:rsid w:val="00A35CE9"/>
    <w:rsid w:val="00A35FA7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681"/>
    <w:rsid w:val="00A41A93"/>
    <w:rsid w:val="00A4235C"/>
    <w:rsid w:val="00A4298F"/>
    <w:rsid w:val="00A435A0"/>
    <w:rsid w:val="00A43B7C"/>
    <w:rsid w:val="00A43C13"/>
    <w:rsid w:val="00A44130"/>
    <w:rsid w:val="00A44354"/>
    <w:rsid w:val="00A4464A"/>
    <w:rsid w:val="00A44B5D"/>
    <w:rsid w:val="00A44DAB"/>
    <w:rsid w:val="00A44F51"/>
    <w:rsid w:val="00A45026"/>
    <w:rsid w:val="00A45279"/>
    <w:rsid w:val="00A45365"/>
    <w:rsid w:val="00A45ED0"/>
    <w:rsid w:val="00A45FAC"/>
    <w:rsid w:val="00A46025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900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3D2E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5E58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9C8"/>
    <w:rsid w:val="00A61D15"/>
    <w:rsid w:val="00A61D4C"/>
    <w:rsid w:val="00A621AB"/>
    <w:rsid w:val="00A6237C"/>
    <w:rsid w:val="00A623FE"/>
    <w:rsid w:val="00A6248D"/>
    <w:rsid w:val="00A62673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CE6"/>
    <w:rsid w:val="00A67D7A"/>
    <w:rsid w:val="00A67D84"/>
    <w:rsid w:val="00A70486"/>
    <w:rsid w:val="00A706C0"/>
    <w:rsid w:val="00A70C1A"/>
    <w:rsid w:val="00A70C39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0F4F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7DB"/>
    <w:rsid w:val="00A85B5F"/>
    <w:rsid w:val="00A85C55"/>
    <w:rsid w:val="00A8670C"/>
    <w:rsid w:val="00A869FD"/>
    <w:rsid w:val="00A87035"/>
    <w:rsid w:val="00A8707C"/>
    <w:rsid w:val="00A873C8"/>
    <w:rsid w:val="00A87478"/>
    <w:rsid w:val="00A876F0"/>
    <w:rsid w:val="00A87B04"/>
    <w:rsid w:val="00A90118"/>
    <w:rsid w:val="00A911CA"/>
    <w:rsid w:val="00A92A1A"/>
    <w:rsid w:val="00A9356A"/>
    <w:rsid w:val="00A93798"/>
    <w:rsid w:val="00A937F4"/>
    <w:rsid w:val="00A939CF"/>
    <w:rsid w:val="00A94131"/>
    <w:rsid w:val="00A94C4D"/>
    <w:rsid w:val="00A95570"/>
    <w:rsid w:val="00A9560F"/>
    <w:rsid w:val="00A957AC"/>
    <w:rsid w:val="00A95F59"/>
    <w:rsid w:val="00A9668A"/>
    <w:rsid w:val="00A967B5"/>
    <w:rsid w:val="00A9680E"/>
    <w:rsid w:val="00A97822"/>
    <w:rsid w:val="00A97B9A"/>
    <w:rsid w:val="00AA00AD"/>
    <w:rsid w:val="00AA06B1"/>
    <w:rsid w:val="00AA07E4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EAC"/>
    <w:rsid w:val="00AA3FE2"/>
    <w:rsid w:val="00AA4682"/>
    <w:rsid w:val="00AA46E0"/>
    <w:rsid w:val="00AA477F"/>
    <w:rsid w:val="00AA4818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31C"/>
    <w:rsid w:val="00AB45C3"/>
    <w:rsid w:val="00AB4A58"/>
    <w:rsid w:val="00AB4B7B"/>
    <w:rsid w:val="00AB4E13"/>
    <w:rsid w:val="00AB4E63"/>
    <w:rsid w:val="00AB4FCA"/>
    <w:rsid w:val="00AB54F5"/>
    <w:rsid w:val="00AB5593"/>
    <w:rsid w:val="00AB5841"/>
    <w:rsid w:val="00AB58F7"/>
    <w:rsid w:val="00AB5A67"/>
    <w:rsid w:val="00AB5D19"/>
    <w:rsid w:val="00AB5D27"/>
    <w:rsid w:val="00AB608C"/>
    <w:rsid w:val="00AB60E6"/>
    <w:rsid w:val="00AB6D73"/>
    <w:rsid w:val="00AB725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2CB8"/>
    <w:rsid w:val="00AC3CEE"/>
    <w:rsid w:val="00AC3E6E"/>
    <w:rsid w:val="00AC4284"/>
    <w:rsid w:val="00AC44BE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927"/>
    <w:rsid w:val="00AD0AD3"/>
    <w:rsid w:val="00AD11E3"/>
    <w:rsid w:val="00AD133D"/>
    <w:rsid w:val="00AD219D"/>
    <w:rsid w:val="00AD2479"/>
    <w:rsid w:val="00AD26E6"/>
    <w:rsid w:val="00AD2D5C"/>
    <w:rsid w:val="00AD2DC6"/>
    <w:rsid w:val="00AD312B"/>
    <w:rsid w:val="00AD32A8"/>
    <w:rsid w:val="00AD3928"/>
    <w:rsid w:val="00AD4806"/>
    <w:rsid w:val="00AD4912"/>
    <w:rsid w:val="00AD4A53"/>
    <w:rsid w:val="00AD4C6E"/>
    <w:rsid w:val="00AD4C80"/>
    <w:rsid w:val="00AD5308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E19"/>
    <w:rsid w:val="00AE1F77"/>
    <w:rsid w:val="00AE2489"/>
    <w:rsid w:val="00AE2497"/>
    <w:rsid w:val="00AE2749"/>
    <w:rsid w:val="00AE2884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6BBF"/>
    <w:rsid w:val="00AE7610"/>
    <w:rsid w:val="00AE7BBE"/>
    <w:rsid w:val="00AF05A5"/>
    <w:rsid w:val="00AF073E"/>
    <w:rsid w:val="00AF09D2"/>
    <w:rsid w:val="00AF0B3B"/>
    <w:rsid w:val="00AF0CA7"/>
    <w:rsid w:val="00AF0CEF"/>
    <w:rsid w:val="00AF0FCB"/>
    <w:rsid w:val="00AF0FD5"/>
    <w:rsid w:val="00AF1154"/>
    <w:rsid w:val="00AF1595"/>
    <w:rsid w:val="00AF1734"/>
    <w:rsid w:val="00AF1933"/>
    <w:rsid w:val="00AF1EA6"/>
    <w:rsid w:val="00AF264C"/>
    <w:rsid w:val="00AF269B"/>
    <w:rsid w:val="00AF2C33"/>
    <w:rsid w:val="00AF2FD4"/>
    <w:rsid w:val="00AF3291"/>
    <w:rsid w:val="00AF373E"/>
    <w:rsid w:val="00AF3B7B"/>
    <w:rsid w:val="00AF43B4"/>
    <w:rsid w:val="00AF4473"/>
    <w:rsid w:val="00AF452C"/>
    <w:rsid w:val="00AF48E8"/>
    <w:rsid w:val="00AF4BB9"/>
    <w:rsid w:val="00AF54EC"/>
    <w:rsid w:val="00AF562E"/>
    <w:rsid w:val="00AF56FD"/>
    <w:rsid w:val="00AF5857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05AB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5CC4"/>
    <w:rsid w:val="00B06221"/>
    <w:rsid w:val="00B06438"/>
    <w:rsid w:val="00B06676"/>
    <w:rsid w:val="00B069C8"/>
    <w:rsid w:val="00B06C4D"/>
    <w:rsid w:val="00B10587"/>
    <w:rsid w:val="00B10A46"/>
    <w:rsid w:val="00B115ED"/>
    <w:rsid w:val="00B1191B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B21"/>
    <w:rsid w:val="00B21DE2"/>
    <w:rsid w:val="00B2210B"/>
    <w:rsid w:val="00B224A5"/>
    <w:rsid w:val="00B226EC"/>
    <w:rsid w:val="00B2396B"/>
    <w:rsid w:val="00B23C19"/>
    <w:rsid w:val="00B25261"/>
    <w:rsid w:val="00B2555B"/>
    <w:rsid w:val="00B255F1"/>
    <w:rsid w:val="00B257AE"/>
    <w:rsid w:val="00B25ADF"/>
    <w:rsid w:val="00B25E39"/>
    <w:rsid w:val="00B26A03"/>
    <w:rsid w:val="00B26F37"/>
    <w:rsid w:val="00B27057"/>
    <w:rsid w:val="00B271B5"/>
    <w:rsid w:val="00B279BF"/>
    <w:rsid w:val="00B30377"/>
    <w:rsid w:val="00B303FA"/>
    <w:rsid w:val="00B3100A"/>
    <w:rsid w:val="00B313D6"/>
    <w:rsid w:val="00B31491"/>
    <w:rsid w:val="00B31763"/>
    <w:rsid w:val="00B318C4"/>
    <w:rsid w:val="00B31D33"/>
    <w:rsid w:val="00B320BE"/>
    <w:rsid w:val="00B321C2"/>
    <w:rsid w:val="00B32B86"/>
    <w:rsid w:val="00B332F6"/>
    <w:rsid w:val="00B34BFC"/>
    <w:rsid w:val="00B3512B"/>
    <w:rsid w:val="00B353C2"/>
    <w:rsid w:val="00B35536"/>
    <w:rsid w:val="00B35548"/>
    <w:rsid w:val="00B35861"/>
    <w:rsid w:val="00B3618B"/>
    <w:rsid w:val="00B362B6"/>
    <w:rsid w:val="00B3651F"/>
    <w:rsid w:val="00B366BE"/>
    <w:rsid w:val="00B36757"/>
    <w:rsid w:val="00B367FB"/>
    <w:rsid w:val="00B372FA"/>
    <w:rsid w:val="00B37C3C"/>
    <w:rsid w:val="00B37DB1"/>
    <w:rsid w:val="00B405C5"/>
    <w:rsid w:val="00B408D7"/>
    <w:rsid w:val="00B40952"/>
    <w:rsid w:val="00B40DA5"/>
    <w:rsid w:val="00B40E49"/>
    <w:rsid w:val="00B413F3"/>
    <w:rsid w:val="00B418AF"/>
    <w:rsid w:val="00B41C23"/>
    <w:rsid w:val="00B41FA3"/>
    <w:rsid w:val="00B4246A"/>
    <w:rsid w:val="00B427D9"/>
    <w:rsid w:val="00B42C0F"/>
    <w:rsid w:val="00B42E42"/>
    <w:rsid w:val="00B43AD8"/>
    <w:rsid w:val="00B43AF1"/>
    <w:rsid w:val="00B43D49"/>
    <w:rsid w:val="00B440EA"/>
    <w:rsid w:val="00B447B7"/>
    <w:rsid w:val="00B44A6A"/>
    <w:rsid w:val="00B44D26"/>
    <w:rsid w:val="00B450C2"/>
    <w:rsid w:val="00B454E4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6E18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553"/>
    <w:rsid w:val="00B61584"/>
    <w:rsid w:val="00B61721"/>
    <w:rsid w:val="00B61E66"/>
    <w:rsid w:val="00B61E88"/>
    <w:rsid w:val="00B62454"/>
    <w:rsid w:val="00B62983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45D"/>
    <w:rsid w:val="00B658A6"/>
    <w:rsid w:val="00B65D2F"/>
    <w:rsid w:val="00B65FFB"/>
    <w:rsid w:val="00B6601B"/>
    <w:rsid w:val="00B66140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46A9"/>
    <w:rsid w:val="00B75A53"/>
    <w:rsid w:val="00B762C4"/>
    <w:rsid w:val="00B7671C"/>
    <w:rsid w:val="00B76726"/>
    <w:rsid w:val="00B767CD"/>
    <w:rsid w:val="00B76BB2"/>
    <w:rsid w:val="00B76E25"/>
    <w:rsid w:val="00B76F1C"/>
    <w:rsid w:val="00B773A4"/>
    <w:rsid w:val="00B77578"/>
    <w:rsid w:val="00B77B42"/>
    <w:rsid w:val="00B77D10"/>
    <w:rsid w:val="00B80009"/>
    <w:rsid w:val="00B80016"/>
    <w:rsid w:val="00B801CA"/>
    <w:rsid w:val="00B8064C"/>
    <w:rsid w:val="00B8098B"/>
    <w:rsid w:val="00B80E53"/>
    <w:rsid w:val="00B81055"/>
    <w:rsid w:val="00B8133D"/>
    <w:rsid w:val="00B81644"/>
    <w:rsid w:val="00B82865"/>
    <w:rsid w:val="00B8453F"/>
    <w:rsid w:val="00B849E3"/>
    <w:rsid w:val="00B849EC"/>
    <w:rsid w:val="00B84AA7"/>
    <w:rsid w:val="00B84B48"/>
    <w:rsid w:val="00B859CF"/>
    <w:rsid w:val="00B85A97"/>
    <w:rsid w:val="00B85E7B"/>
    <w:rsid w:val="00B865C9"/>
    <w:rsid w:val="00B8701A"/>
    <w:rsid w:val="00B87701"/>
    <w:rsid w:val="00B87DC5"/>
    <w:rsid w:val="00B87E81"/>
    <w:rsid w:val="00B90212"/>
    <w:rsid w:val="00B9035E"/>
    <w:rsid w:val="00B905B5"/>
    <w:rsid w:val="00B90946"/>
    <w:rsid w:val="00B9121C"/>
    <w:rsid w:val="00B9155C"/>
    <w:rsid w:val="00B915BB"/>
    <w:rsid w:val="00B919F2"/>
    <w:rsid w:val="00B91FD8"/>
    <w:rsid w:val="00B92054"/>
    <w:rsid w:val="00B9213F"/>
    <w:rsid w:val="00B92980"/>
    <w:rsid w:val="00B92C82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3EE"/>
    <w:rsid w:val="00B95D57"/>
    <w:rsid w:val="00B960C9"/>
    <w:rsid w:val="00B963B0"/>
    <w:rsid w:val="00B97143"/>
    <w:rsid w:val="00B9772A"/>
    <w:rsid w:val="00B97C5D"/>
    <w:rsid w:val="00B97E73"/>
    <w:rsid w:val="00B97E77"/>
    <w:rsid w:val="00BA0BA5"/>
    <w:rsid w:val="00BA0F40"/>
    <w:rsid w:val="00BA15EA"/>
    <w:rsid w:val="00BA162D"/>
    <w:rsid w:val="00BA2175"/>
    <w:rsid w:val="00BA2EC1"/>
    <w:rsid w:val="00BA3622"/>
    <w:rsid w:val="00BA37BB"/>
    <w:rsid w:val="00BA4EB3"/>
    <w:rsid w:val="00BA4FDC"/>
    <w:rsid w:val="00BA5024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431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4B6F"/>
    <w:rsid w:val="00BB51AE"/>
    <w:rsid w:val="00BB5428"/>
    <w:rsid w:val="00BB58BD"/>
    <w:rsid w:val="00BB6BDF"/>
    <w:rsid w:val="00BB705B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34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0B5"/>
    <w:rsid w:val="00BD52F1"/>
    <w:rsid w:val="00BD5641"/>
    <w:rsid w:val="00BD583D"/>
    <w:rsid w:val="00BD632B"/>
    <w:rsid w:val="00BD63D1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43"/>
    <w:rsid w:val="00BE0E4A"/>
    <w:rsid w:val="00BE0EDC"/>
    <w:rsid w:val="00BE19C0"/>
    <w:rsid w:val="00BE1C3F"/>
    <w:rsid w:val="00BE1DA1"/>
    <w:rsid w:val="00BE22AD"/>
    <w:rsid w:val="00BE25AE"/>
    <w:rsid w:val="00BE2700"/>
    <w:rsid w:val="00BE2735"/>
    <w:rsid w:val="00BE2A7E"/>
    <w:rsid w:val="00BE2B17"/>
    <w:rsid w:val="00BE2FFE"/>
    <w:rsid w:val="00BE3792"/>
    <w:rsid w:val="00BE3CC4"/>
    <w:rsid w:val="00BE3EFF"/>
    <w:rsid w:val="00BE46F4"/>
    <w:rsid w:val="00BE4D81"/>
    <w:rsid w:val="00BE4F36"/>
    <w:rsid w:val="00BE51D1"/>
    <w:rsid w:val="00BE5478"/>
    <w:rsid w:val="00BE5B03"/>
    <w:rsid w:val="00BE5C90"/>
    <w:rsid w:val="00BE5F50"/>
    <w:rsid w:val="00BE6787"/>
    <w:rsid w:val="00BE6A9C"/>
    <w:rsid w:val="00BE6EB7"/>
    <w:rsid w:val="00BE6FEE"/>
    <w:rsid w:val="00BE7217"/>
    <w:rsid w:val="00BE72BB"/>
    <w:rsid w:val="00BE7388"/>
    <w:rsid w:val="00BE7607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09"/>
    <w:rsid w:val="00BF41C4"/>
    <w:rsid w:val="00BF41CC"/>
    <w:rsid w:val="00BF4307"/>
    <w:rsid w:val="00BF4AF6"/>
    <w:rsid w:val="00BF58D3"/>
    <w:rsid w:val="00BF6083"/>
    <w:rsid w:val="00BF6240"/>
    <w:rsid w:val="00BF6574"/>
    <w:rsid w:val="00BF6F2C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320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D9B"/>
    <w:rsid w:val="00C06E35"/>
    <w:rsid w:val="00C06F2A"/>
    <w:rsid w:val="00C0771A"/>
    <w:rsid w:val="00C07785"/>
    <w:rsid w:val="00C103D1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10D"/>
    <w:rsid w:val="00C13BF9"/>
    <w:rsid w:val="00C13C28"/>
    <w:rsid w:val="00C145AD"/>
    <w:rsid w:val="00C157A6"/>
    <w:rsid w:val="00C15BBE"/>
    <w:rsid w:val="00C16160"/>
    <w:rsid w:val="00C165E2"/>
    <w:rsid w:val="00C168BF"/>
    <w:rsid w:val="00C16A7C"/>
    <w:rsid w:val="00C16B4A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1991"/>
    <w:rsid w:val="00C2205A"/>
    <w:rsid w:val="00C22091"/>
    <w:rsid w:val="00C221BE"/>
    <w:rsid w:val="00C226BE"/>
    <w:rsid w:val="00C228FF"/>
    <w:rsid w:val="00C22BBB"/>
    <w:rsid w:val="00C22D12"/>
    <w:rsid w:val="00C22E36"/>
    <w:rsid w:val="00C23D92"/>
    <w:rsid w:val="00C244EF"/>
    <w:rsid w:val="00C24623"/>
    <w:rsid w:val="00C2466B"/>
    <w:rsid w:val="00C24E4E"/>
    <w:rsid w:val="00C25192"/>
    <w:rsid w:val="00C255BB"/>
    <w:rsid w:val="00C258C5"/>
    <w:rsid w:val="00C2671D"/>
    <w:rsid w:val="00C26949"/>
    <w:rsid w:val="00C273D7"/>
    <w:rsid w:val="00C2798C"/>
    <w:rsid w:val="00C27A44"/>
    <w:rsid w:val="00C30093"/>
    <w:rsid w:val="00C30551"/>
    <w:rsid w:val="00C30752"/>
    <w:rsid w:val="00C30A88"/>
    <w:rsid w:val="00C30AF4"/>
    <w:rsid w:val="00C30FAD"/>
    <w:rsid w:val="00C320A0"/>
    <w:rsid w:val="00C32235"/>
    <w:rsid w:val="00C32A41"/>
    <w:rsid w:val="00C32D3E"/>
    <w:rsid w:val="00C32E09"/>
    <w:rsid w:val="00C33252"/>
    <w:rsid w:val="00C33551"/>
    <w:rsid w:val="00C33CBB"/>
    <w:rsid w:val="00C33D29"/>
    <w:rsid w:val="00C33DA8"/>
    <w:rsid w:val="00C340FA"/>
    <w:rsid w:val="00C34348"/>
    <w:rsid w:val="00C35156"/>
    <w:rsid w:val="00C35316"/>
    <w:rsid w:val="00C353C6"/>
    <w:rsid w:val="00C358EB"/>
    <w:rsid w:val="00C359F5"/>
    <w:rsid w:val="00C36230"/>
    <w:rsid w:val="00C362D7"/>
    <w:rsid w:val="00C3635A"/>
    <w:rsid w:val="00C36363"/>
    <w:rsid w:val="00C37FC7"/>
    <w:rsid w:val="00C4000C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2A43"/>
    <w:rsid w:val="00C43763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6C36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0BD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4A80"/>
    <w:rsid w:val="00C54D4A"/>
    <w:rsid w:val="00C557A0"/>
    <w:rsid w:val="00C55AF0"/>
    <w:rsid w:val="00C56529"/>
    <w:rsid w:val="00C5729E"/>
    <w:rsid w:val="00C57534"/>
    <w:rsid w:val="00C5761E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A5F"/>
    <w:rsid w:val="00C65B4E"/>
    <w:rsid w:val="00C65C69"/>
    <w:rsid w:val="00C65C6B"/>
    <w:rsid w:val="00C65E9F"/>
    <w:rsid w:val="00C660D0"/>
    <w:rsid w:val="00C66200"/>
    <w:rsid w:val="00C66268"/>
    <w:rsid w:val="00C66332"/>
    <w:rsid w:val="00C66B13"/>
    <w:rsid w:val="00C67545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3FA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47"/>
    <w:rsid w:val="00C76D78"/>
    <w:rsid w:val="00C76E56"/>
    <w:rsid w:val="00C77972"/>
    <w:rsid w:val="00C779C5"/>
    <w:rsid w:val="00C77F77"/>
    <w:rsid w:val="00C80656"/>
    <w:rsid w:val="00C80880"/>
    <w:rsid w:val="00C8149B"/>
    <w:rsid w:val="00C815C9"/>
    <w:rsid w:val="00C81684"/>
    <w:rsid w:val="00C81BCC"/>
    <w:rsid w:val="00C81BF5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3FB"/>
    <w:rsid w:val="00C83809"/>
    <w:rsid w:val="00C84007"/>
    <w:rsid w:val="00C8462C"/>
    <w:rsid w:val="00C84666"/>
    <w:rsid w:val="00C84CF5"/>
    <w:rsid w:val="00C84D9B"/>
    <w:rsid w:val="00C85932"/>
    <w:rsid w:val="00C85F07"/>
    <w:rsid w:val="00C86797"/>
    <w:rsid w:val="00C86D9C"/>
    <w:rsid w:val="00C87219"/>
    <w:rsid w:val="00C8734A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8CB"/>
    <w:rsid w:val="00C95A27"/>
    <w:rsid w:val="00C96015"/>
    <w:rsid w:val="00C963A4"/>
    <w:rsid w:val="00C96BEC"/>
    <w:rsid w:val="00C96C96"/>
    <w:rsid w:val="00C96E3D"/>
    <w:rsid w:val="00C97696"/>
    <w:rsid w:val="00CA0068"/>
    <w:rsid w:val="00CA04CC"/>
    <w:rsid w:val="00CA0763"/>
    <w:rsid w:val="00CA09B4"/>
    <w:rsid w:val="00CA1374"/>
    <w:rsid w:val="00CA157C"/>
    <w:rsid w:val="00CA1610"/>
    <w:rsid w:val="00CA1A9E"/>
    <w:rsid w:val="00CA1F40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E25"/>
    <w:rsid w:val="00CA6F78"/>
    <w:rsid w:val="00CA6FBF"/>
    <w:rsid w:val="00CA7006"/>
    <w:rsid w:val="00CA717A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5F43"/>
    <w:rsid w:val="00CB61A7"/>
    <w:rsid w:val="00CB63EC"/>
    <w:rsid w:val="00CB6EA1"/>
    <w:rsid w:val="00CB70CF"/>
    <w:rsid w:val="00CB77A6"/>
    <w:rsid w:val="00CB799B"/>
    <w:rsid w:val="00CB799C"/>
    <w:rsid w:val="00CC055C"/>
    <w:rsid w:val="00CC071F"/>
    <w:rsid w:val="00CC088C"/>
    <w:rsid w:val="00CC0E6D"/>
    <w:rsid w:val="00CC17A9"/>
    <w:rsid w:val="00CC209E"/>
    <w:rsid w:val="00CC21C7"/>
    <w:rsid w:val="00CC2D30"/>
    <w:rsid w:val="00CC3A89"/>
    <w:rsid w:val="00CC3A96"/>
    <w:rsid w:val="00CC3B88"/>
    <w:rsid w:val="00CC3B89"/>
    <w:rsid w:val="00CC3D69"/>
    <w:rsid w:val="00CC42E5"/>
    <w:rsid w:val="00CC45A9"/>
    <w:rsid w:val="00CC4AFA"/>
    <w:rsid w:val="00CC56A1"/>
    <w:rsid w:val="00CC6E40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6F28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2896"/>
    <w:rsid w:val="00CE29F3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5D3"/>
    <w:rsid w:val="00CF27A1"/>
    <w:rsid w:val="00CF35EC"/>
    <w:rsid w:val="00CF363E"/>
    <w:rsid w:val="00CF3C5E"/>
    <w:rsid w:val="00CF46AF"/>
    <w:rsid w:val="00CF47ED"/>
    <w:rsid w:val="00CF525B"/>
    <w:rsid w:val="00CF54B1"/>
    <w:rsid w:val="00CF54F2"/>
    <w:rsid w:val="00CF5A76"/>
    <w:rsid w:val="00CF5B52"/>
    <w:rsid w:val="00CF5F39"/>
    <w:rsid w:val="00CF6132"/>
    <w:rsid w:val="00CF753A"/>
    <w:rsid w:val="00CF766D"/>
    <w:rsid w:val="00CF7E81"/>
    <w:rsid w:val="00D002B8"/>
    <w:rsid w:val="00D00810"/>
    <w:rsid w:val="00D00F8F"/>
    <w:rsid w:val="00D014E9"/>
    <w:rsid w:val="00D018C9"/>
    <w:rsid w:val="00D02867"/>
    <w:rsid w:val="00D02C14"/>
    <w:rsid w:val="00D03FFB"/>
    <w:rsid w:val="00D0479D"/>
    <w:rsid w:val="00D05032"/>
    <w:rsid w:val="00D051DD"/>
    <w:rsid w:val="00D05876"/>
    <w:rsid w:val="00D058DF"/>
    <w:rsid w:val="00D059D5"/>
    <w:rsid w:val="00D05DFB"/>
    <w:rsid w:val="00D05E86"/>
    <w:rsid w:val="00D06126"/>
    <w:rsid w:val="00D0623F"/>
    <w:rsid w:val="00D06830"/>
    <w:rsid w:val="00D071B8"/>
    <w:rsid w:val="00D07E5C"/>
    <w:rsid w:val="00D10EB4"/>
    <w:rsid w:val="00D10EBD"/>
    <w:rsid w:val="00D11279"/>
    <w:rsid w:val="00D1373C"/>
    <w:rsid w:val="00D13E59"/>
    <w:rsid w:val="00D140DE"/>
    <w:rsid w:val="00D14143"/>
    <w:rsid w:val="00D14603"/>
    <w:rsid w:val="00D14E14"/>
    <w:rsid w:val="00D150E9"/>
    <w:rsid w:val="00D150F6"/>
    <w:rsid w:val="00D1518A"/>
    <w:rsid w:val="00D15893"/>
    <w:rsid w:val="00D158E3"/>
    <w:rsid w:val="00D160A1"/>
    <w:rsid w:val="00D1627B"/>
    <w:rsid w:val="00D1663F"/>
    <w:rsid w:val="00D16AB5"/>
    <w:rsid w:val="00D16ED9"/>
    <w:rsid w:val="00D17193"/>
    <w:rsid w:val="00D172C8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0"/>
    <w:rsid w:val="00D22026"/>
    <w:rsid w:val="00D22EAE"/>
    <w:rsid w:val="00D2311E"/>
    <w:rsid w:val="00D23811"/>
    <w:rsid w:val="00D23816"/>
    <w:rsid w:val="00D23C48"/>
    <w:rsid w:val="00D2401C"/>
    <w:rsid w:val="00D2414D"/>
    <w:rsid w:val="00D24677"/>
    <w:rsid w:val="00D24744"/>
    <w:rsid w:val="00D249FC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0F5"/>
    <w:rsid w:val="00D261EE"/>
    <w:rsid w:val="00D265D1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7AC"/>
    <w:rsid w:val="00D31868"/>
    <w:rsid w:val="00D3234A"/>
    <w:rsid w:val="00D32722"/>
    <w:rsid w:val="00D32B95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3DB"/>
    <w:rsid w:val="00D37609"/>
    <w:rsid w:val="00D3768E"/>
    <w:rsid w:val="00D37A36"/>
    <w:rsid w:val="00D37B9D"/>
    <w:rsid w:val="00D37E76"/>
    <w:rsid w:val="00D40364"/>
    <w:rsid w:val="00D4065E"/>
    <w:rsid w:val="00D407AF"/>
    <w:rsid w:val="00D40903"/>
    <w:rsid w:val="00D40B28"/>
    <w:rsid w:val="00D4132D"/>
    <w:rsid w:val="00D41CC6"/>
    <w:rsid w:val="00D42057"/>
    <w:rsid w:val="00D424B1"/>
    <w:rsid w:val="00D4251C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1B9A"/>
    <w:rsid w:val="00D51F45"/>
    <w:rsid w:val="00D5216A"/>
    <w:rsid w:val="00D523DD"/>
    <w:rsid w:val="00D52A3A"/>
    <w:rsid w:val="00D54438"/>
    <w:rsid w:val="00D546B5"/>
    <w:rsid w:val="00D5487E"/>
    <w:rsid w:val="00D54D1E"/>
    <w:rsid w:val="00D5504A"/>
    <w:rsid w:val="00D55E58"/>
    <w:rsid w:val="00D569CF"/>
    <w:rsid w:val="00D56B67"/>
    <w:rsid w:val="00D56CF9"/>
    <w:rsid w:val="00D56E4F"/>
    <w:rsid w:val="00D57928"/>
    <w:rsid w:val="00D600F6"/>
    <w:rsid w:val="00D607D8"/>
    <w:rsid w:val="00D60F2F"/>
    <w:rsid w:val="00D610BA"/>
    <w:rsid w:val="00D611B6"/>
    <w:rsid w:val="00D61639"/>
    <w:rsid w:val="00D6193B"/>
    <w:rsid w:val="00D61B22"/>
    <w:rsid w:val="00D61FEF"/>
    <w:rsid w:val="00D6219A"/>
    <w:rsid w:val="00D62464"/>
    <w:rsid w:val="00D62603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22D"/>
    <w:rsid w:val="00D64B9C"/>
    <w:rsid w:val="00D64BF3"/>
    <w:rsid w:val="00D65A2B"/>
    <w:rsid w:val="00D65E8F"/>
    <w:rsid w:val="00D6603D"/>
    <w:rsid w:val="00D66833"/>
    <w:rsid w:val="00D6686C"/>
    <w:rsid w:val="00D668A8"/>
    <w:rsid w:val="00D66F49"/>
    <w:rsid w:val="00D67EFF"/>
    <w:rsid w:val="00D70358"/>
    <w:rsid w:val="00D70E6E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4CCB"/>
    <w:rsid w:val="00D750D3"/>
    <w:rsid w:val="00D75396"/>
    <w:rsid w:val="00D75DB3"/>
    <w:rsid w:val="00D763F6"/>
    <w:rsid w:val="00D76B0D"/>
    <w:rsid w:val="00D76D12"/>
    <w:rsid w:val="00D77269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72"/>
    <w:rsid w:val="00D93483"/>
    <w:rsid w:val="00D93F2A"/>
    <w:rsid w:val="00D93FC3"/>
    <w:rsid w:val="00D94236"/>
    <w:rsid w:val="00D94709"/>
    <w:rsid w:val="00D94DB9"/>
    <w:rsid w:val="00D953AE"/>
    <w:rsid w:val="00D95889"/>
    <w:rsid w:val="00D961B1"/>
    <w:rsid w:val="00D961BE"/>
    <w:rsid w:val="00D96934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DFE"/>
    <w:rsid w:val="00DA0EAB"/>
    <w:rsid w:val="00DA14FD"/>
    <w:rsid w:val="00DA1935"/>
    <w:rsid w:val="00DA1E00"/>
    <w:rsid w:val="00DA208E"/>
    <w:rsid w:val="00DA2BD3"/>
    <w:rsid w:val="00DA34FB"/>
    <w:rsid w:val="00DA354E"/>
    <w:rsid w:val="00DA3BE5"/>
    <w:rsid w:val="00DA485D"/>
    <w:rsid w:val="00DA4BFA"/>
    <w:rsid w:val="00DA4CA0"/>
    <w:rsid w:val="00DA5680"/>
    <w:rsid w:val="00DA5E8E"/>
    <w:rsid w:val="00DA60B7"/>
    <w:rsid w:val="00DA68A2"/>
    <w:rsid w:val="00DA70D6"/>
    <w:rsid w:val="00DA73B2"/>
    <w:rsid w:val="00DA75A1"/>
    <w:rsid w:val="00DA78C7"/>
    <w:rsid w:val="00DA7A04"/>
    <w:rsid w:val="00DA7E08"/>
    <w:rsid w:val="00DA7EE0"/>
    <w:rsid w:val="00DB05A1"/>
    <w:rsid w:val="00DB087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16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338"/>
    <w:rsid w:val="00DC0B31"/>
    <w:rsid w:val="00DC0EDF"/>
    <w:rsid w:val="00DC12B5"/>
    <w:rsid w:val="00DC14A2"/>
    <w:rsid w:val="00DC1793"/>
    <w:rsid w:val="00DC1837"/>
    <w:rsid w:val="00DC19CA"/>
    <w:rsid w:val="00DC1A59"/>
    <w:rsid w:val="00DC20D1"/>
    <w:rsid w:val="00DC30AD"/>
    <w:rsid w:val="00DC317F"/>
    <w:rsid w:val="00DC3CC5"/>
    <w:rsid w:val="00DC3DB6"/>
    <w:rsid w:val="00DC4080"/>
    <w:rsid w:val="00DC4936"/>
    <w:rsid w:val="00DC4AF6"/>
    <w:rsid w:val="00DC4BE4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254"/>
    <w:rsid w:val="00DD16B6"/>
    <w:rsid w:val="00DD1887"/>
    <w:rsid w:val="00DD193A"/>
    <w:rsid w:val="00DD1DFD"/>
    <w:rsid w:val="00DD20DF"/>
    <w:rsid w:val="00DD2518"/>
    <w:rsid w:val="00DD2BE1"/>
    <w:rsid w:val="00DD32A0"/>
    <w:rsid w:val="00DD33D1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4AF"/>
    <w:rsid w:val="00DD4958"/>
    <w:rsid w:val="00DD4AC3"/>
    <w:rsid w:val="00DD4F32"/>
    <w:rsid w:val="00DD4F34"/>
    <w:rsid w:val="00DD52E5"/>
    <w:rsid w:val="00DD5431"/>
    <w:rsid w:val="00DD56FF"/>
    <w:rsid w:val="00DD57DC"/>
    <w:rsid w:val="00DD5FA7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56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B3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45"/>
    <w:rsid w:val="00DF5486"/>
    <w:rsid w:val="00DF582B"/>
    <w:rsid w:val="00DF5888"/>
    <w:rsid w:val="00DF6350"/>
    <w:rsid w:val="00DF6622"/>
    <w:rsid w:val="00DF67B2"/>
    <w:rsid w:val="00DF6A4B"/>
    <w:rsid w:val="00DF6FBE"/>
    <w:rsid w:val="00DF7663"/>
    <w:rsid w:val="00DF7841"/>
    <w:rsid w:val="00DF7A85"/>
    <w:rsid w:val="00DF7B87"/>
    <w:rsid w:val="00DF7BE2"/>
    <w:rsid w:val="00DF7C88"/>
    <w:rsid w:val="00E00411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6D4"/>
    <w:rsid w:val="00E14825"/>
    <w:rsid w:val="00E14C2A"/>
    <w:rsid w:val="00E14FD9"/>
    <w:rsid w:val="00E150CE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041E"/>
    <w:rsid w:val="00E211B8"/>
    <w:rsid w:val="00E22AAC"/>
    <w:rsid w:val="00E22DC1"/>
    <w:rsid w:val="00E234FC"/>
    <w:rsid w:val="00E2379A"/>
    <w:rsid w:val="00E23935"/>
    <w:rsid w:val="00E23A28"/>
    <w:rsid w:val="00E23CC8"/>
    <w:rsid w:val="00E23E53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33D"/>
    <w:rsid w:val="00E30685"/>
    <w:rsid w:val="00E30B29"/>
    <w:rsid w:val="00E3191A"/>
    <w:rsid w:val="00E319F7"/>
    <w:rsid w:val="00E322B8"/>
    <w:rsid w:val="00E32324"/>
    <w:rsid w:val="00E32750"/>
    <w:rsid w:val="00E33266"/>
    <w:rsid w:val="00E3347F"/>
    <w:rsid w:val="00E33809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432"/>
    <w:rsid w:val="00E4079A"/>
    <w:rsid w:val="00E40931"/>
    <w:rsid w:val="00E409B8"/>
    <w:rsid w:val="00E40D5A"/>
    <w:rsid w:val="00E41082"/>
    <w:rsid w:val="00E41132"/>
    <w:rsid w:val="00E4124A"/>
    <w:rsid w:val="00E41BA5"/>
    <w:rsid w:val="00E41DD2"/>
    <w:rsid w:val="00E41FB6"/>
    <w:rsid w:val="00E42334"/>
    <w:rsid w:val="00E4234A"/>
    <w:rsid w:val="00E424E6"/>
    <w:rsid w:val="00E425EC"/>
    <w:rsid w:val="00E42612"/>
    <w:rsid w:val="00E4266F"/>
    <w:rsid w:val="00E4273B"/>
    <w:rsid w:val="00E42D3E"/>
    <w:rsid w:val="00E42E46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7A4"/>
    <w:rsid w:val="00E45E22"/>
    <w:rsid w:val="00E46242"/>
    <w:rsid w:val="00E46784"/>
    <w:rsid w:val="00E4678A"/>
    <w:rsid w:val="00E4717B"/>
    <w:rsid w:val="00E471C9"/>
    <w:rsid w:val="00E47976"/>
    <w:rsid w:val="00E50B94"/>
    <w:rsid w:val="00E5116C"/>
    <w:rsid w:val="00E511AB"/>
    <w:rsid w:val="00E51477"/>
    <w:rsid w:val="00E515D9"/>
    <w:rsid w:val="00E515E5"/>
    <w:rsid w:val="00E51F2F"/>
    <w:rsid w:val="00E5203A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682B"/>
    <w:rsid w:val="00E57CC9"/>
    <w:rsid w:val="00E6017D"/>
    <w:rsid w:val="00E6047D"/>
    <w:rsid w:val="00E60741"/>
    <w:rsid w:val="00E612D7"/>
    <w:rsid w:val="00E61508"/>
    <w:rsid w:val="00E620D6"/>
    <w:rsid w:val="00E6238D"/>
    <w:rsid w:val="00E62796"/>
    <w:rsid w:val="00E62A49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233"/>
    <w:rsid w:val="00E66429"/>
    <w:rsid w:val="00E66CB9"/>
    <w:rsid w:val="00E67877"/>
    <w:rsid w:val="00E67CBA"/>
    <w:rsid w:val="00E70366"/>
    <w:rsid w:val="00E7073C"/>
    <w:rsid w:val="00E70E17"/>
    <w:rsid w:val="00E716E6"/>
    <w:rsid w:val="00E7173E"/>
    <w:rsid w:val="00E71B63"/>
    <w:rsid w:val="00E72034"/>
    <w:rsid w:val="00E72236"/>
    <w:rsid w:val="00E72329"/>
    <w:rsid w:val="00E72D5B"/>
    <w:rsid w:val="00E73145"/>
    <w:rsid w:val="00E736A9"/>
    <w:rsid w:val="00E74138"/>
    <w:rsid w:val="00E74F92"/>
    <w:rsid w:val="00E750F0"/>
    <w:rsid w:val="00E7558D"/>
    <w:rsid w:val="00E75CDF"/>
    <w:rsid w:val="00E76507"/>
    <w:rsid w:val="00E76B5B"/>
    <w:rsid w:val="00E76D6A"/>
    <w:rsid w:val="00E76EAA"/>
    <w:rsid w:val="00E775E9"/>
    <w:rsid w:val="00E7780A"/>
    <w:rsid w:val="00E77E9F"/>
    <w:rsid w:val="00E8062C"/>
    <w:rsid w:val="00E8083D"/>
    <w:rsid w:val="00E80997"/>
    <w:rsid w:val="00E81214"/>
    <w:rsid w:val="00E8123D"/>
    <w:rsid w:val="00E817F0"/>
    <w:rsid w:val="00E819A6"/>
    <w:rsid w:val="00E81A5F"/>
    <w:rsid w:val="00E81CFC"/>
    <w:rsid w:val="00E8246E"/>
    <w:rsid w:val="00E824A3"/>
    <w:rsid w:val="00E82705"/>
    <w:rsid w:val="00E82B8C"/>
    <w:rsid w:val="00E82E99"/>
    <w:rsid w:val="00E830BE"/>
    <w:rsid w:val="00E83489"/>
    <w:rsid w:val="00E8381D"/>
    <w:rsid w:val="00E8440D"/>
    <w:rsid w:val="00E849D0"/>
    <w:rsid w:val="00E84C22"/>
    <w:rsid w:val="00E85350"/>
    <w:rsid w:val="00E86122"/>
    <w:rsid w:val="00E86442"/>
    <w:rsid w:val="00E86606"/>
    <w:rsid w:val="00E869B6"/>
    <w:rsid w:val="00E86E60"/>
    <w:rsid w:val="00E870B0"/>
    <w:rsid w:val="00E87F47"/>
    <w:rsid w:val="00E90668"/>
    <w:rsid w:val="00E916EF"/>
    <w:rsid w:val="00E91B8D"/>
    <w:rsid w:val="00E91CCC"/>
    <w:rsid w:val="00E92696"/>
    <w:rsid w:val="00E927C5"/>
    <w:rsid w:val="00E9419D"/>
    <w:rsid w:val="00E94A71"/>
    <w:rsid w:val="00E94DDA"/>
    <w:rsid w:val="00E94F4E"/>
    <w:rsid w:val="00E95205"/>
    <w:rsid w:val="00E95615"/>
    <w:rsid w:val="00E95AAA"/>
    <w:rsid w:val="00E95EC5"/>
    <w:rsid w:val="00E961E6"/>
    <w:rsid w:val="00E96B6C"/>
    <w:rsid w:val="00E96C11"/>
    <w:rsid w:val="00E96EFB"/>
    <w:rsid w:val="00E974EB"/>
    <w:rsid w:val="00E9759E"/>
    <w:rsid w:val="00E97748"/>
    <w:rsid w:val="00EA0070"/>
    <w:rsid w:val="00EA01B9"/>
    <w:rsid w:val="00EA0931"/>
    <w:rsid w:val="00EA0C85"/>
    <w:rsid w:val="00EA1001"/>
    <w:rsid w:val="00EA1562"/>
    <w:rsid w:val="00EA19E8"/>
    <w:rsid w:val="00EA1A60"/>
    <w:rsid w:val="00EA1D5C"/>
    <w:rsid w:val="00EA29CA"/>
    <w:rsid w:val="00EA2B4A"/>
    <w:rsid w:val="00EA33B3"/>
    <w:rsid w:val="00EA372A"/>
    <w:rsid w:val="00EA3943"/>
    <w:rsid w:val="00EA3ED1"/>
    <w:rsid w:val="00EA4BFA"/>
    <w:rsid w:val="00EA4C78"/>
    <w:rsid w:val="00EA4D79"/>
    <w:rsid w:val="00EA4F82"/>
    <w:rsid w:val="00EA5166"/>
    <w:rsid w:val="00EA53C9"/>
    <w:rsid w:val="00EA56FB"/>
    <w:rsid w:val="00EA5997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5A8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0BF"/>
    <w:rsid w:val="00EB634F"/>
    <w:rsid w:val="00EB6C74"/>
    <w:rsid w:val="00EB7780"/>
    <w:rsid w:val="00EC08C7"/>
    <w:rsid w:val="00EC0AE8"/>
    <w:rsid w:val="00EC0C1A"/>
    <w:rsid w:val="00EC0C22"/>
    <w:rsid w:val="00EC0C42"/>
    <w:rsid w:val="00EC0C84"/>
    <w:rsid w:val="00EC122A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5E25"/>
    <w:rsid w:val="00EC60EF"/>
    <w:rsid w:val="00EC63D7"/>
    <w:rsid w:val="00EC6593"/>
    <w:rsid w:val="00EC676E"/>
    <w:rsid w:val="00EC6944"/>
    <w:rsid w:val="00EC6B7D"/>
    <w:rsid w:val="00EC7D6B"/>
    <w:rsid w:val="00EC7F9A"/>
    <w:rsid w:val="00EC7FA1"/>
    <w:rsid w:val="00ED0098"/>
    <w:rsid w:val="00ED0294"/>
    <w:rsid w:val="00ED09D5"/>
    <w:rsid w:val="00ED0D5D"/>
    <w:rsid w:val="00ED1054"/>
    <w:rsid w:val="00ED1ED0"/>
    <w:rsid w:val="00ED1EF5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4F65"/>
    <w:rsid w:val="00ED5055"/>
    <w:rsid w:val="00ED5140"/>
    <w:rsid w:val="00ED55F0"/>
    <w:rsid w:val="00ED5835"/>
    <w:rsid w:val="00ED5CB6"/>
    <w:rsid w:val="00ED5E7B"/>
    <w:rsid w:val="00ED6D3D"/>
    <w:rsid w:val="00ED6EA8"/>
    <w:rsid w:val="00ED7064"/>
    <w:rsid w:val="00ED7297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207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4DFB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CD0"/>
    <w:rsid w:val="00EF0D10"/>
    <w:rsid w:val="00EF0FBF"/>
    <w:rsid w:val="00EF1505"/>
    <w:rsid w:val="00EF17F5"/>
    <w:rsid w:val="00EF1A36"/>
    <w:rsid w:val="00EF1BE9"/>
    <w:rsid w:val="00EF1C7D"/>
    <w:rsid w:val="00EF1CC1"/>
    <w:rsid w:val="00EF2712"/>
    <w:rsid w:val="00EF300E"/>
    <w:rsid w:val="00EF373D"/>
    <w:rsid w:val="00EF379F"/>
    <w:rsid w:val="00EF41B8"/>
    <w:rsid w:val="00EF45CD"/>
    <w:rsid w:val="00EF47AF"/>
    <w:rsid w:val="00EF4801"/>
    <w:rsid w:val="00EF48AE"/>
    <w:rsid w:val="00EF49AD"/>
    <w:rsid w:val="00EF5804"/>
    <w:rsid w:val="00EF5BEA"/>
    <w:rsid w:val="00EF5FBD"/>
    <w:rsid w:val="00EF62AB"/>
    <w:rsid w:val="00EF64EF"/>
    <w:rsid w:val="00EF6896"/>
    <w:rsid w:val="00EF711B"/>
    <w:rsid w:val="00EF7E27"/>
    <w:rsid w:val="00F0059A"/>
    <w:rsid w:val="00F00B97"/>
    <w:rsid w:val="00F00BD6"/>
    <w:rsid w:val="00F01464"/>
    <w:rsid w:val="00F01732"/>
    <w:rsid w:val="00F02144"/>
    <w:rsid w:val="00F02304"/>
    <w:rsid w:val="00F026E3"/>
    <w:rsid w:val="00F02A39"/>
    <w:rsid w:val="00F02A5B"/>
    <w:rsid w:val="00F038CA"/>
    <w:rsid w:val="00F0390A"/>
    <w:rsid w:val="00F03918"/>
    <w:rsid w:val="00F03BA4"/>
    <w:rsid w:val="00F03BD7"/>
    <w:rsid w:val="00F03DF2"/>
    <w:rsid w:val="00F04105"/>
    <w:rsid w:val="00F048A9"/>
    <w:rsid w:val="00F05023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0773A"/>
    <w:rsid w:val="00F102B3"/>
    <w:rsid w:val="00F108F7"/>
    <w:rsid w:val="00F11193"/>
    <w:rsid w:val="00F117F0"/>
    <w:rsid w:val="00F120E8"/>
    <w:rsid w:val="00F125A6"/>
    <w:rsid w:val="00F12ECA"/>
    <w:rsid w:val="00F12F11"/>
    <w:rsid w:val="00F13272"/>
    <w:rsid w:val="00F13706"/>
    <w:rsid w:val="00F137EC"/>
    <w:rsid w:val="00F1390C"/>
    <w:rsid w:val="00F13FF6"/>
    <w:rsid w:val="00F1430B"/>
    <w:rsid w:val="00F14404"/>
    <w:rsid w:val="00F1443A"/>
    <w:rsid w:val="00F14616"/>
    <w:rsid w:val="00F14F59"/>
    <w:rsid w:val="00F151CF"/>
    <w:rsid w:val="00F153DA"/>
    <w:rsid w:val="00F1571F"/>
    <w:rsid w:val="00F15BCD"/>
    <w:rsid w:val="00F15DAA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0B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351"/>
    <w:rsid w:val="00F2788E"/>
    <w:rsid w:val="00F279F2"/>
    <w:rsid w:val="00F307B3"/>
    <w:rsid w:val="00F3086C"/>
    <w:rsid w:val="00F31140"/>
    <w:rsid w:val="00F31260"/>
    <w:rsid w:val="00F31500"/>
    <w:rsid w:val="00F31511"/>
    <w:rsid w:val="00F317EB"/>
    <w:rsid w:val="00F328EA"/>
    <w:rsid w:val="00F33206"/>
    <w:rsid w:val="00F33D8F"/>
    <w:rsid w:val="00F34133"/>
    <w:rsid w:val="00F347DE"/>
    <w:rsid w:val="00F34EE8"/>
    <w:rsid w:val="00F350EC"/>
    <w:rsid w:val="00F35334"/>
    <w:rsid w:val="00F35577"/>
    <w:rsid w:val="00F35D18"/>
    <w:rsid w:val="00F35F62"/>
    <w:rsid w:val="00F36F02"/>
    <w:rsid w:val="00F3745E"/>
    <w:rsid w:val="00F3757F"/>
    <w:rsid w:val="00F37C1F"/>
    <w:rsid w:val="00F37CEB"/>
    <w:rsid w:val="00F41193"/>
    <w:rsid w:val="00F413EF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56FF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30E5"/>
    <w:rsid w:val="00F54864"/>
    <w:rsid w:val="00F553C4"/>
    <w:rsid w:val="00F554B2"/>
    <w:rsid w:val="00F5592F"/>
    <w:rsid w:val="00F55BBD"/>
    <w:rsid w:val="00F560D4"/>
    <w:rsid w:val="00F56CF2"/>
    <w:rsid w:val="00F56D73"/>
    <w:rsid w:val="00F572D6"/>
    <w:rsid w:val="00F577BB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97E"/>
    <w:rsid w:val="00F70B1C"/>
    <w:rsid w:val="00F70CE6"/>
    <w:rsid w:val="00F71242"/>
    <w:rsid w:val="00F71C7E"/>
    <w:rsid w:val="00F7214B"/>
    <w:rsid w:val="00F724CD"/>
    <w:rsid w:val="00F72BA6"/>
    <w:rsid w:val="00F72F0C"/>
    <w:rsid w:val="00F73682"/>
    <w:rsid w:val="00F73873"/>
    <w:rsid w:val="00F73A0F"/>
    <w:rsid w:val="00F73D0E"/>
    <w:rsid w:val="00F73D95"/>
    <w:rsid w:val="00F743A2"/>
    <w:rsid w:val="00F745ED"/>
    <w:rsid w:val="00F745F2"/>
    <w:rsid w:val="00F747A9"/>
    <w:rsid w:val="00F75040"/>
    <w:rsid w:val="00F7588D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9DF"/>
    <w:rsid w:val="00F80BF1"/>
    <w:rsid w:val="00F80CFC"/>
    <w:rsid w:val="00F80ECE"/>
    <w:rsid w:val="00F81218"/>
    <w:rsid w:val="00F812F8"/>
    <w:rsid w:val="00F81D14"/>
    <w:rsid w:val="00F81EFC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1DC"/>
    <w:rsid w:val="00F875F3"/>
    <w:rsid w:val="00F87DA3"/>
    <w:rsid w:val="00F905DC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3567"/>
    <w:rsid w:val="00F9444E"/>
    <w:rsid w:val="00F9533E"/>
    <w:rsid w:val="00F954AB"/>
    <w:rsid w:val="00F955E1"/>
    <w:rsid w:val="00F95D97"/>
    <w:rsid w:val="00F96105"/>
    <w:rsid w:val="00F9619C"/>
    <w:rsid w:val="00F96442"/>
    <w:rsid w:val="00F964A7"/>
    <w:rsid w:val="00F96742"/>
    <w:rsid w:val="00F96873"/>
    <w:rsid w:val="00F973C3"/>
    <w:rsid w:val="00F975DB"/>
    <w:rsid w:val="00F97708"/>
    <w:rsid w:val="00F97790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17F6"/>
    <w:rsid w:val="00FA2365"/>
    <w:rsid w:val="00FA238D"/>
    <w:rsid w:val="00FA2549"/>
    <w:rsid w:val="00FA287E"/>
    <w:rsid w:val="00FA35C9"/>
    <w:rsid w:val="00FA3BFE"/>
    <w:rsid w:val="00FA3E12"/>
    <w:rsid w:val="00FA3E30"/>
    <w:rsid w:val="00FA42FF"/>
    <w:rsid w:val="00FA4300"/>
    <w:rsid w:val="00FA48C8"/>
    <w:rsid w:val="00FA4FF1"/>
    <w:rsid w:val="00FA5E79"/>
    <w:rsid w:val="00FA6E91"/>
    <w:rsid w:val="00FA6F40"/>
    <w:rsid w:val="00FA713A"/>
    <w:rsid w:val="00FA7BE5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CAD"/>
    <w:rsid w:val="00FC0D6C"/>
    <w:rsid w:val="00FC1741"/>
    <w:rsid w:val="00FC2294"/>
    <w:rsid w:val="00FC241D"/>
    <w:rsid w:val="00FC2589"/>
    <w:rsid w:val="00FC2819"/>
    <w:rsid w:val="00FC285A"/>
    <w:rsid w:val="00FC28B3"/>
    <w:rsid w:val="00FC2A76"/>
    <w:rsid w:val="00FC3501"/>
    <w:rsid w:val="00FC3A75"/>
    <w:rsid w:val="00FC3C6C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9F8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67F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4"/>
    <w:rsid w:val="00FE6B87"/>
    <w:rsid w:val="00FE6BE8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01F"/>
    <w:rsid w:val="00FF436F"/>
    <w:rsid w:val="00FF4449"/>
    <w:rsid w:val="00FF445E"/>
    <w:rsid w:val="00FF44D4"/>
    <w:rsid w:val="00FF46BE"/>
    <w:rsid w:val="00FF481E"/>
    <w:rsid w:val="00FF4B6F"/>
    <w:rsid w:val="00FF5119"/>
    <w:rsid w:val="00FF5817"/>
    <w:rsid w:val="00FF59E7"/>
    <w:rsid w:val="00FF6193"/>
    <w:rsid w:val="00FF6382"/>
    <w:rsid w:val="00FF639F"/>
    <w:rsid w:val="00FF6413"/>
    <w:rsid w:val="00FF64E8"/>
    <w:rsid w:val="00FF6A04"/>
    <w:rsid w:val="00FF6A24"/>
    <w:rsid w:val="00FF6A40"/>
    <w:rsid w:val="00FF700C"/>
    <w:rsid w:val="00FF717B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59889</TotalTime>
  <Pages>1</Pages>
  <Words>272</Words>
  <Characters>1556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5269</cp:revision>
  <cp:lastPrinted>2024-08-06T15:26:00Z</cp:lastPrinted>
  <dcterms:created xsi:type="dcterms:W3CDTF">2016-03-08T22:06:00Z</dcterms:created>
  <dcterms:modified xsi:type="dcterms:W3CDTF">2025-07-07T22:45:00Z</dcterms:modified>
</cp:coreProperties>
</file>