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DOPPLER EXTRA-CRANIANO</w:t>
      </w:r>
    </w:p>
    <w:p w:rsidR="001E2412" w:rsidRDefault="001E2412" w:rsidP="001E2412">
      <w:pPr>
        <w:ind w:right="-1141"/>
        <w:jc w:val="both"/>
        <w:rPr>
          <w:b/>
          <w:noProof/>
          <w:sz w:val="32"/>
        </w:rPr>
      </w:pPr>
    </w:p>
    <w:p w:rsidR="00FA1279" w:rsidRPr="00FA1279" w:rsidRDefault="00FA1279" w:rsidP="00FA1279">
      <w:pPr>
        <w:ind w:right="-1141"/>
        <w:jc w:val="both"/>
        <w:rPr>
          <w:noProof/>
          <w:sz w:val="32"/>
        </w:rPr>
      </w:pPr>
      <w:r w:rsidRPr="00FA1279">
        <w:rPr>
          <w:noProof/>
          <w:sz w:val="32"/>
        </w:rPr>
        <w:t>PACIENTE: Marcio Cesar Dantas Pereira</w:t>
      </w:r>
    </w:p>
    <w:p w:rsidR="00FA1279" w:rsidRPr="00FA1279" w:rsidRDefault="00FA1279" w:rsidP="00FA1279">
      <w:pPr>
        <w:ind w:right="-1141"/>
        <w:jc w:val="both"/>
        <w:rPr>
          <w:noProof/>
          <w:sz w:val="32"/>
        </w:rPr>
      </w:pPr>
      <w:r w:rsidRPr="00FA1279">
        <w:rPr>
          <w:noProof/>
          <w:sz w:val="32"/>
        </w:rPr>
        <w:t xml:space="preserve">IDADE:57 anos SEXO: M                </w:t>
      </w:r>
    </w:p>
    <w:p w:rsidR="00096D6F" w:rsidRDefault="00FA1279" w:rsidP="00FA1279">
      <w:pPr>
        <w:ind w:right="-1141"/>
        <w:jc w:val="both"/>
        <w:rPr>
          <w:noProof/>
          <w:sz w:val="32"/>
        </w:rPr>
      </w:pPr>
      <w:r w:rsidRPr="00FA1279">
        <w:rPr>
          <w:noProof/>
          <w:sz w:val="32"/>
        </w:rPr>
        <w:t>DATA DO EXAME:4 jul. 25</w:t>
      </w:r>
      <w:bookmarkStart w:id="0" w:name="_GoBack"/>
      <w:bookmarkEnd w:id="0"/>
    </w:p>
    <w:p w:rsidR="00DF7E9A" w:rsidRPr="00FC14E5" w:rsidRDefault="00DF7E9A" w:rsidP="00DF7E9A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2D12B8">
        <w:rPr>
          <w:noProof/>
          <w:sz w:val="24"/>
          <w:szCs w:val="24"/>
        </w:rPr>
        <w:t>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2D12B8">
        <w:rPr>
          <w:noProof/>
          <w:sz w:val="24"/>
          <w:szCs w:val="24"/>
        </w:rPr>
        <w:t>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</w:t>
      </w:r>
      <w:r w:rsidR="002D12B8" w:rsidRPr="002D12B8">
        <w:t xml:space="preserve"> </w:t>
      </w:r>
      <w:r w:rsidR="002D12B8" w:rsidRPr="002D12B8">
        <w:rPr>
          <w:noProof/>
          <w:sz w:val="24"/>
          <w:szCs w:val="24"/>
        </w:rPr>
        <w:t>diminuidos</w:t>
      </w:r>
      <w:r w:rsidR="002D12B8">
        <w:rPr>
          <w:noProof/>
          <w:sz w:val="24"/>
          <w:szCs w:val="24"/>
        </w:rPr>
        <w:t xml:space="preserve"> 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</w:t>
      </w:r>
      <w:r w:rsidR="002D12B8">
        <w:rPr>
          <w:noProof/>
          <w:sz w:val="24"/>
          <w:szCs w:val="24"/>
        </w:rPr>
        <w:t xml:space="preserve"> </w:t>
      </w:r>
      <w:r w:rsidR="002D12B8" w:rsidRPr="002D12B8">
        <w:rPr>
          <w:noProof/>
          <w:sz w:val="24"/>
          <w:szCs w:val="24"/>
        </w:rPr>
        <w:t>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960E9A" w:rsidRDefault="00960E9A" w:rsidP="00550BAA">
      <w:pPr>
        <w:jc w:val="both"/>
        <w:rPr>
          <w:sz w:val="28"/>
          <w:szCs w:val="28"/>
        </w:rPr>
      </w:pPr>
    </w:p>
    <w:p w:rsidR="00550BAA" w:rsidRDefault="00550BAA" w:rsidP="00550BAA">
      <w:pPr>
        <w:jc w:val="both"/>
        <w:rPr>
          <w:sz w:val="28"/>
          <w:szCs w:val="28"/>
        </w:rPr>
      </w:pPr>
      <w:r w:rsidRPr="00692D87">
        <w:rPr>
          <w:sz w:val="28"/>
          <w:szCs w:val="28"/>
        </w:rPr>
        <w:t>Doppler transcraniano</w:t>
      </w:r>
      <w:r w:rsidR="00603991" w:rsidRPr="00692D87">
        <w:rPr>
          <w:sz w:val="28"/>
          <w:szCs w:val="28"/>
        </w:rPr>
        <w:t xml:space="preserve"> </w:t>
      </w:r>
      <w:r w:rsidR="00692D87" w:rsidRPr="00692D87">
        <w:rPr>
          <w:sz w:val="28"/>
          <w:szCs w:val="28"/>
        </w:rPr>
        <w:t>com periodos de</w:t>
      </w:r>
      <w:r w:rsidR="00D06DCE" w:rsidRPr="00692D87">
        <w:rPr>
          <w:sz w:val="28"/>
          <w:szCs w:val="28"/>
        </w:rPr>
        <w:t xml:space="preserve"> </w:t>
      </w:r>
      <w:r w:rsidR="002D12B8" w:rsidRPr="00692D87">
        <w:rPr>
          <w:sz w:val="28"/>
          <w:szCs w:val="28"/>
        </w:rPr>
        <w:t>diminuicao</w:t>
      </w:r>
      <w:r w:rsidR="00D06DCE" w:rsidRPr="00692D87">
        <w:rPr>
          <w:sz w:val="28"/>
          <w:szCs w:val="28"/>
        </w:rPr>
        <w:t xml:space="preserve"> das</w:t>
      </w:r>
      <w:r w:rsidR="00692D87">
        <w:rPr>
          <w:sz w:val="28"/>
          <w:szCs w:val="28"/>
        </w:rPr>
        <w:t xml:space="preserve"> velocidades de fluxo sanguineo</w:t>
      </w:r>
      <w:r w:rsidRPr="00692D87">
        <w:rPr>
          <w:sz w:val="28"/>
          <w:szCs w:val="28"/>
        </w:rPr>
        <w:t xml:space="preserve"> </w:t>
      </w:r>
      <w:r w:rsidR="00D06DCE" w:rsidRPr="00692D87">
        <w:rPr>
          <w:sz w:val="28"/>
          <w:szCs w:val="28"/>
        </w:rPr>
        <w:t>cerebral</w:t>
      </w:r>
      <w:r w:rsidR="00960E9A">
        <w:rPr>
          <w:sz w:val="28"/>
          <w:szCs w:val="28"/>
        </w:rPr>
        <w:t xml:space="preserve"> </w:t>
      </w:r>
      <w:r w:rsidR="00D06DCE" w:rsidRPr="00692D87">
        <w:rPr>
          <w:sz w:val="28"/>
          <w:szCs w:val="28"/>
        </w:rPr>
        <w:t xml:space="preserve">nas arterias da circulacao </w:t>
      </w:r>
      <w:r w:rsidR="00AA3A60" w:rsidRPr="00692D87">
        <w:rPr>
          <w:sz w:val="28"/>
          <w:szCs w:val="28"/>
        </w:rPr>
        <w:t>ante</w:t>
      </w:r>
      <w:r w:rsidR="001E5F71" w:rsidRPr="00692D87">
        <w:rPr>
          <w:sz w:val="28"/>
          <w:szCs w:val="28"/>
        </w:rPr>
        <w:t>rior</w:t>
      </w:r>
      <w:r w:rsidR="00960E9A">
        <w:rPr>
          <w:sz w:val="28"/>
          <w:szCs w:val="28"/>
        </w:rPr>
        <w:t xml:space="preserve"> e posterior.</w:t>
      </w:r>
      <w:r w:rsidRPr="00692D87">
        <w:rPr>
          <w:sz w:val="28"/>
          <w:szCs w:val="28"/>
        </w:rPr>
        <w:tab/>
      </w:r>
    </w:p>
    <w:p w:rsidR="00692D87" w:rsidRDefault="00692D87" w:rsidP="00550BAA">
      <w:pPr>
        <w:jc w:val="both"/>
        <w:rPr>
          <w:sz w:val="28"/>
          <w:szCs w:val="28"/>
        </w:rPr>
      </w:pPr>
    </w:p>
    <w:p w:rsidR="00692D87" w:rsidRPr="00692D87" w:rsidRDefault="00692D87" w:rsidP="00550BAA">
      <w:pPr>
        <w:jc w:val="both"/>
        <w:rPr>
          <w:sz w:val="28"/>
          <w:szCs w:val="28"/>
        </w:rPr>
      </w:pP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13E" w:rsidRDefault="0003613E">
      <w:r>
        <w:separator/>
      </w:r>
    </w:p>
  </w:endnote>
  <w:endnote w:type="continuationSeparator" w:id="0">
    <w:p w:rsidR="0003613E" w:rsidRDefault="000361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92D87" w:rsidRDefault="0003613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92D87" w:rsidRPr="00CE6697">
        <w:rPr>
          <w:rStyle w:val="Hyperlink"/>
          <w:b/>
        </w:rPr>
        <w:t>www.neurofis.com.br</w:t>
      </w:r>
    </w:hyperlink>
    <w:r w:rsidR="00692D87">
      <w:rPr>
        <w:b/>
      </w:rPr>
      <w:t xml:space="preserve">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13E" w:rsidRDefault="0003613E">
      <w:r>
        <w:separator/>
      </w:r>
    </w:p>
  </w:footnote>
  <w:footnote w:type="continuationSeparator" w:id="0">
    <w:p w:rsidR="0003613E" w:rsidRDefault="000361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A4E"/>
    <w:rsid w:val="00003CF4"/>
    <w:rsid w:val="00004990"/>
    <w:rsid w:val="00006249"/>
    <w:rsid w:val="0000645A"/>
    <w:rsid w:val="0000709C"/>
    <w:rsid w:val="00011389"/>
    <w:rsid w:val="000124FA"/>
    <w:rsid w:val="000134B6"/>
    <w:rsid w:val="00014A70"/>
    <w:rsid w:val="00014E78"/>
    <w:rsid w:val="00015952"/>
    <w:rsid w:val="000173B0"/>
    <w:rsid w:val="0001764F"/>
    <w:rsid w:val="00017A15"/>
    <w:rsid w:val="0002198E"/>
    <w:rsid w:val="000225E8"/>
    <w:rsid w:val="00022D71"/>
    <w:rsid w:val="000232A5"/>
    <w:rsid w:val="0002377A"/>
    <w:rsid w:val="000244BD"/>
    <w:rsid w:val="0002541D"/>
    <w:rsid w:val="000274D0"/>
    <w:rsid w:val="00027823"/>
    <w:rsid w:val="000278DB"/>
    <w:rsid w:val="0002791D"/>
    <w:rsid w:val="0003154C"/>
    <w:rsid w:val="000342AB"/>
    <w:rsid w:val="00035DB9"/>
    <w:rsid w:val="0003613E"/>
    <w:rsid w:val="00037CA7"/>
    <w:rsid w:val="00041377"/>
    <w:rsid w:val="00042B51"/>
    <w:rsid w:val="00044CD9"/>
    <w:rsid w:val="00047561"/>
    <w:rsid w:val="00051688"/>
    <w:rsid w:val="00052CAE"/>
    <w:rsid w:val="00054992"/>
    <w:rsid w:val="00054BDD"/>
    <w:rsid w:val="00055D79"/>
    <w:rsid w:val="00055E7C"/>
    <w:rsid w:val="00065723"/>
    <w:rsid w:val="00066D65"/>
    <w:rsid w:val="000676F1"/>
    <w:rsid w:val="0007054C"/>
    <w:rsid w:val="00070B9C"/>
    <w:rsid w:val="00070F85"/>
    <w:rsid w:val="00071E4B"/>
    <w:rsid w:val="00071F84"/>
    <w:rsid w:val="00072948"/>
    <w:rsid w:val="000760DC"/>
    <w:rsid w:val="000763BF"/>
    <w:rsid w:val="000804EC"/>
    <w:rsid w:val="00080D8F"/>
    <w:rsid w:val="000837FD"/>
    <w:rsid w:val="00083FEF"/>
    <w:rsid w:val="00085396"/>
    <w:rsid w:val="00087896"/>
    <w:rsid w:val="00090246"/>
    <w:rsid w:val="000914A8"/>
    <w:rsid w:val="0009239B"/>
    <w:rsid w:val="00093169"/>
    <w:rsid w:val="00093B2B"/>
    <w:rsid w:val="000953DE"/>
    <w:rsid w:val="000962EF"/>
    <w:rsid w:val="00096C25"/>
    <w:rsid w:val="00096D6F"/>
    <w:rsid w:val="00097E34"/>
    <w:rsid w:val="000A1E79"/>
    <w:rsid w:val="000A48A6"/>
    <w:rsid w:val="000A4BC6"/>
    <w:rsid w:val="000A78F9"/>
    <w:rsid w:val="000B1DA0"/>
    <w:rsid w:val="000B7591"/>
    <w:rsid w:val="000B7993"/>
    <w:rsid w:val="000B7AE4"/>
    <w:rsid w:val="000B7C05"/>
    <w:rsid w:val="000C110A"/>
    <w:rsid w:val="000D0E66"/>
    <w:rsid w:val="000D1A45"/>
    <w:rsid w:val="000D3347"/>
    <w:rsid w:val="000D3F0E"/>
    <w:rsid w:val="000D5C57"/>
    <w:rsid w:val="000D6348"/>
    <w:rsid w:val="000E0603"/>
    <w:rsid w:val="000E22A4"/>
    <w:rsid w:val="000E28AE"/>
    <w:rsid w:val="000E5893"/>
    <w:rsid w:val="000E60FD"/>
    <w:rsid w:val="000E6330"/>
    <w:rsid w:val="000F02F8"/>
    <w:rsid w:val="000F2954"/>
    <w:rsid w:val="000F3D5C"/>
    <w:rsid w:val="000F4A07"/>
    <w:rsid w:val="000F62F1"/>
    <w:rsid w:val="000F73FB"/>
    <w:rsid w:val="00102844"/>
    <w:rsid w:val="00103192"/>
    <w:rsid w:val="00103431"/>
    <w:rsid w:val="00110E93"/>
    <w:rsid w:val="001139D0"/>
    <w:rsid w:val="00113EF5"/>
    <w:rsid w:val="001143A3"/>
    <w:rsid w:val="001143A9"/>
    <w:rsid w:val="001149FE"/>
    <w:rsid w:val="00116236"/>
    <w:rsid w:val="00123D8B"/>
    <w:rsid w:val="001245A4"/>
    <w:rsid w:val="00125D37"/>
    <w:rsid w:val="001261D0"/>
    <w:rsid w:val="0012771E"/>
    <w:rsid w:val="00127B33"/>
    <w:rsid w:val="0013027E"/>
    <w:rsid w:val="00130EF6"/>
    <w:rsid w:val="00131CE4"/>
    <w:rsid w:val="00132240"/>
    <w:rsid w:val="001325D4"/>
    <w:rsid w:val="00135879"/>
    <w:rsid w:val="00135DEB"/>
    <w:rsid w:val="001364CC"/>
    <w:rsid w:val="001369BB"/>
    <w:rsid w:val="001376E1"/>
    <w:rsid w:val="001379F6"/>
    <w:rsid w:val="00140E0E"/>
    <w:rsid w:val="0014264F"/>
    <w:rsid w:val="00142E65"/>
    <w:rsid w:val="00144825"/>
    <w:rsid w:val="00144905"/>
    <w:rsid w:val="00144A35"/>
    <w:rsid w:val="00144C8A"/>
    <w:rsid w:val="00144FD6"/>
    <w:rsid w:val="0014660C"/>
    <w:rsid w:val="00152598"/>
    <w:rsid w:val="0015406E"/>
    <w:rsid w:val="0015468D"/>
    <w:rsid w:val="001567E4"/>
    <w:rsid w:val="0015702B"/>
    <w:rsid w:val="00162634"/>
    <w:rsid w:val="00162B01"/>
    <w:rsid w:val="001702EB"/>
    <w:rsid w:val="00171D9E"/>
    <w:rsid w:val="0017220E"/>
    <w:rsid w:val="0017791D"/>
    <w:rsid w:val="00181891"/>
    <w:rsid w:val="001821C1"/>
    <w:rsid w:val="00184ACC"/>
    <w:rsid w:val="001874AE"/>
    <w:rsid w:val="0018797E"/>
    <w:rsid w:val="00190B80"/>
    <w:rsid w:val="00190CB4"/>
    <w:rsid w:val="00191885"/>
    <w:rsid w:val="00191B36"/>
    <w:rsid w:val="00194B44"/>
    <w:rsid w:val="00195FA2"/>
    <w:rsid w:val="00196B5E"/>
    <w:rsid w:val="00197C04"/>
    <w:rsid w:val="001A3762"/>
    <w:rsid w:val="001A3B66"/>
    <w:rsid w:val="001A3E1A"/>
    <w:rsid w:val="001A4EFB"/>
    <w:rsid w:val="001B0B47"/>
    <w:rsid w:val="001B0FF1"/>
    <w:rsid w:val="001B18C0"/>
    <w:rsid w:val="001B2F74"/>
    <w:rsid w:val="001B3613"/>
    <w:rsid w:val="001B55EF"/>
    <w:rsid w:val="001B6C8E"/>
    <w:rsid w:val="001B73EF"/>
    <w:rsid w:val="001C0276"/>
    <w:rsid w:val="001C17CC"/>
    <w:rsid w:val="001C2BD3"/>
    <w:rsid w:val="001C2F42"/>
    <w:rsid w:val="001C34CA"/>
    <w:rsid w:val="001C4166"/>
    <w:rsid w:val="001C5818"/>
    <w:rsid w:val="001C6617"/>
    <w:rsid w:val="001C6C39"/>
    <w:rsid w:val="001D0C03"/>
    <w:rsid w:val="001D17DE"/>
    <w:rsid w:val="001D2A84"/>
    <w:rsid w:val="001D38A6"/>
    <w:rsid w:val="001D50D7"/>
    <w:rsid w:val="001D589E"/>
    <w:rsid w:val="001E0358"/>
    <w:rsid w:val="001E0871"/>
    <w:rsid w:val="001E1F02"/>
    <w:rsid w:val="001E2412"/>
    <w:rsid w:val="001E250F"/>
    <w:rsid w:val="001E33B1"/>
    <w:rsid w:val="001E3DE0"/>
    <w:rsid w:val="001E457E"/>
    <w:rsid w:val="001E48BC"/>
    <w:rsid w:val="001E5F71"/>
    <w:rsid w:val="001E651A"/>
    <w:rsid w:val="001E7D48"/>
    <w:rsid w:val="001F2E94"/>
    <w:rsid w:val="001F396B"/>
    <w:rsid w:val="001F3D80"/>
    <w:rsid w:val="001F5710"/>
    <w:rsid w:val="001F6BE9"/>
    <w:rsid w:val="00200C0E"/>
    <w:rsid w:val="0020168D"/>
    <w:rsid w:val="002024EA"/>
    <w:rsid w:val="00202CC6"/>
    <w:rsid w:val="00203FA7"/>
    <w:rsid w:val="00210539"/>
    <w:rsid w:val="00210ADA"/>
    <w:rsid w:val="00210C81"/>
    <w:rsid w:val="00211718"/>
    <w:rsid w:val="0021252C"/>
    <w:rsid w:val="002167AB"/>
    <w:rsid w:val="00216C31"/>
    <w:rsid w:val="002172AC"/>
    <w:rsid w:val="00217793"/>
    <w:rsid w:val="00221271"/>
    <w:rsid w:val="0022235B"/>
    <w:rsid w:val="00223FE8"/>
    <w:rsid w:val="002253C1"/>
    <w:rsid w:val="00227B0D"/>
    <w:rsid w:val="00230A54"/>
    <w:rsid w:val="00230D86"/>
    <w:rsid w:val="00241A9A"/>
    <w:rsid w:val="002441B5"/>
    <w:rsid w:val="0024485D"/>
    <w:rsid w:val="00245EFD"/>
    <w:rsid w:val="00246306"/>
    <w:rsid w:val="00250D70"/>
    <w:rsid w:val="00252026"/>
    <w:rsid w:val="00253CF3"/>
    <w:rsid w:val="002541A1"/>
    <w:rsid w:val="00254B97"/>
    <w:rsid w:val="002556BC"/>
    <w:rsid w:val="00255D2E"/>
    <w:rsid w:val="00255F24"/>
    <w:rsid w:val="0025617F"/>
    <w:rsid w:val="0025724F"/>
    <w:rsid w:val="00257D24"/>
    <w:rsid w:val="002634D1"/>
    <w:rsid w:val="002673D6"/>
    <w:rsid w:val="0026755D"/>
    <w:rsid w:val="002722C9"/>
    <w:rsid w:val="00272B6B"/>
    <w:rsid w:val="00272ED4"/>
    <w:rsid w:val="00276858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006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CF5"/>
    <w:rsid w:val="002A58A6"/>
    <w:rsid w:val="002A70F7"/>
    <w:rsid w:val="002A79A4"/>
    <w:rsid w:val="002B2EE6"/>
    <w:rsid w:val="002B3249"/>
    <w:rsid w:val="002B3F27"/>
    <w:rsid w:val="002B4127"/>
    <w:rsid w:val="002B517C"/>
    <w:rsid w:val="002B634F"/>
    <w:rsid w:val="002B675B"/>
    <w:rsid w:val="002B6D2D"/>
    <w:rsid w:val="002C3BA1"/>
    <w:rsid w:val="002C49A1"/>
    <w:rsid w:val="002C7412"/>
    <w:rsid w:val="002D0841"/>
    <w:rsid w:val="002D0B5D"/>
    <w:rsid w:val="002D12B8"/>
    <w:rsid w:val="002D1C27"/>
    <w:rsid w:val="002D2F63"/>
    <w:rsid w:val="002D4229"/>
    <w:rsid w:val="002D426C"/>
    <w:rsid w:val="002D51A4"/>
    <w:rsid w:val="002D68CB"/>
    <w:rsid w:val="002D6A9D"/>
    <w:rsid w:val="002D7F26"/>
    <w:rsid w:val="002E087D"/>
    <w:rsid w:val="002E1A4A"/>
    <w:rsid w:val="002E1B3A"/>
    <w:rsid w:val="002E22DE"/>
    <w:rsid w:val="002E55ED"/>
    <w:rsid w:val="002E7510"/>
    <w:rsid w:val="002F04CB"/>
    <w:rsid w:val="002F24D4"/>
    <w:rsid w:val="002F2E6E"/>
    <w:rsid w:val="002F44FF"/>
    <w:rsid w:val="00301DB8"/>
    <w:rsid w:val="00304E0B"/>
    <w:rsid w:val="00306728"/>
    <w:rsid w:val="00307952"/>
    <w:rsid w:val="00307F78"/>
    <w:rsid w:val="0031151C"/>
    <w:rsid w:val="0031228F"/>
    <w:rsid w:val="0031365B"/>
    <w:rsid w:val="00315FAC"/>
    <w:rsid w:val="00317843"/>
    <w:rsid w:val="0032100D"/>
    <w:rsid w:val="00321BCF"/>
    <w:rsid w:val="00323643"/>
    <w:rsid w:val="00327406"/>
    <w:rsid w:val="0033010F"/>
    <w:rsid w:val="00330F84"/>
    <w:rsid w:val="00332A3A"/>
    <w:rsid w:val="00332F93"/>
    <w:rsid w:val="0033446D"/>
    <w:rsid w:val="003411FC"/>
    <w:rsid w:val="003419A2"/>
    <w:rsid w:val="00341C04"/>
    <w:rsid w:val="00342DEB"/>
    <w:rsid w:val="00343A0C"/>
    <w:rsid w:val="00345436"/>
    <w:rsid w:val="00345F99"/>
    <w:rsid w:val="003475EA"/>
    <w:rsid w:val="00351950"/>
    <w:rsid w:val="00354ED3"/>
    <w:rsid w:val="00357917"/>
    <w:rsid w:val="00360063"/>
    <w:rsid w:val="00365C98"/>
    <w:rsid w:val="00367D45"/>
    <w:rsid w:val="0037072F"/>
    <w:rsid w:val="00370CFB"/>
    <w:rsid w:val="00371CD1"/>
    <w:rsid w:val="003728EE"/>
    <w:rsid w:val="00373878"/>
    <w:rsid w:val="00375851"/>
    <w:rsid w:val="00376729"/>
    <w:rsid w:val="00376DB6"/>
    <w:rsid w:val="0037702C"/>
    <w:rsid w:val="003829DF"/>
    <w:rsid w:val="00383428"/>
    <w:rsid w:val="00383ABD"/>
    <w:rsid w:val="00383B10"/>
    <w:rsid w:val="00384C47"/>
    <w:rsid w:val="00385929"/>
    <w:rsid w:val="0038621F"/>
    <w:rsid w:val="00386908"/>
    <w:rsid w:val="00391D20"/>
    <w:rsid w:val="00391DBA"/>
    <w:rsid w:val="0039244A"/>
    <w:rsid w:val="0039326F"/>
    <w:rsid w:val="00394742"/>
    <w:rsid w:val="00395C38"/>
    <w:rsid w:val="00395E86"/>
    <w:rsid w:val="00397AA4"/>
    <w:rsid w:val="003A08B4"/>
    <w:rsid w:val="003A308A"/>
    <w:rsid w:val="003A5228"/>
    <w:rsid w:val="003A6101"/>
    <w:rsid w:val="003A7004"/>
    <w:rsid w:val="003A77F7"/>
    <w:rsid w:val="003A7C72"/>
    <w:rsid w:val="003B1076"/>
    <w:rsid w:val="003B20B2"/>
    <w:rsid w:val="003B267D"/>
    <w:rsid w:val="003B343C"/>
    <w:rsid w:val="003B35B5"/>
    <w:rsid w:val="003B57C5"/>
    <w:rsid w:val="003B6E9E"/>
    <w:rsid w:val="003C1A45"/>
    <w:rsid w:val="003C1B73"/>
    <w:rsid w:val="003C45F4"/>
    <w:rsid w:val="003C6AEE"/>
    <w:rsid w:val="003C6DD6"/>
    <w:rsid w:val="003D15B6"/>
    <w:rsid w:val="003D3A70"/>
    <w:rsid w:val="003D55A1"/>
    <w:rsid w:val="003D55EF"/>
    <w:rsid w:val="003D5659"/>
    <w:rsid w:val="003D5B8C"/>
    <w:rsid w:val="003D5EFA"/>
    <w:rsid w:val="003D6B50"/>
    <w:rsid w:val="003E2E22"/>
    <w:rsid w:val="003E6AB2"/>
    <w:rsid w:val="003F01F2"/>
    <w:rsid w:val="003F05E7"/>
    <w:rsid w:val="003F0744"/>
    <w:rsid w:val="003F3EC5"/>
    <w:rsid w:val="0040214C"/>
    <w:rsid w:val="00402DCC"/>
    <w:rsid w:val="0040382D"/>
    <w:rsid w:val="00403F8B"/>
    <w:rsid w:val="00404633"/>
    <w:rsid w:val="00404808"/>
    <w:rsid w:val="00407040"/>
    <w:rsid w:val="00410FC0"/>
    <w:rsid w:val="004117CC"/>
    <w:rsid w:val="00413D88"/>
    <w:rsid w:val="0041564A"/>
    <w:rsid w:val="00416B8D"/>
    <w:rsid w:val="00417653"/>
    <w:rsid w:val="00417CF6"/>
    <w:rsid w:val="00421230"/>
    <w:rsid w:val="00424C6D"/>
    <w:rsid w:val="00426B62"/>
    <w:rsid w:val="00426BD8"/>
    <w:rsid w:val="00426C19"/>
    <w:rsid w:val="004304E6"/>
    <w:rsid w:val="00430D47"/>
    <w:rsid w:val="004315F6"/>
    <w:rsid w:val="00431E33"/>
    <w:rsid w:val="00432418"/>
    <w:rsid w:val="0043433B"/>
    <w:rsid w:val="00434340"/>
    <w:rsid w:val="004344BB"/>
    <w:rsid w:val="0043547C"/>
    <w:rsid w:val="00436403"/>
    <w:rsid w:val="00436B0E"/>
    <w:rsid w:val="00437B47"/>
    <w:rsid w:val="00441A18"/>
    <w:rsid w:val="00442E56"/>
    <w:rsid w:val="00444F7E"/>
    <w:rsid w:val="00446B8A"/>
    <w:rsid w:val="00446E00"/>
    <w:rsid w:val="00447527"/>
    <w:rsid w:val="00451F75"/>
    <w:rsid w:val="00452A06"/>
    <w:rsid w:val="004547BB"/>
    <w:rsid w:val="00456B9B"/>
    <w:rsid w:val="00457AF2"/>
    <w:rsid w:val="004634E6"/>
    <w:rsid w:val="004641F4"/>
    <w:rsid w:val="0046498E"/>
    <w:rsid w:val="004660E6"/>
    <w:rsid w:val="00466690"/>
    <w:rsid w:val="00470AF7"/>
    <w:rsid w:val="00471717"/>
    <w:rsid w:val="004762F5"/>
    <w:rsid w:val="004809A4"/>
    <w:rsid w:val="00485348"/>
    <w:rsid w:val="0048728E"/>
    <w:rsid w:val="00491D57"/>
    <w:rsid w:val="0049283D"/>
    <w:rsid w:val="00493B4B"/>
    <w:rsid w:val="00494992"/>
    <w:rsid w:val="004A091A"/>
    <w:rsid w:val="004A19A9"/>
    <w:rsid w:val="004A1C31"/>
    <w:rsid w:val="004A1ED3"/>
    <w:rsid w:val="004A1F2D"/>
    <w:rsid w:val="004A5248"/>
    <w:rsid w:val="004A7BC0"/>
    <w:rsid w:val="004B08F7"/>
    <w:rsid w:val="004B1FE2"/>
    <w:rsid w:val="004B2191"/>
    <w:rsid w:val="004B38BB"/>
    <w:rsid w:val="004B70A8"/>
    <w:rsid w:val="004C3B6C"/>
    <w:rsid w:val="004C3EC5"/>
    <w:rsid w:val="004C4397"/>
    <w:rsid w:val="004C7539"/>
    <w:rsid w:val="004D3C0F"/>
    <w:rsid w:val="004D500F"/>
    <w:rsid w:val="004D5578"/>
    <w:rsid w:val="004D740F"/>
    <w:rsid w:val="004D7A7B"/>
    <w:rsid w:val="004D7AE3"/>
    <w:rsid w:val="004E1750"/>
    <w:rsid w:val="004E29B0"/>
    <w:rsid w:val="004E354E"/>
    <w:rsid w:val="004E41E1"/>
    <w:rsid w:val="004E4FAC"/>
    <w:rsid w:val="004E7EDE"/>
    <w:rsid w:val="004F0D59"/>
    <w:rsid w:val="004F27AF"/>
    <w:rsid w:val="004F34A3"/>
    <w:rsid w:val="00501826"/>
    <w:rsid w:val="0050275C"/>
    <w:rsid w:val="00502A57"/>
    <w:rsid w:val="005053C1"/>
    <w:rsid w:val="00507AA9"/>
    <w:rsid w:val="00507F07"/>
    <w:rsid w:val="005130F0"/>
    <w:rsid w:val="00514C5C"/>
    <w:rsid w:val="00517793"/>
    <w:rsid w:val="005200F0"/>
    <w:rsid w:val="0052024D"/>
    <w:rsid w:val="00521CD9"/>
    <w:rsid w:val="00521DBB"/>
    <w:rsid w:val="00525CF2"/>
    <w:rsid w:val="0052765C"/>
    <w:rsid w:val="00530E60"/>
    <w:rsid w:val="00531CD5"/>
    <w:rsid w:val="00532B76"/>
    <w:rsid w:val="00534DCD"/>
    <w:rsid w:val="005369BC"/>
    <w:rsid w:val="005375FE"/>
    <w:rsid w:val="00537B5D"/>
    <w:rsid w:val="005473CA"/>
    <w:rsid w:val="005473FC"/>
    <w:rsid w:val="00550180"/>
    <w:rsid w:val="00550BAA"/>
    <w:rsid w:val="00551EAE"/>
    <w:rsid w:val="0055206D"/>
    <w:rsid w:val="00552DEC"/>
    <w:rsid w:val="00553DAB"/>
    <w:rsid w:val="00554085"/>
    <w:rsid w:val="00554209"/>
    <w:rsid w:val="005546C5"/>
    <w:rsid w:val="00555A25"/>
    <w:rsid w:val="00556740"/>
    <w:rsid w:val="00556E7F"/>
    <w:rsid w:val="00557625"/>
    <w:rsid w:val="00560798"/>
    <w:rsid w:val="00563F7F"/>
    <w:rsid w:val="00565F06"/>
    <w:rsid w:val="00566160"/>
    <w:rsid w:val="0056629B"/>
    <w:rsid w:val="00566B81"/>
    <w:rsid w:val="00572A2D"/>
    <w:rsid w:val="0057516B"/>
    <w:rsid w:val="0057593E"/>
    <w:rsid w:val="00576967"/>
    <w:rsid w:val="00577752"/>
    <w:rsid w:val="00580FE0"/>
    <w:rsid w:val="00582834"/>
    <w:rsid w:val="00584A9B"/>
    <w:rsid w:val="00584C33"/>
    <w:rsid w:val="00590693"/>
    <w:rsid w:val="00593317"/>
    <w:rsid w:val="0059400E"/>
    <w:rsid w:val="00594E5D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703C"/>
    <w:rsid w:val="005B77DA"/>
    <w:rsid w:val="005C0D1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8C2"/>
    <w:rsid w:val="005D6C49"/>
    <w:rsid w:val="005D6DE4"/>
    <w:rsid w:val="005D79B8"/>
    <w:rsid w:val="005D7A69"/>
    <w:rsid w:val="005E0DBC"/>
    <w:rsid w:val="005E3000"/>
    <w:rsid w:val="005E4B66"/>
    <w:rsid w:val="005E63D5"/>
    <w:rsid w:val="005E7A6D"/>
    <w:rsid w:val="005F2006"/>
    <w:rsid w:val="005F2BA6"/>
    <w:rsid w:val="005F4A60"/>
    <w:rsid w:val="005F4DB0"/>
    <w:rsid w:val="005F588E"/>
    <w:rsid w:val="005F7275"/>
    <w:rsid w:val="005F7D57"/>
    <w:rsid w:val="0060089D"/>
    <w:rsid w:val="00601301"/>
    <w:rsid w:val="00601C3F"/>
    <w:rsid w:val="00603991"/>
    <w:rsid w:val="0060496F"/>
    <w:rsid w:val="00605244"/>
    <w:rsid w:val="0060702B"/>
    <w:rsid w:val="006076BC"/>
    <w:rsid w:val="00610676"/>
    <w:rsid w:val="00611466"/>
    <w:rsid w:val="00611890"/>
    <w:rsid w:val="00614184"/>
    <w:rsid w:val="00615610"/>
    <w:rsid w:val="00615B4D"/>
    <w:rsid w:val="00620DD6"/>
    <w:rsid w:val="00623239"/>
    <w:rsid w:val="0062344F"/>
    <w:rsid w:val="00624944"/>
    <w:rsid w:val="006254B0"/>
    <w:rsid w:val="00625797"/>
    <w:rsid w:val="006263F1"/>
    <w:rsid w:val="00627354"/>
    <w:rsid w:val="00627764"/>
    <w:rsid w:val="0063097E"/>
    <w:rsid w:val="00632FDD"/>
    <w:rsid w:val="00633EC0"/>
    <w:rsid w:val="006351C4"/>
    <w:rsid w:val="006377D9"/>
    <w:rsid w:val="00640763"/>
    <w:rsid w:val="006410AA"/>
    <w:rsid w:val="0064566B"/>
    <w:rsid w:val="0065147E"/>
    <w:rsid w:val="00651A10"/>
    <w:rsid w:val="00653818"/>
    <w:rsid w:val="00655C44"/>
    <w:rsid w:val="006562B5"/>
    <w:rsid w:val="006564D3"/>
    <w:rsid w:val="00656FB7"/>
    <w:rsid w:val="006572FF"/>
    <w:rsid w:val="006617A1"/>
    <w:rsid w:val="0066280F"/>
    <w:rsid w:val="00662B00"/>
    <w:rsid w:val="00662F35"/>
    <w:rsid w:val="00664EEF"/>
    <w:rsid w:val="00667A92"/>
    <w:rsid w:val="00667B2D"/>
    <w:rsid w:val="00673EE3"/>
    <w:rsid w:val="006747AE"/>
    <w:rsid w:val="00675376"/>
    <w:rsid w:val="00681350"/>
    <w:rsid w:val="0068168F"/>
    <w:rsid w:val="00681CD8"/>
    <w:rsid w:val="0068318D"/>
    <w:rsid w:val="0068588A"/>
    <w:rsid w:val="00685BD6"/>
    <w:rsid w:val="00690D89"/>
    <w:rsid w:val="006911EF"/>
    <w:rsid w:val="00691DA7"/>
    <w:rsid w:val="006922B9"/>
    <w:rsid w:val="00692D87"/>
    <w:rsid w:val="00693C5B"/>
    <w:rsid w:val="00695CCD"/>
    <w:rsid w:val="006961AC"/>
    <w:rsid w:val="006968E9"/>
    <w:rsid w:val="006968EB"/>
    <w:rsid w:val="00696C5C"/>
    <w:rsid w:val="00697880"/>
    <w:rsid w:val="006A04CF"/>
    <w:rsid w:val="006A0B90"/>
    <w:rsid w:val="006A1416"/>
    <w:rsid w:val="006A3105"/>
    <w:rsid w:val="006A4220"/>
    <w:rsid w:val="006A5908"/>
    <w:rsid w:val="006A7E06"/>
    <w:rsid w:val="006B001E"/>
    <w:rsid w:val="006B0595"/>
    <w:rsid w:val="006B1BCB"/>
    <w:rsid w:val="006B1EB8"/>
    <w:rsid w:val="006B3A4D"/>
    <w:rsid w:val="006B56D0"/>
    <w:rsid w:val="006B753B"/>
    <w:rsid w:val="006C073E"/>
    <w:rsid w:val="006C0C66"/>
    <w:rsid w:val="006C0CCB"/>
    <w:rsid w:val="006C2C1C"/>
    <w:rsid w:val="006C34BA"/>
    <w:rsid w:val="006C6C26"/>
    <w:rsid w:val="006D3C6D"/>
    <w:rsid w:val="006D41D2"/>
    <w:rsid w:val="006D4E4D"/>
    <w:rsid w:val="006D5504"/>
    <w:rsid w:val="006D5D6E"/>
    <w:rsid w:val="006D73EE"/>
    <w:rsid w:val="006E1860"/>
    <w:rsid w:val="006E1919"/>
    <w:rsid w:val="006E23B7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694E"/>
    <w:rsid w:val="006F75C0"/>
    <w:rsid w:val="00701816"/>
    <w:rsid w:val="00703F70"/>
    <w:rsid w:val="00704E92"/>
    <w:rsid w:val="00705B69"/>
    <w:rsid w:val="007063E1"/>
    <w:rsid w:val="00706958"/>
    <w:rsid w:val="007072E9"/>
    <w:rsid w:val="007119D9"/>
    <w:rsid w:val="007152B7"/>
    <w:rsid w:val="00715CEF"/>
    <w:rsid w:val="00716647"/>
    <w:rsid w:val="00717572"/>
    <w:rsid w:val="0072063C"/>
    <w:rsid w:val="00720689"/>
    <w:rsid w:val="0072235E"/>
    <w:rsid w:val="00722CEA"/>
    <w:rsid w:val="00724BE0"/>
    <w:rsid w:val="00730D96"/>
    <w:rsid w:val="00731A0B"/>
    <w:rsid w:val="00731F48"/>
    <w:rsid w:val="00734438"/>
    <w:rsid w:val="007364F3"/>
    <w:rsid w:val="00736FFA"/>
    <w:rsid w:val="00737369"/>
    <w:rsid w:val="00742D61"/>
    <w:rsid w:val="00743BB6"/>
    <w:rsid w:val="00747208"/>
    <w:rsid w:val="00750CD5"/>
    <w:rsid w:val="00752D2D"/>
    <w:rsid w:val="00755F13"/>
    <w:rsid w:val="0075602D"/>
    <w:rsid w:val="00760A51"/>
    <w:rsid w:val="00760ED8"/>
    <w:rsid w:val="007610B1"/>
    <w:rsid w:val="00763857"/>
    <w:rsid w:val="00763E00"/>
    <w:rsid w:val="0076473B"/>
    <w:rsid w:val="00765DAF"/>
    <w:rsid w:val="0076719F"/>
    <w:rsid w:val="00772830"/>
    <w:rsid w:val="00774DCD"/>
    <w:rsid w:val="00774F87"/>
    <w:rsid w:val="007777D9"/>
    <w:rsid w:val="007811B5"/>
    <w:rsid w:val="00782735"/>
    <w:rsid w:val="007837CC"/>
    <w:rsid w:val="00783FBA"/>
    <w:rsid w:val="00787320"/>
    <w:rsid w:val="00787AF7"/>
    <w:rsid w:val="0079096E"/>
    <w:rsid w:val="00790BAF"/>
    <w:rsid w:val="00790C69"/>
    <w:rsid w:val="0079328A"/>
    <w:rsid w:val="00797214"/>
    <w:rsid w:val="0079734E"/>
    <w:rsid w:val="007973C2"/>
    <w:rsid w:val="007A110E"/>
    <w:rsid w:val="007A125C"/>
    <w:rsid w:val="007A289F"/>
    <w:rsid w:val="007A4350"/>
    <w:rsid w:val="007A4A18"/>
    <w:rsid w:val="007A58F5"/>
    <w:rsid w:val="007A5C23"/>
    <w:rsid w:val="007A6081"/>
    <w:rsid w:val="007A6304"/>
    <w:rsid w:val="007A70CA"/>
    <w:rsid w:val="007B0D11"/>
    <w:rsid w:val="007B1EC8"/>
    <w:rsid w:val="007B2FD8"/>
    <w:rsid w:val="007B7AFA"/>
    <w:rsid w:val="007C013B"/>
    <w:rsid w:val="007C3585"/>
    <w:rsid w:val="007C5E7E"/>
    <w:rsid w:val="007C6485"/>
    <w:rsid w:val="007C6744"/>
    <w:rsid w:val="007D2B58"/>
    <w:rsid w:val="007D47C8"/>
    <w:rsid w:val="007D50C1"/>
    <w:rsid w:val="007E004A"/>
    <w:rsid w:val="007E3A7B"/>
    <w:rsid w:val="007E454C"/>
    <w:rsid w:val="007E4B49"/>
    <w:rsid w:val="007E4C51"/>
    <w:rsid w:val="007E7D31"/>
    <w:rsid w:val="007F0938"/>
    <w:rsid w:val="007F2F21"/>
    <w:rsid w:val="008020DB"/>
    <w:rsid w:val="00803D61"/>
    <w:rsid w:val="00804317"/>
    <w:rsid w:val="00804BE7"/>
    <w:rsid w:val="00804D35"/>
    <w:rsid w:val="00805DD1"/>
    <w:rsid w:val="00807FB5"/>
    <w:rsid w:val="00811B20"/>
    <w:rsid w:val="00811BCA"/>
    <w:rsid w:val="0081319D"/>
    <w:rsid w:val="00814030"/>
    <w:rsid w:val="0081498C"/>
    <w:rsid w:val="0081516E"/>
    <w:rsid w:val="00817095"/>
    <w:rsid w:val="00817F2E"/>
    <w:rsid w:val="0082025B"/>
    <w:rsid w:val="00820B0E"/>
    <w:rsid w:val="00821C4E"/>
    <w:rsid w:val="00823B77"/>
    <w:rsid w:val="0083146F"/>
    <w:rsid w:val="00835AE9"/>
    <w:rsid w:val="00835E3E"/>
    <w:rsid w:val="00841B12"/>
    <w:rsid w:val="00841BEC"/>
    <w:rsid w:val="008434CC"/>
    <w:rsid w:val="00844019"/>
    <w:rsid w:val="00844C1E"/>
    <w:rsid w:val="008455C0"/>
    <w:rsid w:val="0084686A"/>
    <w:rsid w:val="008533E5"/>
    <w:rsid w:val="0085372C"/>
    <w:rsid w:val="0085591A"/>
    <w:rsid w:val="00856094"/>
    <w:rsid w:val="00860A50"/>
    <w:rsid w:val="008621B1"/>
    <w:rsid w:val="0086357F"/>
    <w:rsid w:val="008654CE"/>
    <w:rsid w:val="00865C4E"/>
    <w:rsid w:val="008660EF"/>
    <w:rsid w:val="0086729E"/>
    <w:rsid w:val="00871B0C"/>
    <w:rsid w:val="00871D68"/>
    <w:rsid w:val="00873081"/>
    <w:rsid w:val="00873343"/>
    <w:rsid w:val="008737ED"/>
    <w:rsid w:val="00874C00"/>
    <w:rsid w:val="0088022D"/>
    <w:rsid w:val="00881266"/>
    <w:rsid w:val="0088157C"/>
    <w:rsid w:val="008822E4"/>
    <w:rsid w:val="00882AC1"/>
    <w:rsid w:val="0088434B"/>
    <w:rsid w:val="00891BE5"/>
    <w:rsid w:val="00893BD1"/>
    <w:rsid w:val="00894AF8"/>
    <w:rsid w:val="0089507F"/>
    <w:rsid w:val="008960FB"/>
    <w:rsid w:val="008A07D2"/>
    <w:rsid w:val="008A19CB"/>
    <w:rsid w:val="008A34E1"/>
    <w:rsid w:val="008A41C2"/>
    <w:rsid w:val="008A687A"/>
    <w:rsid w:val="008A7BB5"/>
    <w:rsid w:val="008B04AF"/>
    <w:rsid w:val="008B0A35"/>
    <w:rsid w:val="008B1BC3"/>
    <w:rsid w:val="008B388F"/>
    <w:rsid w:val="008B6614"/>
    <w:rsid w:val="008B719A"/>
    <w:rsid w:val="008C02E6"/>
    <w:rsid w:val="008C248D"/>
    <w:rsid w:val="008D2936"/>
    <w:rsid w:val="008D4480"/>
    <w:rsid w:val="008D6B96"/>
    <w:rsid w:val="008D6DE2"/>
    <w:rsid w:val="008E0B11"/>
    <w:rsid w:val="008E107D"/>
    <w:rsid w:val="008E56EE"/>
    <w:rsid w:val="008E70B9"/>
    <w:rsid w:val="008F09A0"/>
    <w:rsid w:val="008F2298"/>
    <w:rsid w:val="008F38AE"/>
    <w:rsid w:val="008F3AF4"/>
    <w:rsid w:val="008F4470"/>
    <w:rsid w:val="008F497F"/>
    <w:rsid w:val="008F753E"/>
    <w:rsid w:val="00900895"/>
    <w:rsid w:val="0090159A"/>
    <w:rsid w:val="00901725"/>
    <w:rsid w:val="00902161"/>
    <w:rsid w:val="00904760"/>
    <w:rsid w:val="00904DF4"/>
    <w:rsid w:val="0090591B"/>
    <w:rsid w:val="00907DBD"/>
    <w:rsid w:val="00911BD5"/>
    <w:rsid w:val="00911F5A"/>
    <w:rsid w:val="0091385F"/>
    <w:rsid w:val="00915572"/>
    <w:rsid w:val="0091568A"/>
    <w:rsid w:val="00915DED"/>
    <w:rsid w:val="00916C1F"/>
    <w:rsid w:val="0092134C"/>
    <w:rsid w:val="009247F1"/>
    <w:rsid w:val="00925B79"/>
    <w:rsid w:val="00926889"/>
    <w:rsid w:val="00932519"/>
    <w:rsid w:val="009327A0"/>
    <w:rsid w:val="00933440"/>
    <w:rsid w:val="0093376E"/>
    <w:rsid w:val="0093443F"/>
    <w:rsid w:val="009346EF"/>
    <w:rsid w:val="00935357"/>
    <w:rsid w:val="00937623"/>
    <w:rsid w:val="00937FDC"/>
    <w:rsid w:val="00940EE9"/>
    <w:rsid w:val="009411AB"/>
    <w:rsid w:val="0094423D"/>
    <w:rsid w:val="00946E44"/>
    <w:rsid w:val="00946F6A"/>
    <w:rsid w:val="00952C42"/>
    <w:rsid w:val="00953DC6"/>
    <w:rsid w:val="00955277"/>
    <w:rsid w:val="0095677E"/>
    <w:rsid w:val="009568C7"/>
    <w:rsid w:val="00960E9A"/>
    <w:rsid w:val="00963163"/>
    <w:rsid w:val="009656C2"/>
    <w:rsid w:val="00966A01"/>
    <w:rsid w:val="00966F2D"/>
    <w:rsid w:val="00971C34"/>
    <w:rsid w:val="00972AAB"/>
    <w:rsid w:val="009757CC"/>
    <w:rsid w:val="009758EB"/>
    <w:rsid w:val="009765AF"/>
    <w:rsid w:val="0097677A"/>
    <w:rsid w:val="00976AF0"/>
    <w:rsid w:val="00977DD0"/>
    <w:rsid w:val="00981878"/>
    <w:rsid w:val="00981A72"/>
    <w:rsid w:val="009820A8"/>
    <w:rsid w:val="00986E2B"/>
    <w:rsid w:val="0099287D"/>
    <w:rsid w:val="0099344D"/>
    <w:rsid w:val="00993B81"/>
    <w:rsid w:val="0099634C"/>
    <w:rsid w:val="009A07B3"/>
    <w:rsid w:val="009A22D7"/>
    <w:rsid w:val="009B0738"/>
    <w:rsid w:val="009B2D78"/>
    <w:rsid w:val="009B44AE"/>
    <w:rsid w:val="009B44E5"/>
    <w:rsid w:val="009B59CD"/>
    <w:rsid w:val="009C3B6E"/>
    <w:rsid w:val="009C4C56"/>
    <w:rsid w:val="009C6210"/>
    <w:rsid w:val="009C778E"/>
    <w:rsid w:val="009C7AF2"/>
    <w:rsid w:val="009D0FC6"/>
    <w:rsid w:val="009D113B"/>
    <w:rsid w:val="009D1398"/>
    <w:rsid w:val="009D1FF4"/>
    <w:rsid w:val="009D26D5"/>
    <w:rsid w:val="009D4E50"/>
    <w:rsid w:val="009D6274"/>
    <w:rsid w:val="009E06F3"/>
    <w:rsid w:val="009E16CB"/>
    <w:rsid w:val="009E271C"/>
    <w:rsid w:val="009E47E8"/>
    <w:rsid w:val="009E51D1"/>
    <w:rsid w:val="009E603A"/>
    <w:rsid w:val="009F0460"/>
    <w:rsid w:val="009F04A4"/>
    <w:rsid w:val="009F1EA8"/>
    <w:rsid w:val="009F447B"/>
    <w:rsid w:val="009F699B"/>
    <w:rsid w:val="009F7BC3"/>
    <w:rsid w:val="00A0555E"/>
    <w:rsid w:val="00A06D61"/>
    <w:rsid w:val="00A0747D"/>
    <w:rsid w:val="00A076DE"/>
    <w:rsid w:val="00A10554"/>
    <w:rsid w:val="00A113A3"/>
    <w:rsid w:val="00A12A0B"/>
    <w:rsid w:val="00A12AF7"/>
    <w:rsid w:val="00A159E3"/>
    <w:rsid w:val="00A20CEB"/>
    <w:rsid w:val="00A2268E"/>
    <w:rsid w:val="00A243C2"/>
    <w:rsid w:val="00A2441C"/>
    <w:rsid w:val="00A26293"/>
    <w:rsid w:val="00A27CFE"/>
    <w:rsid w:val="00A32B79"/>
    <w:rsid w:val="00A32C6A"/>
    <w:rsid w:val="00A348E3"/>
    <w:rsid w:val="00A37765"/>
    <w:rsid w:val="00A37E67"/>
    <w:rsid w:val="00A4065C"/>
    <w:rsid w:val="00A41511"/>
    <w:rsid w:val="00A41AB2"/>
    <w:rsid w:val="00A431BA"/>
    <w:rsid w:val="00A43503"/>
    <w:rsid w:val="00A448B0"/>
    <w:rsid w:val="00A46108"/>
    <w:rsid w:val="00A501C6"/>
    <w:rsid w:val="00A51EC5"/>
    <w:rsid w:val="00A51FD3"/>
    <w:rsid w:val="00A52991"/>
    <w:rsid w:val="00A52FFF"/>
    <w:rsid w:val="00A537E8"/>
    <w:rsid w:val="00A5459C"/>
    <w:rsid w:val="00A55628"/>
    <w:rsid w:val="00A56562"/>
    <w:rsid w:val="00A57DA6"/>
    <w:rsid w:val="00A61716"/>
    <w:rsid w:val="00A63315"/>
    <w:rsid w:val="00A63359"/>
    <w:rsid w:val="00A6471E"/>
    <w:rsid w:val="00A66DCF"/>
    <w:rsid w:val="00A66FAA"/>
    <w:rsid w:val="00A678AC"/>
    <w:rsid w:val="00A73D0A"/>
    <w:rsid w:val="00A75B36"/>
    <w:rsid w:val="00A7680D"/>
    <w:rsid w:val="00A8242E"/>
    <w:rsid w:val="00A82DFB"/>
    <w:rsid w:val="00A833B9"/>
    <w:rsid w:val="00A83A27"/>
    <w:rsid w:val="00A87628"/>
    <w:rsid w:val="00A911C8"/>
    <w:rsid w:val="00A93768"/>
    <w:rsid w:val="00A937E7"/>
    <w:rsid w:val="00A96350"/>
    <w:rsid w:val="00A964CD"/>
    <w:rsid w:val="00A966AC"/>
    <w:rsid w:val="00A977EC"/>
    <w:rsid w:val="00AA0A83"/>
    <w:rsid w:val="00AA0F51"/>
    <w:rsid w:val="00AA1567"/>
    <w:rsid w:val="00AA173E"/>
    <w:rsid w:val="00AA3A60"/>
    <w:rsid w:val="00AA7FE3"/>
    <w:rsid w:val="00AB1115"/>
    <w:rsid w:val="00AB22FB"/>
    <w:rsid w:val="00AB25A1"/>
    <w:rsid w:val="00AB386C"/>
    <w:rsid w:val="00AB3951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6A05"/>
    <w:rsid w:val="00AD4121"/>
    <w:rsid w:val="00AD46BC"/>
    <w:rsid w:val="00AD669B"/>
    <w:rsid w:val="00AD70EE"/>
    <w:rsid w:val="00AD7ECC"/>
    <w:rsid w:val="00AE0A8A"/>
    <w:rsid w:val="00AE0CDA"/>
    <w:rsid w:val="00AE1A55"/>
    <w:rsid w:val="00AE3ED9"/>
    <w:rsid w:val="00AE4148"/>
    <w:rsid w:val="00AE44EB"/>
    <w:rsid w:val="00AE7410"/>
    <w:rsid w:val="00AF08F0"/>
    <w:rsid w:val="00AF199F"/>
    <w:rsid w:val="00AF22FB"/>
    <w:rsid w:val="00AF4177"/>
    <w:rsid w:val="00AF515A"/>
    <w:rsid w:val="00AF557E"/>
    <w:rsid w:val="00B000E0"/>
    <w:rsid w:val="00B00326"/>
    <w:rsid w:val="00B00A62"/>
    <w:rsid w:val="00B01EEE"/>
    <w:rsid w:val="00B02160"/>
    <w:rsid w:val="00B0534F"/>
    <w:rsid w:val="00B06458"/>
    <w:rsid w:val="00B075E8"/>
    <w:rsid w:val="00B07DEA"/>
    <w:rsid w:val="00B103EB"/>
    <w:rsid w:val="00B1190F"/>
    <w:rsid w:val="00B13142"/>
    <w:rsid w:val="00B15EFD"/>
    <w:rsid w:val="00B166EE"/>
    <w:rsid w:val="00B207BE"/>
    <w:rsid w:val="00B20BB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333"/>
    <w:rsid w:val="00B277B1"/>
    <w:rsid w:val="00B30451"/>
    <w:rsid w:val="00B31CED"/>
    <w:rsid w:val="00B320C0"/>
    <w:rsid w:val="00B36D74"/>
    <w:rsid w:val="00B3703F"/>
    <w:rsid w:val="00B41606"/>
    <w:rsid w:val="00B426CD"/>
    <w:rsid w:val="00B437B8"/>
    <w:rsid w:val="00B45EC2"/>
    <w:rsid w:val="00B51348"/>
    <w:rsid w:val="00B5287C"/>
    <w:rsid w:val="00B5408A"/>
    <w:rsid w:val="00B567A4"/>
    <w:rsid w:val="00B60D81"/>
    <w:rsid w:val="00B60F47"/>
    <w:rsid w:val="00B62A7E"/>
    <w:rsid w:val="00B63001"/>
    <w:rsid w:val="00B64788"/>
    <w:rsid w:val="00B6584B"/>
    <w:rsid w:val="00B67258"/>
    <w:rsid w:val="00B67DDB"/>
    <w:rsid w:val="00B70D6C"/>
    <w:rsid w:val="00B71648"/>
    <w:rsid w:val="00B736E7"/>
    <w:rsid w:val="00B738FE"/>
    <w:rsid w:val="00B74174"/>
    <w:rsid w:val="00B743CB"/>
    <w:rsid w:val="00B8117D"/>
    <w:rsid w:val="00B83332"/>
    <w:rsid w:val="00B83DAE"/>
    <w:rsid w:val="00B86018"/>
    <w:rsid w:val="00B92CF0"/>
    <w:rsid w:val="00B955B8"/>
    <w:rsid w:val="00B95E02"/>
    <w:rsid w:val="00B97F28"/>
    <w:rsid w:val="00BA0C25"/>
    <w:rsid w:val="00BA28F9"/>
    <w:rsid w:val="00BA483C"/>
    <w:rsid w:val="00BA5688"/>
    <w:rsid w:val="00BA6555"/>
    <w:rsid w:val="00BA6945"/>
    <w:rsid w:val="00BA6B3E"/>
    <w:rsid w:val="00BB107A"/>
    <w:rsid w:val="00BB3274"/>
    <w:rsid w:val="00BB4699"/>
    <w:rsid w:val="00BC2FBC"/>
    <w:rsid w:val="00BC51EE"/>
    <w:rsid w:val="00BD0951"/>
    <w:rsid w:val="00BD550D"/>
    <w:rsid w:val="00BD6E8C"/>
    <w:rsid w:val="00BE000D"/>
    <w:rsid w:val="00BE0BDE"/>
    <w:rsid w:val="00BE6296"/>
    <w:rsid w:val="00BE63E3"/>
    <w:rsid w:val="00BE7996"/>
    <w:rsid w:val="00BF0FD0"/>
    <w:rsid w:val="00BF10D7"/>
    <w:rsid w:val="00BF30B6"/>
    <w:rsid w:val="00C02EE9"/>
    <w:rsid w:val="00C03C8D"/>
    <w:rsid w:val="00C05216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D3"/>
    <w:rsid w:val="00C154A7"/>
    <w:rsid w:val="00C16B34"/>
    <w:rsid w:val="00C17408"/>
    <w:rsid w:val="00C22266"/>
    <w:rsid w:val="00C24393"/>
    <w:rsid w:val="00C25BB1"/>
    <w:rsid w:val="00C3031B"/>
    <w:rsid w:val="00C32EDC"/>
    <w:rsid w:val="00C32F17"/>
    <w:rsid w:val="00C33071"/>
    <w:rsid w:val="00C35638"/>
    <w:rsid w:val="00C36806"/>
    <w:rsid w:val="00C42BC7"/>
    <w:rsid w:val="00C43022"/>
    <w:rsid w:val="00C4323B"/>
    <w:rsid w:val="00C445B9"/>
    <w:rsid w:val="00C4704A"/>
    <w:rsid w:val="00C50457"/>
    <w:rsid w:val="00C50F6D"/>
    <w:rsid w:val="00C543C3"/>
    <w:rsid w:val="00C550F9"/>
    <w:rsid w:val="00C55994"/>
    <w:rsid w:val="00C55A68"/>
    <w:rsid w:val="00C562D3"/>
    <w:rsid w:val="00C56B1E"/>
    <w:rsid w:val="00C60C03"/>
    <w:rsid w:val="00C60CDE"/>
    <w:rsid w:val="00C6625B"/>
    <w:rsid w:val="00C66DBF"/>
    <w:rsid w:val="00C66FA7"/>
    <w:rsid w:val="00C67EB8"/>
    <w:rsid w:val="00C71B0A"/>
    <w:rsid w:val="00C72BC8"/>
    <w:rsid w:val="00C73618"/>
    <w:rsid w:val="00C748C6"/>
    <w:rsid w:val="00C74B2B"/>
    <w:rsid w:val="00C75F21"/>
    <w:rsid w:val="00C80577"/>
    <w:rsid w:val="00C814D5"/>
    <w:rsid w:val="00C82437"/>
    <w:rsid w:val="00C833A7"/>
    <w:rsid w:val="00C85714"/>
    <w:rsid w:val="00C86371"/>
    <w:rsid w:val="00C87352"/>
    <w:rsid w:val="00C90E63"/>
    <w:rsid w:val="00C93227"/>
    <w:rsid w:val="00C94DE8"/>
    <w:rsid w:val="00C96CC8"/>
    <w:rsid w:val="00C96F6B"/>
    <w:rsid w:val="00CA175B"/>
    <w:rsid w:val="00CA3011"/>
    <w:rsid w:val="00CA3BD7"/>
    <w:rsid w:val="00CA3D46"/>
    <w:rsid w:val="00CB2232"/>
    <w:rsid w:val="00CB419D"/>
    <w:rsid w:val="00CB4E74"/>
    <w:rsid w:val="00CB71B1"/>
    <w:rsid w:val="00CB7444"/>
    <w:rsid w:val="00CC1F68"/>
    <w:rsid w:val="00CC5AAD"/>
    <w:rsid w:val="00CC6DB2"/>
    <w:rsid w:val="00CC715D"/>
    <w:rsid w:val="00CC723E"/>
    <w:rsid w:val="00CD4C82"/>
    <w:rsid w:val="00CD69A2"/>
    <w:rsid w:val="00CE0C72"/>
    <w:rsid w:val="00CE5C78"/>
    <w:rsid w:val="00CE6259"/>
    <w:rsid w:val="00CE6B18"/>
    <w:rsid w:val="00CE708D"/>
    <w:rsid w:val="00CE77E6"/>
    <w:rsid w:val="00CF0852"/>
    <w:rsid w:val="00CF133E"/>
    <w:rsid w:val="00CF29EE"/>
    <w:rsid w:val="00CF7D33"/>
    <w:rsid w:val="00CF7EA3"/>
    <w:rsid w:val="00D025CA"/>
    <w:rsid w:val="00D0294D"/>
    <w:rsid w:val="00D033FF"/>
    <w:rsid w:val="00D05D7D"/>
    <w:rsid w:val="00D060F5"/>
    <w:rsid w:val="00D06DCE"/>
    <w:rsid w:val="00D07082"/>
    <w:rsid w:val="00D07F7E"/>
    <w:rsid w:val="00D1058A"/>
    <w:rsid w:val="00D10C71"/>
    <w:rsid w:val="00D136E8"/>
    <w:rsid w:val="00D1447B"/>
    <w:rsid w:val="00D14863"/>
    <w:rsid w:val="00D14A09"/>
    <w:rsid w:val="00D215C9"/>
    <w:rsid w:val="00D251F2"/>
    <w:rsid w:val="00D25DFB"/>
    <w:rsid w:val="00D27751"/>
    <w:rsid w:val="00D27D76"/>
    <w:rsid w:val="00D27FA1"/>
    <w:rsid w:val="00D30253"/>
    <w:rsid w:val="00D30CF7"/>
    <w:rsid w:val="00D325F8"/>
    <w:rsid w:val="00D3299F"/>
    <w:rsid w:val="00D33AD8"/>
    <w:rsid w:val="00D341A1"/>
    <w:rsid w:val="00D40236"/>
    <w:rsid w:val="00D40B31"/>
    <w:rsid w:val="00D42091"/>
    <w:rsid w:val="00D43017"/>
    <w:rsid w:val="00D43039"/>
    <w:rsid w:val="00D46CC0"/>
    <w:rsid w:val="00D46D31"/>
    <w:rsid w:val="00D46F05"/>
    <w:rsid w:val="00D47741"/>
    <w:rsid w:val="00D51B2E"/>
    <w:rsid w:val="00D51EBD"/>
    <w:rsid w:val="00D53521"/>
    <w:rsid w:val="00D53A9A"/>
    <w:rsid w:val="00D53ECD"/>
    <w:rsid w:val="00D55CEB"/>
    <w:rsid w:val="00D56424"/>
    <w:rsid w:val="00D579BC"/>
    <w:rsid w:val="00D60166"/>
    <w:rsid w:val="00D614C2"/>
    <w:rsid w:val="00D62370"/>
    <w:rsid w:val="00D62C79"/>
    <w:rsid w:val="00D62D93"/>
    <w:rsid w:val="00D63E31"/>
    <w:rsid w:val="00D64B2B"/>
    <w:rsid w:val="00D664F4"/>
    <w:rsid w:val="00D66B02"/>
    <w:rsid w:val="00D713F9"/>
    <w:rsid w:val="00D718B2"/>
    <w:rsid w:val="00D72365"/>
    <w:rsid w:val="00D73248"/>
    <w:rsid w:val="00D73EC3"/>
    <w:rsid w:val="00D74C7A"/>
    <w:rsid w:val="00D76047"/>
    <w:rsid w:val="00D77343"/>
    <w:rsid w:val="00D80951"/>
    <w:rsid w:val="00D80F6A"/>
    <w:rsid w:val="00D81984"/>
    <w:rsid w:val="00D83E45"/>
    <w:rsid w:val="00D85465"/>
    <w:rsid w:val="00D86EC2"/>
    <w:rsid w:val="00D91211"/>
    <w:rsid w:val="00D92E0D"/>
    <w:rsid w:val="00D93E2E"/>
    <w:rsid w:val="00D95FDF"/>
    <w:rsid w:val="00D9618F"/>
    <w:rsid w:val="00D973B6"/>
    <w:rsid w:val="00D978F8"/>
    <w:rsid w:val="00DA11AD"/>
    <w:rsid w:val="00DA2BE5"/>
    <w:rsid w:val="00DA48AE"/>
    <w:rsid w:val="00DB0B9D"/>
    <w:rsid w:val="00DB0DF8"/>
    <w:rsid w:val="00DB25D8"/>
    <w:rsid w:val="00DB35C4"/>
    <w:rsid w:val="00DB3A68"/>
    <w:rsid w:val="00DB3CF8"/>
    <w:rsid w:val="00DB66D8"/>
    <w:rsid w:val="00DC099E"/>
    <w:rsid w:val="00DC0C2B"/>
    <w:rsid w:val="00DC27DE"/>
    <w:rsid w:val="00DC4890"/>
    <w:rsid w:val="00DC5E76"/>
    <w:rsid w:val="00DD0296"/>
    <w:rsid w:val="00DD065E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F1835"/>
    <w:rsid w:val="00DF22F3"/>
    <w:rsid w:val="00DF7E9A"/>
    <w:rsid w:val="00E004B7"/>
    <w:rsid w:val="00E007FA"/>
    <w:rsid w:val="00E0247F"/>
    <w:rsid w:val="00E02A83"/>
    <w:rsid w:val="00E060B0"/>
    <w:rsid w:val="00E0612D"/>
    <w:rsid w:val="00E07E19"/>
    <w:rsid w:val="00E10EB5"/>
    <w:rsid w:val="00E11A10"/>
    <w:rsid w:val="00E11FA0"/>
    <w:rsid w:val="00E13645"/>
    <w:rsid w:val="00E13F06"/>
    <w:rsid w:val="00E1642C"/>
    <w:rsid w:val="00E2087B"/>
    <w:rsid w:val="00E20939"/>
    <w:rsid w:val="00E23091"/>
    <w:rsid w:val="00E238F5"/>
    <w:rsid w:val="00E23B56"/>
    <w:rsid w:val="00E24924"/>
    <w:rsid w:val="00E24EFA"/>
    <w:rsid w:val="00E25853"/>
    <w:rsid w:val="00E26571"/>
    <w:rsid w:val="00E30649"/>
    <w:rsid w:val="00E31198"/>
    <w:rsid w:val="00E31E01"/>
    <w:rsid w:val="00E3378D"/>
    <w:rsid w:val="00E35D9A"/>
    <w:rsid w:val="00E36494"/>
    <w:rsid w:val="00E37311"/>
    <w:rsid w:val="00E37D58"/>
    <w:rsid w:val="00E41AA5"/>
    <w:rsid w:val="00E41C9E"/>
    <w:rsid w:val="00E424F1"/>
    <w:rsid w:val="00E432F7"/>
    <w:rsid w:val="00E45A06"/>
    <w:rsid w:val="00E52179"/>
    <w:rsid w:val="00E5294E"/>
    <w:rsid w:val="00E52A3E"/>
    <w:rsid w:val="00E52F4D"/>
    <w:rsid w:val="00E53BC8"/>
    <w:rsid w:val="00E63316"/>
    <w:rsid w:val="00E635F2"/>
    <w:rsid w:val="00E63B30"/>
    <w:rsid w:val="00E66344"/>
    <w:rsid w:val="00E67BD6"/>
    <w:rsid w:val="00E67F6C"/>
    <w:rsid w:val="00E70044"/>
    <w:rsid w:val="00E714B0"/>
    <w:rsid w:val="00E7173C"/>
    <w:rsid w:val="00E72637"/>
    <w:rsid w:val="00E73946"/>
    <w:rsid w:val="00E751CF"/>
    <w:rsid w:val="00E757D6"/>
    <w:rsid w:val="00E7708D"/>
    <w:rsid w:val="00E77106"/>
    <w:rsid w:val="00E801A6"/>
    <w:rsid w:val="00E80271"/>
    <w:rsid w:val="00E813D8"/>
    <w:rsid w:val="00E81949"/>
    <w:rsid w:val="00E8450A"/>
    <w:rsid w:val="00E84BB0"/>
    <w:rsid w:val="00E85D46"/>
    <w:rsid w:val="00E8790B"/>
    <w:rsid w:val="00E91730"/>
    <w:rsid w:val="00E9197C"/>
    <w:rsid w:val="00E93A8B"/>
    <w:rsid w:val="00E96300"/>
    <w:rsid w:val="00E968E8"/>
    <w:rsid w:val="00E97CB2"/>
    <w:rsid w:val="00EA2187"/>
    <w:rsid w:val="00EA33C3"/>
    <w:rsid w:val="00EA3A29"/>
    <w:rsid w:val="00EA59A3"/>
    <w:rsid w:val="00EA7A36"/>
    <w:rsid w:val="00EB0E58"/>
    <w:rsid w:val="00EB286F"/>
    <w:rsid w:val="00EB33E8"/>
    <w:rsid w:val="00EB39CA"/>
    <w:rsid w:val="00EB3CD3"/>
    <w:rsid w:val="00EB4C43"/>
    <w:rsid w:val="00EB5060"/>
    <w:rsid w:val="00EB73A0"/>
    <w:rsid w:val="00EC0532"/>
    <w:rsid w:val="00EC3EBC"/>
    <w:rsid w:val="00EC4957"/>
    <w:rsid w:val="00EC4AD5"/>
    <w:rsid w:val="00EC5C85"/>
    <w:rsid w:val="00EC604B"/>
    <w:rsid w:val="00ED02F3"/>
    <w:rsid w:val="00ED0BA4"/>
    <w:rsid w:val="00ED11F5"/>
    <w:rsid w:val="00ED5D8E"/>
    <w:rsid w:val="00EE0109"/>
    <w:rsid w:val="00EE0747"/>
    <w:rsid w:val="00EE1BA9"/>
    <w:rsid w:val="00EE4AB5"/>
    <w:rsid w:val="00EE6F07"/>
    <w:rsid w:val="00EE7709"/>
    <w:rsid w:val="00EF0803"/>
    <w:rsid w:val="00EF0973"/>
    <w:rsid w:val="00EF2D44"/>
    <w:rsid w:val="00EF3448"/>
    <w:rsid w:val="00EF5465"/>
    <w:rsid w:val="00EF686A"/>
    <w:rsid w:val="00EF6ED3"/>
    <w:rsid w:val="00EF7CAB"/>
    <w:rsid w:val="00F00CAB"/>
    <w:rsid w:val="00F01D66"/>
    <w:rsid w:val="00F01DC4"/>
    <w:rsid w:val="00F05D49"/>
    <w:rsid w:val="00F0697A"/>
    <w:rsid w:val="00F077EF"/>
    <w:rsid w:val="00F0793B"/>
    <w:rsid w:val="00F07EE1"/>
    <w:rsid w:val="00F1288E"/>
    <w:rsid w:val="00F12D83"/>
    <w:rsid w:val="00F1339E"/>
    <w:rsid w:val="00F16763"/>
    <w:rsid w:val="00F2101A"/>
    <w:rsid w:val="00F237CD"/>
    <w:rsid w:val="00F26DBA"/>
    <w:rsid w:val="00F33D99"/>
    <w:rsid w:val="00F33FD5"/>
    <w:rsid w:val="00F342AA"/>
    <w:rsid w:val="00F34305"/>
    <w:rsid w:val="00F36420"/>
    <w:rsid w:val="00F378D9"/>
    <w:rsid w:val="00F37ABE"/>
    <w:rsid w:val="00F417F7"/>
    <w:rsid w:val="00F41EC0"/>
    <w:rsid w:val="00F44060"/>
    <w:rsid w:val="00F465D2"/>
    <w:rsid w:val="00F50942"/>
    <w:rsid w:val="00F52764"/>
    <w:rsid w:val="00F52856"/>
    <w:rsid w:val="00F52C17"/>
    <w:rsid w:val="00F52D86"/>
    <w:rsid w:val="00F56B05"/>
    <w:rsid w:val="00F56C93"/>
    <w:rsid w:val="00F574FA"/>
    <w:rsid w:val="00F61621"/>
    <w:rsid w:val="00F618B2"/>
    <w:rsid w:val="00F631BA"/>
    <w:rsid w:val="00F64585"/>
    <w:rsid w:val="00F67822"/>
    <w:rsid w:val="00F70485"/>
    <w:rsid w:val="00F71033"/>
    <w:rsid w:val="00F72470"/>
    <w:rsid w:val="00F72AD6"/>
    <w:rsid w:val="00F73E87"/>
    <w:rsid w:val="00F74256"/>
    <w:rsid w:val="00F75181"/>
    <w:rsid w:val="00F75411"/>
    <w:rsid w:val="00F76017"/>
    <w:rsid w:val="00F77000"/>
    <w:rsid w:val="00F8060C"/>
    <w:rsid w:val="00F80800"/>
    <w:rsid w:val="00F80E50"/>
    <w:rsid w:val="00F81E8D"/>
    <w:rsid w:val="00F83F3F"/>
    <w:rsid w:val="00F8699F"/>
    <w:rsid w:val="00F91C7A"/>
    <w:rsid w:val="00F9255A"/>
    <w:rsid w:val="00F9341C"/>
    <w:rsid w:val="00F944FA"/>
    <w:rsid w:val="00F9464C"/>
    <w:rsid w:val="00F964DC"/>
    <w:rsid w:val="00F973A9"/>
    <w:rsid w:val="00F97E3C"/>
    <w:rsid w:val="00FA0C74"/>
    <w:rsid w:val="00FA0EAD"/>
    <w:rsid w:val="00FA0EE1"/>
    <w:rsid w:val="00FA1279"/>
    <w:rsid w:val="00FA1349"/>
    <w:rsid w:val="00FA456B"/>
    <w:rsid w:val="00FA5786"/>
    <w:rsid w:val="00FA66BE"/>
    <w:rsid w:val="00FA6732"/>
    <w:rsid w:val="00FB5904"/>
    <w:rsid w:val="00FB5B1E"/>
    <w:rsid w:val="00FB738D"/>
    <w:rsid w:val="00FC0331"/>
    <w:rsid w:val="00FC0F9B"/>
    <w:rsid w:val="00FC158E"/>
    <w:rsid w:val="00FC27AA"/>
    <w:rsid w:val="00FC31E7"/>
    <w:rsid w:val="00FC3CAB"/>
    <w:rsid w:val="00FD0502"/>
    <w:rsid w:val="00FD14C0"/>
    <w:rsid w:val="00FD2821"/>
    <w:rsid w:val="00FD30FC"/>
    <w:rsid w:val="00FD41AD"/>
    <w:rsid w:val="00FD6F14"/>
    <w:rsid w:val="00FE33CD"/>
    <w:rsid w:val="00FE3E18"/>
    <w:rsid w:val="00FE5707"/>
    <w:rsid w:val="00FE67C4"/>
    <w:rsid w:val="00FF0D33"/>
    <w:rsid w:val="00FF1B5E"/>
    <w:rsid w:val="00FF26AA"/>
    <w:rsid w:val="00FF3719"/>
    <w:rsid w:val="00FF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92D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92D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</cp:revision>
  <cp:lastPrinted>1998-02-03T19:29:00Z</cp:lastPrinted>
  <dcterms:created xsi:type="dcterms:W3CDTF">2018-11-01T16:02:00Z</dcterms:created>
  <dcterms:modified xsi:type="dcterms:W3CDTF">2025-07-04T20:53:00Z</dcterms:modified>
</cp:coreProperties>
</file>