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4A260A" w:rsidRPr="004A260A" w:rsidRDefault="004A260A" w:rsidP="004A260A">
      <w:pPr>
        <w:ind w:right="-99"/>
        <w:jc w:val="both"/>
        <w:rPr>
          <w:sz w:val="32"/>
          <w:szCs w:val="32"/>
        </w:rPr>
      </w:pPr>
      <w:r w:rsidRPr="004A260A">
        <w:rPr>
          <w:sz w:val="32"/>
          <w:szCs w:val="32"/>
        </w:rPr>
        <w:t>PACIENTE: Kettelyn Cardoso Goncalves</w:t>
      </w:r>
    </w:p>
    <w:p w:rsidR="004A260A" w:rsidRPr="004A260A" w:rsidRDefault="004A260A" w:rsidP="004A260A">
      <w:pPr>
        <w:ind w:right="-99"/>
        <w:jc w:val="both"/>
        <w:rPr>
          <w:sz w:val="32"/>
          <w:szCs w:val="32"/>
        </w:rPr>
      </w:pPr>
      <w:r w:rsidRPr="004A260A">
        <w:rPr>
          <w:sz w:val="32"/>
          <w:szCs w:val="32"/>
        </w:rPr>
        <w:t xml:space="preserve">IDADE:30 anos SEXO: F                </w:t>
      </w:r>
    </w:p>
    <w:p w:rsidR="00E53701" w:rsidRDefault="004A260A" w:rsidP="004A260A">
      <w:pPr>
        <w:ind w:right="-99"/>
        <w:jc w:val="both"/>
        <w:rPr>
          <w:sz w:val="32"/>
          <w:szCs w:val="32"/>
        </w:rPr>
      </w:pPr>
      <w:r w:rsidRPr="004A260A">
        <w:rPr>
          <w:sz w:val="32"/>
          <w:szCs w:val="32"/>
        </w:rPr>
        <w:t>DATA DO EXAME:4 jul. 25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>,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420" w:rsidRDefault="00B71420">
      <w:r>
        <w:separator/>
      </w:r>
    </w:p>
  </w:endnote>
  <w:endnote w:type="continuationSeparator" w:id="0">
    <w:p w:rsidR="00B71420" w:rsidRDefault="00B71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B7142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420" w:rsidRDefault="00B71420">
      <w:r>
        <w:separator/>
      </w:r>
    </w:p>
  </w:footnote>
  <w:footnote w:type="continuationSeparator" w:id="0">
    <w:p w:rsidR="00B71420" w:rsidRDefault="00B714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056B"/>
    <w:rsid w:val="0044174E"/>
    <w:rsid w:val="0044232F"/>
    <w:rsid w:val="0044481B"/>
    <w:rsid w:val="00463725"/>
    <w:rsid w:val="00465C36"/>
    <w:rsid w:val="00474C56"/>
    <w:rsid w:val="00481396"/>
    <w:rsid w:val="00494870"/>
    <w:rsid w:val="004A260A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03BE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77492"/>
    <w:rsid w:val="006819D0"/>
    <w:rsid w:val="006836F2"/>
    <w:rsid w:val="006903AA"/>
    <w:rsid w:val="00695886"/>
    <w:rsid w:val="0069621F"/>
    <w:rsid w:val="006A023D"/>
    <w:rsid w:val="006A26F1"/>
    <w:rsid w:val="006B4C40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874FF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43307"/>
    <w:rsid w:val="00950520"/>
    <w:rsid w:val="00953B0A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194F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1420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080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29A9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1F56"/>
    <w:rsid w:val="00FE472D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1242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223</cp:revision>
  <cp:lastPrinted>1998-02-03T19:29:00Z</cp:lastPrinted>
  <dcterms:created xsi:type="dcterms:W3CDTF">2016-03-08T23:39:00Z</dcterms:created>
  <dcterms:modified xsi:type="dcterms:W3CDTF">2025-07-04T14:13:00Z</dcterms:modified>
</cp:coreProperties>
</file>