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E67CE" w:rsidRPr="00EE67CE" w:rsidRDefault="00EE67CE" w:rsidP="00EE67CE">
      <w:pPr>
        <w:rPr>
          <w:sz w:val="32"/>
        </w:rPr>
      </w:pPr>
      <w:r w:rsidRPr="00EE67CE">
        <w:rPr>
          <w:sz w:val="32"/>
        </w:rPr>
        <w:t xml:space="preserve">PACIENTE: </w:t>
      </w:r>
      <w:r w:rsidR="002051C5" w:rsidRPr="002051C5">
        <w:rPr>
          <w:sz w:val="32"/>
        </w:rPr>
        <w:t>Tatiane Cardoso Feijao Araujo</w:t>
      </w:r>
    </w:p>
    <w:p w:rsidR="00EE67CE" w:rsidRPr="00EE67CE" w:rsidRDefault="002051C5" w:rsidP="00EE67CE">
      <w:pPr>
        <w:rPr>
          <w:sz w:val="32"/>
        </w:rPr>
      </w:pPr>
      <w:r>
        <w:rPr>
          <w:sz w:val="32"/>
        </w:rPr>
        <w:t>IDADE:36</w:t>
      </w:r>
      <w:r w:rsidR="00EE67CE" w:rsidRPr="00EE67CE">
        <w:rPr>
          <w:sz w:val="32"/>
        </w:rPr>
        <w:t xml:space="preserve"> anos SEXO: </w:t>
      </w:r>
      <w:r>
        <w:rPr>
          <w:sz w:val="32"/>
        </w:rPr>
        <w:t>F</w:t>
      </w:r>
      <w:r w:rsidR="00EE67CE" w:rsidRPr="00EE67CE">
        <w:rPr>
          <w:sz w:val="32"/>
        </w:rPr>
        <w:t xml:space="preserve">                </w:t>
      </w:r>
    </w:p>
    <w:p w:rsidR="00AC5943" w:rsidRDefault="00EE67CE" w:rsidP="00EE67CE">
      <w:pPr>
        <w:rPr>
          <w:sz w:val="32"/>
        </w:rPr>
      </w:pPr>
      <w:r w:rsidRPr="00EE67CE">
        <w:rPr>
          <w:sz w:val="32"/>
        </w:rPr>
        <w:t>DATA DO EXAME:</w:t>
      </w:r>
      <w:r w:rsidR="002051C5">
        <w:rPr>
          <w:sz w:val="32"/>
        </w:rPr>
        <w:t>2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B5E" w:rsidRDefault="00B60B5E">
      <w:r>
        <w:separator/>
      </w:r>
    </w:p>
  </w:endnote>
  <w:endnote w:type="continuationSeparator" w:id="0">
    <w:p w:rsidR="00B60B5E" w:rsidRDefault="00B60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60B5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B5E" w:rsidRDefault="00B60B5E">
      <w:r>
        <w:separator/>
      </w:r>
    </w:p>
  </w:footnote>
  <w:footnote w:type="continuationSeparator" w:id="0">
    <w:p w:rsidR="00B60B5E" w:rsidRDefault="00B60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5121</cp:revision>
  <cp:lastPrinted>2024-08-06T15:30:00Z</cp:lastPrinted>
  <dcterms:created xsi:type="dcterms:W3CDTF">2016-03-08T22:17:00Z</dcterms:created>
  <dcterms:modified xsi:type="dcterms:W3CDTF">2025-07-02T13:21:00Z</dcterms:modified>
</cp:coreProperties>
</file>