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682AA8" w:rsidRPr="00682AA8">
        <w:rPr>
          <w:sz w:val="22"/>
        </w:rPr>
        <w:t>Tatiane Cardoso Feijao Araujo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682AA8">
        <w:rPr>
          <w:sz w:val="22"/>
        </w:rPr>
        <w:t>36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C16160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C65A5F">
        <w:rPr>
          <w:sz w:val="22"/>
        </w:rPr>
        <w:t xml:space="preserve"> </w:t>
      </w:r>
      <w:r w:rsidRPr="006224EF">
        <w:rPr>
          <w:sz w:val="22"/>
        </w:rPr>
        <w:t xml:space="preserve"> </w:t>
      </w:r>
      <w:r w:rsidR="00682AA8">
        <w:rPr>
          <w:sz w:val="22"/>
        </w:rPr>
        <w:t>2 jul.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682AA8">
        <w:rPr>
          <w:sz w:val="22"/>
        </w:rPr>
        <w:t>Escitalopram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82AA8">
        <w:t>10.4</w:t>
      </w:r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682AA8">
        <w:t>39.2</w:t>
      </w:r>
      <w:bookmarkStart w:id="0" w:name="_GoBack"/>
      <w:bookmarkEnd w:id="0"/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82AA8">
        <w:rPr>
          <w:noProof/>
          <w:sz w:val="24"/>
        </w:rPr>
        <w:t>2 de julho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1651" w:rsidRDefault="00571651">
      <w:r>
        <w:separator/>
      </w:r>
    </w:p>
  </w:endnote>
  <w:endnote w:type="continuationSeparator" w:id="0">
    <w:p w:rsidR="00571651" w:rsidRDefault="0057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7165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1651" w:rsidRDefault="00571651">
      <w:r>
        <w:separator/>
      </w:r>
    </w:p>
  </w:footnote>
  <w:footnote w:type="continuationSeparator" w:id="0">
    <w:p w:rsidR="00571651" w:rsidRDefault="005716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59887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5267</cp:revision>
  <cp:lastPrinted>2024-08-06T15:26:00Z</cp:lastPrinted>
  <dcterms:created xsi:type="dcterms:W3CDTF">2016-03-08T22:06:00Z</dcterms:created>
  <dcterms:modified xsi:type="dcterms:W3CDTF">2025-07-02T13:20:00Z</dcterms:modified>
</cp:coreProperties>
</file>