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Nome :  </w:t>
      </w:r>
      <w:r w:rsidRPr="006224EF">
        <w:rPr>
          <w:sz w:val="22"/>
        </w:rPr>
        <w:tab/>
      </w:r>
      <w:r w:rsidR="00265004" w:rsidRPr="00265004">
        <w:rPr>
          <w:sz w:val="22"/>
        </w:rPr>
        <w:t>Arthur Vinicius Oliveira Cavalcanti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Idade :  </w:t>
      </w:r>
      <w:r w:rsidRPr="006224EF">
        <w:rPr>
          <w:sz w:val="22"/>
        </w:rPr>
        <w:tab/>
      </w:r>
      <w:r w:rsidR="00265004">
        <w:rPr>
          <w:sz w:val="22"/>
        </w:rPr>
        <w:t>19</w:t>
      </w:r>
      <w:r w:rsidRPr="006224EF">
        <w:rPr>
          <w:sz w:val="22"/>
        </w:rPr>
        <w:t xml:space="preserve"> anos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Indicação            </w:t>
      </w:r>
      <w:r w:rsidR="00C16160">
        <w:rPr>
          <w:sz w:val="22"/>
        </w:rPr>
        <w:t>Check up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 Data:           </w:t>
      </w:r>
      <w:r w:rsidR="000166D1">
        <w:rPr>
          <w:sz w:val="22"/>
        </w:rPr>
        <w:t xml:space="preserve"> </w:t>
      </w:r>
      <w:r w:rsidRPr="006224EF">
        <w:rPr>
          <w:sz w:val="22"/>
        </w:rPr>
        <w:t xml:space="preserve">    </w:t>
      </w:r>
      <w:r w:rsidR="00C65A5F">
        <w:rPr>
          <w:sz w:val="22"/>
        </w:rPr>
        <w:t xml:space="preserve"> </w:t>
      </w:r>
      <w:r w:rsidRPr="006224EF">
        <w:rPr>
          <w:sz w:val="22"/>
        </w:rPr>
        <w:t xml:space="preserve"> </w:t>
      </w:r>
      <w:r w:rsidR="00265004">
        <w:rPr>
          <w:sz w:val="22"/>
        </w:rPr>
        <w:t>30</w:t>
      </w:r>
      <w:bookmarkStart w:id="0" w:name="_GoBack"/>
      <w:bookmarkEnd w:id="0"/>
      <w:r w:rsidR="003D4ACF">
        <w:rPr>
          <w:sz w:val="22"/>
        </w:rPr>
        <w:t xml:space="preserve"> jun. 25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Medico:              Dr.Claudio Oppenheimer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Terapêutica :</w:t>
      </w:r>
      <w:r w:rsidRPr="006224EF">
        <w:rPr>
          <w:sz w:val="22"/>
        </w:rPr>
        <w:tab/>
      </w:r>
      <w:r w:rsidR="00F15DAA">
        <w:rPr>
          <w:sz w:val="22"/>
        </w:rPr>
        <w:t>Ndn</w:t>
      </w:r>
    </w:p>
    <w:p w:rsidR="00631C1C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Lateralidade :</w:t>
      </w:r>
      <w:r w:rsidRPr="006224EF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531C40">
        <w:t>9.1Hz</w:t>
      </w:r>
      <w:r w:rsidR="00C65A5F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FE167F">
        <w:t xml:space="preserve"> </w:t>
      </w:r>
      <w:r w:rsidR="00531C40">
        <w:t>37.4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265004">
        <w:rPr>
          <w:noProof/>
          <w:sz w:val="24"/>
        </w:rPr>
        <w:t>30 de junho de 2025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22CFF" w:rsidRDefault="00722CFF">
      <w:r>
        <w:separator/>
      </w:r>
    </w:p>
  </w:endnote>
  <w:endnote w:type="continuationSeparator" w:id="0">
    <w:p w:rsidR="00722CFF" w:rsidRDefault="00722C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722CFF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22CFF" w:rsidRDefault="00722CFF">
      <w:r>
        <w:separator/>
      </w:r>
    </w:p>
  </w:footnote>
  <w:footnote w:type="continuationSeparator" w:id="0">
    <w:p w:rsidR="00722CFF" w:rsidRDefault="00722CF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4C1"/>
    <w:rsid w:val="000068A6"/>
    <w:rsid w:val="00006D69"/>
    <w:rsid w:val="00007188"/>
    <w:rsid w:val="00010004"/>
    <w:rsid w:val="00010556"/>
    <w:rsid w:val="00010AD0"/>
    <w:rsid w:val="00011293"/>
    <w:rsid w:val="000116E6"/>
    <w:rsid w:val="000116FB"/>
    <w:rsid w:val="000117D3"/>
    <w:rsid w:val="0001204A"/>
    <w:rsid w:val="00012457"/>
    <w:rsid w:val="00012C34"/>
    <w:rsid w:val="00013742"/>
    <w:rsid w:val="00013C92"/>
    <w:rsid w:val="000147CD"/>
    <w:rsid w:val="00014A0B"/>
    <w:rsid w:val="00014B9E"/>
    <w:rsid w:val="00015C9C"/>
    <w:rsid w:val="000161DA"/>
    <w:rsid w:val="000163B2"/>
    <w:rsid w:val="000166D1"/>
    <w:rsid w:val="0001695C"/>
    <w:rsid w:val="00016A00"/>
    <w:rsid w:val="00016D95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1EBA"/>
    <w:rsid w:val="00022635"/>
    <w:rsid w:val="000228AE"/>
    <w:rsid w:val="0002343E"/>
    <w:rsid w:val="00023701"/>
    <w:rsid w:val="00024BE6"/>
    <w:rsid w:val="000255DF"/>
    <w:rsid w:val="00025FD1"/>
    <w:rsid w:val="000264D3"/>
    <w:rsid w:val="00026CF2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5F94"/>
    <w:rsid w:val="000362A3"/>
    <w:rsid w:val="0003671D"/>
    <w:rsid w:val="000369C9"/>
    <w:rsid w:val="00036BD2"/>
    <w:rsid w:val="00036ED8"/>
    <w:rsid w:val="00037023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AB3"/>
    <w:rsid w:val="00054EB8"/>
    <w:rsid w:val="000559EB"/>
    <w:rsid w:val="00055B0D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2D64"/>
    <w:rsid w:val="00063050"/>
    <w:rsid w:val="0006343C"/>
    <w:rsid w:val="00063490"/>
    <w:rsid w:val="00063745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0B3E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6C18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28F"/>
    <w:rsid w:val="00095629"/>
    <w:rsid w:val="0009599F"/>
    <w:rsid w:val="00095C4A"/>
    <w:rsid w:val="00096483"/>
    <w:rsid w:val="00096F79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8E3"/>
    <w:rsid w:val="000A2C74"/>
    <w:rsid w:val="000A2FFF"/>
    <w:rsid w:val="000A301F"/>
    <w:rsid w:val="000A32A1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CC3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5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0D77"/>
    <w:rsid w:val="000E1517"/>
    <w:rsid w:val="000E2339"/>
    <w:rsid w:val="000E248D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78E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18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C3C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720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9E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54B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0C0F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4B42"/>
    <w:rsid w:val="00185477"/>
    <w:rsid w:val="00185973"/>
    <w:rsid w:val="00185D93"/>
    <w:rsid w:val="0018616C"/>
    <w:rsid w:val="00186AE8"/>
    <w:rsid w:val="00186CEF"/>
    <w:rsid w:val="001871A4"/>
    <w:rsid w:val="001901A3"/>
    <w:rsid w:val="00190308"/>
    <w:rsid w:val="0019037D"/>
    <w:rsid w:val="001904E5"/>
    <w:rsid w:val="00190833"/>
    <w:rsid w:val="00190AE0"/>
    <w:rsid w:val="00190C78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9C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0751"/>
    <w:rsid w:val="001D105A"/>
    <w:rsid w:val="001D1C76"/>
    <w:rsid w:val="001D2F58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777"/>
    <w:rsid w:val="001E6972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1F764C"/>
    <w:rsid w:val="00200177"/>
    <w:rsid w:val="00200379"/>
    <w:rsid w:val="00200B6B"/>
    <w:rsid w:val="00201E9D"/>
    <w:rsid w:val="00202BCF"/>
    <w:rsid w:val="00203EDD"/>
    <w:rsid w:val="00204495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4A7"/>
    <w:rsid w:val="002245CE"/>
    <w:rsid w:val="00224807"/>
    <w:rsid w:val="00224BB5"/>
    <w:rsid w:val="00224BF4"/>
    <w:rsid w:val="00224DFD"/>
    <w:rsid w:val="00224F2A"/>
    <w:rsid w:val="00224F83"/>
    <w:rsid w:val="00225135"/>
    <w:rsid w:val="002258A0"/>
    <w:rsid w:val="00225F07"/>
    <w:rsid w:val="00226635"/>
    <w:rsid w:val="00226AB6"/>
    <w:rsid w:val="00226D05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952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6D69"/>
    <w:rsid w:val="00236F22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DD9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991"/>
    <w:rsid w:val="00243D0D"/>
    <w:rsid w:val="0024429E"/>
    <w:rsid w:val="00245251"/>
    <w:rsid w:val="0024591C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2E93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266"/>
    <w:rsid w:val="00262400"/>
    <w:rsid w:val="0026344E"/>
    <w:rsid w:val="002635A0"/>
    <w:rsid w:val="00263BED"/>
    <w:rsid w:val="002641BD"/>
    <w:rsid w:val="00264656"/>
    <w:rsid w:val="00264AE8"/>
    <w:rsid w:val="00264EB9"/>
    <w:rsid w:val="00264EE3"/>
    <w:rsid w:val="00265004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A9C"/>
    <w:rsid w:val="00270B24"/>
    <w:rsid w:val="00270E16"/>
    <w:rsid w:val="0027157D"/>
    <w:rsid w:val="002715AF"/>
    <w:rsid w:val="00271EF6"/>
    <w:rsid w:val="002729D8"/>
    <w:rsid w:val="00272AD0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041"/>
    <w:rsid w:val="00277F38"/>
    <w:rsid w:val="00281124"/>
    <w:rsid w:val="0028134D"/>
    <w:rsid w:val="00281477"/>
    <w:rsid w:val="00281607"/>
    <w:rsid w:val="00281D35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1C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E2C"/>
    <w:rsid w:val="00295FC1"/>
    <w:rsid w:val="002967C2"/>
    <w:rsid w:val="002968CC"/>
    <w:rsid w:val="00297129"/>
    <w:rsid w:val="0029734C"/>
    <w:rsid w:val="002976C8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6C4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3A8"/>
    <w:rsid w:val="002C25BB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22A"/>
    <w:rsid w:val="002F136C"/>
    <w:rsid w:val="002F1B69"/>
    <w:rsid w:val="002F1BEC"/>
    <w:rsid w:val="002F2002"/>
    <w:rsid w:val="002F25EA"/>
    <w:rsid w:val="002F2B7C"/>
    <w:rsid w:val="002F2B7D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8FE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19E"/>
    <w:rsid w:val="00303B4D"/>
    <w:rsid w:val="00304010"/>
    <w:rsid w:val="00304205"/>
    <w:rsid w:val="00304367"/>
    <w:rsid w:val="0030442D"/>
    <w:rsid w:val="00304A0F"/>
    <w:rsid w:val="00304D74"/>
    <w:rsid w:val="00305561"/>
    <w:rsid w:val="003059B0"/>
    <w:rsid w:val="00305BDE"/>
    <w:rsid w:val="00305E06"/>
    <w:rsid w:val="00306084"/>
    <w:rsid w:val="00306820"/>
    <w:rsid w:val="00306DA7"/>
    <w:rsid w:val="0030715C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13F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22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5D7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28B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6D93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5BA"/>
    <w:rsid w:val="003806E0"/>
    <w:rsid w:val="00380A78"/>
    <w:rsid w:val="00380AB7"/>
    <w:rsid w:val="00381206"/>
    <w:rsid w:val="003814A3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87FA6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B63"/>
    <w:rsid w:val="003B6E75"/>
    <w:rsid w:val="003B711B"/>
    <w:rsid w:val="003B732E"/>
    <w:rsid w:val="003B7C7D"/>
    <w:rsid w:val="003C0313"/>
    <w:rsid w:val="003C05C5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79D"/>
    <w:rsid w:val="003D4ACF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6B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0A88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2D7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5FB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08D"/>
    <w:rsid w:val="00461EC8"/>
    <w:rsid w:val="00462852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7B0"/>
    <w:rsid w:val="00483B6F"/>
    <w:rsid w:val="00483DC6"/>
    <w:rsid w:val="0048454B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97C67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94E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325"/>
    <w:rsid w:val="004C5773"/>
    <w:rsid w:val="004C61F2"/>
    <w:rsid w:val="004C6617"/>
    <w:rsid w:val="004C671A"/>
    <w:rsid w:val="004C6819"/>
    <w:rsid w:val="004C69DB"/>
    <w:rsid w:val="004C6DDB"/>
    <w:rsid w:val="004C6EC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49BD"/>
    <w:rsid w:val="004D49D0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566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B5A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842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C8D"/>
    <w:rsid w:val="00524DB6"/>
    <w:rsid w:val="00524DE9"/>
    <w:rsid w:val="00525072"/>
    <w:rsid w:val="00525AEB"/>
    <w:rsid w:val="00525C6D"/>
    <w:rsid w:val="00525CF4"/>
    <w:rsid w:val="00527268"/>
    <w:rsid w:val="00527CB9"/>
    <w:rsid w:val="00527E68"/>
    <w:rsid w:val="00530344"/>
    <w:rsid w:val="005319BE"/>
    <w:rsid w:val="00531B9D"/>
    <w:rsid w:val="00531C40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ADB"/>
    <w:rsid w:val="00542BDA"/>
    <w:rsid w:val="00543006"/>
    <w:rsid w:val="005435A9"/>
    <w:rsid w:val="00543D67"/>
    <w:rsid w:val="005441CB"/>
    <w:rsid w:val="00544581"/>
    <w:rsid w:val="00544815"/>
    <w:rsid w:val="0054520B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A15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5E"/>
    <w:rsid w:val="00587B64"/>
    <w:rsid w:val="00587E16"/>
    <w:rsid w:val="00590502"/>
    <w:rsid w:val="0059052D"/>
    <w:rsid w:val="0059064B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6CE5"/>
    <w:rsid w:val="005A75D6"/>
    <w:rsid w:val="005B001F"/>
    <w:rsid w:val="005B056F"/>
    <w:rsid w:val="005B0EFD"/>
    <w:rsid w:val="005B14E4"/>
    <w:rsid w:val="005B1BD2"/>
    <w:rsid w:val="005B1FDC"/>
    <w:rsid w:val="005B24CD"/>
    <w:rsid w:val="005B2722"/>
    <w:rsid w:val="005B28CA"/>
    <w:rsid w:val="005B2A33"/>
    <w:rsid w:val="005B2F94"/>
    <w:rsid w:val="005B317D"/>
    <w:rsid w:val="005B334B"/>
    <w:rsid w:val="005B395E"/>
    <w:rsid w:val="005B4D74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55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A49"/>
    <w:rsid w:val="005F6C00"/>
    <w:rsid w:val="005F74BE"/>
    <w:rsid w:val="005F7605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4EF"/>
    <w:rsid w:val="00622BFC"/>
    <w:rsid w:val="00622E50"/>
    <w:rsid w:val="00623382"/>
    <w:rsid w:val="00623480"/>
    <w:rsid w:val="00623564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0F0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0AA"/>
    <w:rsid w:val="0063552D"/>
    <w:rsid w:val="00635C44"/>
    <w:rsid w:val="006362D8"/>
    <w:rsid w:val="006365FA"/>
    <w:rsid w:val="006369E3"/>
    <w:rsid w:val="00636AD8"/>
    <w:rsid w:val="00636CC7"/>
    <w:rsid w:val="00636CF6"/>
    <w:rsid w:val="00636F8E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C9A"/>
    <w:rsid w:val="00642E90"/>
    <w:rsid w:val="006430B8"/>
    <w:rsid w:val="006431DD"/>
    <w:rsid w:val="006432B2"/>
    <w:rsid w:val="00643583"/>
    <w:rsid w:val="00643B90"/>
    <w:rsid w:val="006445F4"/>
    <w:rsid w:val="00644B78"/>
    <w:rsid w:val="00644D45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7B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417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191"/>
    <w:rsid w:val="0068741C"/>
    <w:rsid w:val="0068790D"/>
    <w:rsid w:val="00687E23"/>
    <w:rsid w:val="00687EFE"/>
    <w:rsid w:val="0069015B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454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C50"/>
    <w:rsid w:val="006D0D81"/>
    <w:rsid w:val="006D1708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87E"/>
    <w:rsid w:val="006D7E0E"/>
    <w:rsid w:val="006E0008"/>
    <w:rsid w:val="006E0A55"/>
    <w:rsid w:val="006E147D"/>
    <w:rsid w:val="006E214E"/>
    <w:rsid w:val="006E22B1"/>
    <w:rsid w:val="006E2950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7AC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8B1"/>
    <w:rsid w:val="006F3A6D"/>
    <w:rsid w:val="006F400F"/>
    <w:rsid w:val="006F4258"/>
    <w:rsid w:val="006F4439"/>
    <w:rsid w:val="006F46DD"/>
    <w:rsid w:val="006F577E"/>
    <w:rsid w:val="006F5BAE"/>
    <w:rsid w:val="006F5EF2"/>
    <w:rsid w:val="006F75F6"/>
    <w:rsid w:val="006F77A1"/>
    <w:rsid w:val="006F7C4A"/>
    <w:rsid w:val="006F7DE5"/>
    <w:rsid w:val="006F7E14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637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56A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1EE7"/>
    <w:rsid w:val="00722097"/>
    <w:rsid w:val="007220B4"/>
    <w:rsid w:val="0072210B"/>
    <w:rsid w:val="007223D4"/>
    <w:rsid w:val="007229A1"/>
    <w:rsid w:val="00722C67"/>
    <w:rsid w:val="00722CFF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7D2"/>
    <w:rsid w:val="007339A1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81A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4972"/>
    <w:rsid w:val="00744C3B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C4D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7D2"/>
    <w:rsid w:val="00776927"/>
    <w:rsid w:val="00776DF3"/>
    <w:rsid w:val="007772AB"/>
    <w:rsid w:val="007776D6"/>
    <w:rsid w:val="00777973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5E3"/>
    <w:rsid w:val="007A066B"/>
    <w:rsid w:val="007A070D"/>
    <w:rsid w:val="007A0A7D"/>
    <w:rsid w:val="007A0BC2"/>
    <w:rsid w:val="007A0D02"/>
    <w:rsid w:val="007A0D59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0D6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4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6A96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96A"/>
    <w:rsid w:val="007E5C71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25E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6DD"/>
    <w:rsid w:val="008128A3"/>
    <w:rsid w:val="00812C54"/>
    <w:rsid w:val="00813224"/>
    <w:rsid w:val="008132C1"/>
    <w:rsid w:val="0081410E"/>
    <w:rsid w:val="008153FC"/>
    <w:rsid w:val="00815590"/>
    <w:rsid w:val="008157A5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778"/>
    <w:rsid w:val="00830AF6"/>
    <w:rsid w:val="00830DDE"/>
    <w:rsid w:val="00830ED9"/>
    <w:rsid w:val="00830FD5"/>
    <w:rsid w:val="00831926"/>
    <w:rsid w:val="00831FB1"/>
    <w:rsid w:val="0083208C"/>
    <w:rsid w:val="008320AB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3FE5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9D8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1F86"/>
    <w:rsid w:val="0087268C"/>
    <w:rsid w:val="008726C2"/>
    <w:rsid w:val="00872EC9"/>
    <w:rsid w:val="008738E6"/>
    <w:rsid w:val="00873B97"/>
    <w:rsid w:val="00873E49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97E"/>
    <w:rsid w:val="00880F52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05A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0C9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B716D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B2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2838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6CE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DB4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038"/>
    <w:rsid w:val="00925265"/>
    <w:rsid w:val="0092559B"/>
    <w:rsid w:val="00925BBE"/>
    <w:rsid w:val="00925C19"/>
    <w:rsid w:val="00926086"/>
    <w:rsid w:val="009260C3"/>
    <w:rsid w:val="00926306"/>
    <w:rsid w:val="009268DE"/>
    <w:rsid w:val="00926F0E"/>
    <w:rsid w:val="00927FCD"/>
    <w:rsid w:val="009302F3"/>
    <w:rsid w:val="00930E92"/>
    <w:rsid w:val="00930FF9"/>
    <w:rsid w:val="00931B71"/>
    <w:rsid w:val="0093224C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22B0"/>
    <w:rsid w:val="00942BDA"/>
    <w:rsid w:val="009434AC"/>
    <w:rsid w:val="0094462A"/>
    <w:rsid w:val="00944EC2"/>
    <w:rsid w:val="009453FC"/>
    <w:rsid w:val="00945783"/>
    <w:rsid w:val="00945F4F"/>
    <w:rsid w:val="009462B9"/>
    <w:rsid w:val="00946394"/>
    <w:rsid w:val="00946EB8"/>
    <w:rsid w:val="00947F35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A58"/>
    <w:rsid w:val="00966FC3"/>
    <w:rsid w:val="00967083"/>
    <w:rsid w:val="009672E6"/>
    <w:rsid w:val="009673F7"/>
    <w:rsid w:val="00967CC9"/>
    <w:rsid w:val="00967D2B"/>
    <w:rsid w:val="00970461"/>
    <w:rsid w:val="009706A4"/>
    <w:rsid w:val="00970C87"/>
    <w:rsid w:val="009713AD"/>
    <w:rsid w:val="00972C60"/>
    <w:rsid w:val="00973142"/>
    <w:rsid w:val="00973F66"/>
    <w:rsid w:val="00974024"/>
    <w:rsid w:val="009740A5"/>
    <w:rsid w:val="00974779"/>
    <w:rsid w:val="00974C7C"/>
    <w:rsid w:val="00974CB3"/>
    <w:rsid w:val="00974CB7"/>
    <w:rsid w:val="0097509A"/>
    <w:rsid w:val="009755E8"/>
    <w:rsid w:val="009760F0"/>
    <w:rsid w:val="0097625C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6FA4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3EB3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161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1F8"/>
    <w:rsid w:val="009C3D45"/>
    <w:rsid w:val="009C3E3A"/>
    <w:rsid w:val="009C7150"/>
    <w:rsid w:val="009D07B2"/>
    <w:rsid w:val="009D0BA7"/>
    <w:rsid w:val="009D181C"/>
    <w:rsid w:val="009D1C9A"/>
    <w:rsid w:val="009D1D94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438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0C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A68"/>
    <w:rsid w:val="00A23C8D"/>
    <w:rsid w:val="00A23F48"/>
    <w:rsid w:val="00A248E5"/>
    <w:rsid w:val="00A24BDE"/>
    <w:rsid w:val="00A25324"/>
    <w:rsid w:val="00A25998"/>
    <w:rsid w:val="00A25F2A"/>
    <w:rsid w:val="00A260E4"/>
    <w:rsid w:val="00A269B7"/>
    <w:rsid w:val="00A26E2B"/>
    <w:rsid w:val="00A26E9A"/>
    <w:rsid w:val="00A27175"/>
    <w:rsid w:val="00A274D1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3BEB"/>
    <w:rsid w:val="00A342DE"/>
    <w:rsid w:val="00A3471D"/>
    <w:rsid w:val="00A3548C"/>
    <w:rsid w:val="00A35645"/>
    <w:rsid w:val="00A356B9"/>
    <w:rsid w:val="00A359F6"/>
    <w:rsid w:val="00A35CE9"/>
    <w:rsid w:val="00A35FA7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365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35"/>
    <w:rsid w:val="00A8707C"/>
    <w:rsid w:val="00A873C8"/>
    <w:rsid w:val="00A87478"/>
    <w:rsid w:val="00A876F0"/>
    <w:rsid w:val="00A87B04"/>
    <w:rsid w:val="00A90118"/>
    <w:rsid w:val="00A911CA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680E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EAC"/>
    <w:rsid w:val="00AA3FE2"/>
    <w:rsid w:val="00AA4682"/>
    <w:rsid w:val="00AA46E0"/>
    <w:rsid w:val="00AA477F"/>
    <w:rsid w:val="00AA4818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31C"/>
    <w:rsid w:val="00AB45C3"/>
    <w:rsid w:val="00AB4A58"/>
    <w:rsid w:val="00AB4B7B"/>
    <w:rsid w:val="00AB4E13"/>
    <w:rsid w:val="00AB4E63"/>
    <w:rsid w:val="00AB4FCA"/>
    <w:rsid w:val="00AB54F5"/>
    <w:rsid w:val="00AB5593"/>
    <w:rsid w:val="00AB5841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4BE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A53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749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6BBF"/>
    <w:rsid w:val="00AE7610"/>
    <w:rsid w:val="00AE7BBE"/>
    <w:rsid w:val="00AF05A5"/>
    <w:rsid w:val="00AF073E"/>
    <w:rsid w:val="00AF09D2"/>
    <w:rsid w:val="00AF0B3B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3B4"/>
    <w:rsid w:val="00AF4473"/>
    <w:rsid w:val="00AF452C"/>
    <w:rsid w:val="00AF48E8"/>
    <w:rsid w:val="00AF4BB9"/>
    <w:rsid w:val="00AF54EC"/>
    <w:rsid w:val="00AF562E"/>
    <w:rsid w:val="00AF56FD"/>
    <w:rsid w:val="00AF5857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05AB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5CC4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B21"/>
    <w:rsid w:val="00B21DE2"/>
    <w:rsid w:val="00B2210B"/>
    <w:rsid w:val="00B224A5"/>
    <w:rsid w:val="00B226EC"/>
    <w:rsid w:val="00B2396B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8C4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57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7D9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53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01B"/>
    <w:rsid w:val="00B66140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26"/>
    <w:rsid w:val="00B767CD"/>
    <w:rsid w:val="00B76BB2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35E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EB3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4B6F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34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3D1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4A"/>
    <w:rsid w:val="00BE0EDC"/>
    <w:rsid w:val="00BE19C0"/>
    <w:rsid w:val="00BE1C3F"/>
    <w:rsid w:val="00BE1DA1"/>
    <w:rsid w:val="00BE22AD"/>
    <w:rsid w:val="00BE25AE"/>
    <w:rsid w:val="00BE2700"/>
    <w:rsid w:val="00BE2735"/>
    <w:rsid w:val="00BE2A7E"/>
    <w:rsid w:val="00BE2B17"/>
    <w:rsid w:val="00BE2FFE"/>
    <w:rsid w:val="00BE3792"/>
    <w:rsid w:val="00BE3CC4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2BB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09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320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D9B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160"/>
    <w:rsid w:val="00C165E2"/>
    <w:rsid w:val="00C168BF"/>
    <w:rsid w:val="00C16A7C"/>
    <w:rsid w:val="00C16B4A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1991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0FAD"/>
    <w:rsid w:val="00C320A0"/>
    <w:rsid w:val="00C32235"/>
    <w:rsid w:val="00C32A41"/>
    <w:rsid w:val="00C32D3E"/>
    <w:rsid w:val="00C32E09"/>
    <w:rsid w:val="00C33252"/>
    <w:rsid w:val="00C33551"/>
    <w:rsid w:val="00C33CBB"/>
    <w:rsid w:val="00C33D29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0C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76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6C36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0BD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4A80"/>
    <w:rsid w:val="00C54D4A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A5F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77F77"/>
    <w:rsid w:val="00C80656"/>
    <w:rsid w:val="00C80880"/>
    <w:rsid w:val="00C8149B"/>
    <w:rsid w:val="00C815C9"/>
    <w:rsid w:val="00C81684"/>
    <w:rsid w:val="00C81BCC"/>
    <w:rsid w:val="00C81BF5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3FB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6D9C"/>
    <w:rsid w:val="00C87219"/>
    <w:rsid w:val="00C8734A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6E3D"/>
    <w:rsid w:val="00C97696"/>
    <w:rsid w:val="00CA0068"/>
    <w:rsid w:val="00CA04CC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6EA1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09E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89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DFB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0F6"/>
    <w:rsid w:val="00D1518A"/>
    <w:rsid w:val="00D15893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677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0F5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7AC"/>
    <w:rsid w:val="00D31868"/>
    <w:rsid w:val="00D3234A"/>
    <w:rsid w:val="00D32722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1B9A"/>
    <w:rsid w:val="00D51F45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6C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269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72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A7EE0"/>
    <w:rsid w:val="00DB05A1"/>
    <w:rsid w:val="00DB087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16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BE4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254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B3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45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841"/>
    <w:rsid w:val="00DF7A85"/>
    <w:rsid w:val="00DF7B87"/>
    <w:rsid w:val="00DF7BE2"/>
    <w:rsid w:val="00DF7C88"/>
    <w:rsid w:val="00E00411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3E53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33D"/>
    <w:rsid w:val="00E30685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432"/>
    <w:rsid w:val="00E4079A"/>
    <w:rsid w:val="00E40931"/>
    <w:rsid w:val="00E409B8"/>
    <w:rsid w:val="00E40D5A"/>
    <w:rsid w:val="00E41082"/>
    <w:rsid w:val="00E41132"/>
    <w:rsid w:val="00E4124A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7A4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682B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D6A"/>
    <w:rsid w:val="00E76EAA"/>
    <w:rsid w:val="00E775E9"/>
    <w:rsid w:val="00E7780A"/>
    <w:rsid w:val="00E77E9F"/>
    <w:rsid w:val="00E8062C"/>
    <w:rsid w:val="00E8083D"/>
    <w:rsid w:val="00E80997"/>
    <w:rsid w:val="00E81214"/>
    <w:rsid w:val="00E8123D"/>
    <w:rsid w:val="00E817F0"/>
    <w:rsid w:val="00E819A6"/>
    <w:rsid w:val="00E81A5F"/>
    <w:rsid w:val="00E81CFC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27C5"/>
    <w:rsid w:val="00E9419D"/>
    <w:rsid w:val="00E94A71"/>
    <w:rsid w:val="00E94DDA"/>
    <w:rsid w:val="00E94F4E"/>
    <w:rsid w:val="00E95205"/>
    <w:rsid w:val="00E95615"/>
    <w:rsid w:val="00E95AAA"/>
    <w:rsid w:val="00E95EC5"/>
    <w:rsid w:val="00E961E6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9E8"/>
    <w:rsid w:val="00EA1A60"/>
    <w:rsid w:val="00EA1D5C"/>
    <w:rsid w:val="00EA29CA"/>
    <w:rsid w:val="00EA2B4A"/>
    <w:rsid w:val="00EA33B3"/>
    <w:rsid w:val="00EA372A"/>
    <w:rsid w:val="00EA3943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5A8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22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5E25"/>
    <w:rsid w:val="00EC60EF"/>
    <w:rsid w:val="00EC63D7"/>
    <w:rsid w:val="00EC6593"/>
    <w:rsid w:val="00EC676E"/>
    <w:rsid w:val="00EC6944"/>
    <w:rsid w:val="00EC6B7D"/>
    <w:rsid w:val="00EC7D6B"/>
    <w:rsid w:val="00EC7F9A"/>
    <w:rsid w:val="00EC7FA1"/>
    <w:rsid w:val="00ED0098"/>
    <w:rsid w:val="00ED0294"/>
    <w:rsid w:val="00ED09D5"/>
    <w:rsid w:val="00ED0D5D"/>
    <w:rsid w:val="00ED1054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207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D1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1732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0773A"/>
    <w:rsid w:val="00F102B3"/>
    <w:rsid w:val="00F108F7"/>
    <w:rsid w:val="00F11193"/>
    <w:rsid w:val="00F117F0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DAA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260"/>
    <w:rsid w:val="00F31500"/>
    <w:rsid w:val="00F31511"/>
    <w:rsid w:val="00F317EB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13EF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30E5"/>
    <w:rsid w:val="00F54864"/>
    <w:rsid w:val="00F553C4"/>
    <w:rsid w:val="00F554B2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0CE6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47A9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5DC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CAD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A75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67F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4"/>
    <w:rsid w:val="00FE6B87"/>
    <w:rsid w:val="00FE6BE8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01F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2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59886</TotalTime>
  <Pages>1</Pages>
  <Words>274</Words>
  <Characters>1565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5266</cp:revision>
  <cp:lastPrinted>2024-08-06T15:26:00Z</cp:lastPrinted>
  <dcterms:created xsi:type="dcterms:W3CDTF">2016-03-08T22:06:00Z</dcterms:created>
  <dcterms:modified xsi:type="dcterms:W3CDTF">2025-06-30T15:38:00Z</dcterms:modified>
</cp:coreProperties>
</file>