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Nome :  </w:t>
      </w:r>
      <w:r w:rsidRPr="006224EF">
        <w:rPr>
          <w:sz w:val="22"/>
        </w:rPr>
        <w:tab/>
      </w:r>
      <w:r w:rsidR="00B36757" w:rsidRPr="00B36757">
        <w:rPr>
          <w:sz w:val="22"/>
        </w:rPr>
        <w:t>Paulo Henrique Vieira Mendes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Idade :  </w:t>
      </w:r>
      <w:r w:rsidRPr="006224EF">
        <w:rPr>
          <w:sz w:val="22"/>
        </w:rPr>
        <w:tab/>
      </w:r>
      <w:r w:rsidR="00B36757">
        <w:rPr>
          <w:sz w:val="22"/>
        </w:rPr>
        <w:t>57</w:t>
      </w:r>
      <w:r w:rsidRPr="006224EF">
        <w:rPr>
          <w:sz w:val="22"/>
        </w:rPr>
        <w:t xml:space="preserve"> anos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Indicação            </w:t>
      </w:r>
      <w:r w:rsidR="00B36757">
        <w:rPr>
          <w:sz w:val="22"/>
        </w:rPr>
        <w:t>TCE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 Data:           </w:t>
      </w:r>
      <w:r w:rsidR="000166D1">
        <w:rPr>
          <w:sz w:val="22"/>
        </w:rPr>
        <w:t xml:space="preserve"> </w:t>
      </w:r>
      <w:r w:rsidRPr="006224EF">
        <w:rPr>
          <w:sz w:val="22"/>
        </w:rPr>
        <w:t xml:space="preserve">    </w:t>
      </w:r>
      <w:r w:rsidR="00C65A5F">
        <w:rPr>
          <w:sz w:val="22"/>
        </w:rPr>
        <w:t xml:space="preserve"> </w:t>
      </w:r>
      <w:r w:rsidRPr="006224EF">
        <w:rPr>
          <w:sz w:val="22"/>
        </w:rPr>
        <w:t xml:space="preserve"> </w:t>
      </w:r>
      <w:r w:rsidR="00B36757">
        <w:rPr>
          <w:sz w:val="22"/>
        </w:rPr>
        <w:t>10</w:t>
      </w:r>
      <w:bookmarkStart w:id="0" w:name="_GoBack"/>
      <w:bookmarkEnd w:id="0"/>
      <w:r w:rsidR="003D4ACF">
        <w:rPr>
          <w:sz w:val="22"/>
        </w:rPr>
        <w:t xml:space="preserve"> jun. 25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Medico:              Dr.Claudio Oppenheimer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Terapêutica :</w:t>
      </w:r>
      <w:r w:rsidRPr="006224EF">
        <w:rPr>
          <w:sz w:val="22"/>
        </w:rPr>
        <w:tab/>
      </w:r>
      <w:r w:rsidR="00F15DAA">
        <w:rPr>
          <w:sz w:val="22"/>
        </w:rPr>
        <w:t>Ndn</w:t>
      </w:r>
    </w:p>
    <w:p w:rsidR="00631C1C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Lateralidade :</w:t>
      </w:r>
      <w:r w:rsidRPr="006224EF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C65A5F">
        <w:t xml:space="preserve">9.2hz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C65A5F">
        <w:t>31.7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B36757">
        <w:rPr>
          <w:noProof/>
          <w:sz w:val="24"/>
        </w:rPr>
        <w:t>11 de junho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0B3B" w:rsidRDefault="00AF0B3B">
      <w:r>
        <w:separator/>
      </w:r>
    </w:p>
  </w:endnote>
  <w:endnote w:type="continuationSeparator" w:id="0">
    <w:p w:rsidR="00AF0B3B" w:rsidRDefault="00AF0B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F0B3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0B3B" w:rsidRDefault="00AF0B3B">
      <w:r>
        <w:separator/>
      </w:r>
    </w:p>
  </w:footnote>
  <w:footnote w:type="continuationSeparator" w:id="0">
    <w:p w:rsidR="00AF0B3B" w:rsidRDefault="00AF0B3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4C1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3B2"/>
    <w:rsid w:val="000166D1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6CF2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023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6C18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CC3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48D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9E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AE8"/>
    <w:rsid w:val="00186CEF"/>
    <w:rsid w:val="001871A4"/>
    <w:rsid w:val="001901A3"/>
    <w:rsid w:val="00190308"/>
    <w:rsid w:val="0019037D"/>
    <w:rsid w:val="001904E5"/>
    <w:rsid w:val="00190833"/>
    <w:rsid w:val="00190AE0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9C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6D05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6F22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DD9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91C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266"/>
    <w:rsid w:val="00262400"/>
    <w:rsid w:val="0026344E"/>
    <w:rsid w:val="002635A0"/>
    <w:rsid w:val="00263BED"/>
    <w:rsid w:val="002641BD"/>
    <w:rsid w:val="00264656"/>
    <w:rsid w:val="00264AE8"/>
    <w:rsid w:val="00264EB9"/>
    <w:rsid w:val="00264EE3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B7D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8FE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9B0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13F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5BA"/>
    <w:rsid w:val="003806E0"/>
    <w:rsid w:val="00380A78"/>
    <w:rsid w:val="00380AB7"/>
    <w:rsid w:val="00381206"/>
    <w:rsid w:val="003814A3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87FA6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B63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CF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6B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0A88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2D7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08D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54B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97C67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94E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49D0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566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C8D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ADB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6CE5"/>
    <w:rsid w:val="005A75D6"/>
    <w:rsid w:val="005B001F"/>
    <w:rsid w:val="005B056F"/>
    <w:rsid w:val="005B0EFD"/>
    <w:rsid w:val="005B14E4"/>
    <w:rsid w:val="005B1BD2"/>
    <w:rsid w:val="005B1FDC"/>
    <w:rsid w:val="005B24CD"/>
    <w:rsid w:val="005B2722"/>
    <w:rsid w:val="005B28CA"/>
    <w:rsid w:val="005B2A33"/>
    <w:rsid w:val="005B2F94"/>
    <w:rsid w:val="005B317D"/>
    <w:rsid w:val="005B334B"/>
    <w:rsid w:val="005B395E"/>
    <w:rsid w:val="005B4D74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4EF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0AA"/>
    <w:rsid w:val="0063552D"/>
    <w:rsid w:val="00635C44"/>
    <w:rsid w:val="006362D8"/>
    <w:rsid w:val="006365FA"/>
    <w:rsid w:val="006369E3"/>
    <w:rsid w:val="00636AD8"/>
    <w:rsid w:val="00636CC7"/>
    <w:rsid w:val="00636CF6"/>
    <w:rsid w:val="00636F8E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D45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191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454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C50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6F7E14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637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1EE7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7D2"/>
    <w:rsid w:val="007339A1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81A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4C3B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5E3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0D6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6A96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1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25E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7A5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778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0C9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B2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2838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DB4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038"/>
    <w:rsid w:val="00925265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0FF9"/>
    <w:rsid w:val="00931B71"/>
    <w:rsid w:val="0093224C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F4F"/>
    <w:rsid w:val="009462B9"/>
    <w:rsid w:val="00946394"/>
    <w:rsid w:val="00946EB8"/>
    <w:rsid w:val="00947F35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A58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25C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6FA4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A68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274D1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35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6BBF"/>
    <w:rsid w:val="00AE7610"/>
    <w:rsid w:val="00AE7BBE"/>
    <w:rsid w:val="00AF05A5"/>
    <w:rsid w:val="00AF073E"/>
    <w:rsid w:val="00AF09D2"/>
    <w:rsid w:val="00AF0B3B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857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05AB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B21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57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7D9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53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BB2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EB3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4B6F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2AD"/>
    <w:rsid w:val="00BE25AE"/>
    <w:rsid w:val="00BE2700"/>
    <w:rsid w:val="00BE2735"/>
    <w:rsid w:val="00BE2A7E"/>
    <w:rsid w:val="00BE2B17"/>
    <w:rsid w:val="00BE2FFE"/>
    <w:rsid w:val="00BE3792"/>
    <w:rsid w:val="00BE3CC4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09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29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76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0BD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A5F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BF5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6EA1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09E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93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0F5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1B9A"/>
    <w:rsid w:val="00D51F45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A7EE0"/>
    <w:rsid w:val="00DB05A1"/>
    <w:rsid w:val="00DB087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254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841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33D"/>
    <w:rsid w:val="00E30685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432"/>
    <w:rsid w:val="00E4079A"/>
    <w:rsid w:val="00E40931"/>
    <w:rsid w:val="00E409B8"/>
    <w:rsid w:val="00E40D5A"/>
    <w:rsid w:val="00E41082"/>
    <w:rsid w:val="00E41132"/>
    <w:rsid w:val="00E4124A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7A4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682B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D6A"/>
    <w:rsid w:val="00E76EAA"/>
    <w:rsid w:val="00E775E9"/>
    <w:rsid w:val="00E7780A"/>
    <w:rsid w:val="00E77E9F"/>
    <w:rsid w:val="00E8062C"/>
    <w:rsid w:val="00E8083D"/>
    <w:rsid w:val="00E80997"/>
    <w:rsid w:val="00E81214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1E6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9E8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5E25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0773A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DAA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17EB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01F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59882</TotalTime>
  <Pages>1</Pages>
  <Words>272</Words>
  <Characters>1555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5261</cp:revision>
  <cp:lastPrinted>2024-08-06T15:26:00Z</cp:lastPrinted>
  <dcterms:created xsi:type="dcterms:W3CDTF">2016-03-08T22:06:00Z</dcterms:created>
  <dcterms:modified xsi:type="dcterms:W3CDTF">2025-06-11T15:58:00Z</dcterms:modified>
</cp:coreProperties>
</file>