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97DF2" w:rsidRPr="00B97DF2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>PACIENTE: Gustavo Duarte Laranjeira</w:t>
      </w:r>
    </w:p>
    <w:p w:rsidR="00B97DF2" w:rsidRPr="00B97DF2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 xml:space="preserve">IDADE:28 anos SEXO: M                </w:t>
      </w:r>
    </w:p>
    <w:p w:rsidR="00B07B16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>DATA DO EXAME:2 jun.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EA6" w:rsidRDefault="00303EA6">
      <w:r>
        <w:separator/>
      </w:r>
    </w:p>
  </w:endnote>
  <w:endnote w:type="continuationSeparator" w:id="0">
    <w:p w:rsidR="00303EA6" w:rsidRDefault="00303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03EA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EA6" w:rsidRDefault="00303EA6">
      <w:r>
        <w:separator/>
      </w:r>
    </w:p>
  </w:footnote>
  <w:footnote w:type="continuationSeparator" w:id="0">
    <w:p w:rsidR="00303EA6" w:rsidRDefault="00303E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D8397-6DF0-4DA5-A32A-BA2E23087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9929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3617</cp:revision>
  <cp:lastPrinted>2024-08-06T15:29:00Z</cp:lastPrinted>
  <dcterms:created xsi:type="dcterms:W3CDTF">2016-03-08T23:34:00Z</dcterms:created>
  <dcterms:modified xsi:type="dcterms:W3CDTF">2025-06-02T18:47:00Z</dcterms:modified>
</cp:coreProperties>
</file>