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3D4ACF" w:rsidRPr="003D4ACF">
        <w:rPr>
          <w:sz w:val="22"/>
        </w:rPr>
        <w:t>Gustavo Duarte Laranjeira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3D4ACF">
        <w:rPr>
          <w:sz w:val="22"/>
        </w:rPr>
        <w:t>28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15DAA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D4ACF">
        <w:rPr>
          <w:sz w:val="22"/>
        </w:rPr>
        <w:t>2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4ACF">
        <w:t>11.0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D4ACF">
        <w:t>26.4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D4ACF">
        <w:rPr>
          <w:noProof/>
          <w:sz w:val="24"/>
        </w:rPr>
        <w:t>2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7A4" w:rsidRDefault="00E457A4">
      <w:r>
        <w:separator/>
      </w:r>
    </w:p>
  </w:endnote>
  <w:endnote w:type="continuationSeparator" w:id="0">
    <w:p w:rsidR="00E457A4" w:rsidRDefault="00E45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57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7A4" w:rsidRDefault="00E457A4">
      <w:r>
        <w:separator/>
      </w:r>
    </w:p>
  </w:footnote>
  <w:footnote w:type="continuationSeparator" w:id="0">
    <w:p w:rsidR="00E457A4" w:rsidRDefault="00E457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59879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5259</cp:revision>
  <cp:lastPrinted>2024-08-06T15:26:00Z</cp:lastPrinted>
  <dcterms:created xsi:type="dcterms:W3CDTF">2016-03-08T22:06:00Z</dcterms:created>
  <dcterms:modified xsi:type="dcterms:W3CDTF">2025-06-02T18:46:00Z</dcterms:modified>
</cp:coreProperties>
</file>