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 xml:space="preserve">PACIENTE: </w:t>
      </w:r>
      <w:r w:rsidR="00516EC8" w:rsidRPr="00516EC8">
        <w:rPr>
          <w:sz w:val="32"/>
          <w:szCs w:val="32"/>
        </w:rPr>
        <w:t>Vinicius Teixeira Gualberto Barbosa</w:t>
      </w: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IDADE:</w:t>
      </w:r>
      <w:r w:rsidR="00516EC8">
        <w:rPr>
          <w:sz w:val="32"/>
          <w:szCs w:val="32"/>
        </w:rPr>
        <w:t>15</w:t>
      </w:r>
      <w:r w:rsidRPr="0083370E">
        <w:rPr>
          <w:sz w:val="32"/>
          <w:szCs w:val="32"/>
        </w:rPr>
        <w:t xml:space="preserve"> anos SEXO: </w:t>
      </w:r>
      <w:r w:rsidR="00516EC8">
        <w:rPr>
          <w:sz w:val="32"/>
          <w:szCs w:val="32"/>
        </w:rPr>
        <w:t>M</w:t>
      </w:r>
      <w:r w:rsidRPr="0083370E">
        <w:rPr>
          <w:sz w:val="32"/>
          <w:szCs w:val="32"/>
        </w:rPr>
        <w:t xml:space="preserve">                </w:t>
      </w:r>
    </w:p>
    <w:p w:rsidR="004930C6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DATA DO EXAME:</w:t>
      </w:r>
      <w:r w:rsidR="00516EC8">
        <w:rPr>
          <w:sz w:val="32"/>
          <w:szCs w:val="32"/>
        </w:rPr>
        <w:t>26</w:t>
      </w:r>
      <w:bookmarkStart w:id="0" w:name="_GoBack"/>
      <w:bookmarkEnd w:id="0"/>
      <w:r w:rsidR="002A2297">
        <w:rPr>
          <w:sz w:val="32"/>
          <w:szCs w:val="32"/>
        </w:rPr>
        <w:t xml:space="preserve"> mai. 25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01D8" w:rsidRDefault="009A01D8">
      <w:r>
        <w:separator/>
      </w:r>
    </w:p>
  </w:endnote>
  <w:endnote w:type="continuationSeparator" w:id="0">
    <w:p w:rsidR="009A01D8" w:rsidRDefault="009A01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9A01D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01D8" w:rsidRDefault="009A01D8">
      <w:r>
        <w:separator/>
      </w:r>
    </w:p>
  </w:footnote>
  <w:footnote w:type="continuationSeparator" w:id="0">
    <w:p w:rsidR="009A01D8" w:rsidRDefault="009A01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6934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675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368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0ED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3E0D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A6B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433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2DCC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9ED"/>
    <w:rsid w:val="002A1B60"/>
    <w:rsid w:val="002A1C65"/>
    <w:rsid w:val="002A2297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7EA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0AE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709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79D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3EA1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046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EC8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D710B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7774D"/>
    <w:rsid w:val="00680279"/>
    <w:rsid w:val="006806FD"/>
    <w:rsid w:val="00680889"/>
    <w:rsid w:val="00680999"/>
    <w:rsid w:val="006812F8"/>
    <w:rsid w:val="00681EF0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427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370E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AB4"/>
    <w:rsid w:val="00993CB3"/>
    <w:rsid w:val="009941D6"/>
    <w:rsid w:val="0099560F"/>
    <w:rsid w:val="00995996"/>
    <w:rsid w:val="009961C8"/>
    <w:rsid w:val="009A01D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A17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5CE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314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098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56DE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0CED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7B0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143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17B9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E6BF7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2EB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3A0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B36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5E0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5628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2448</cp:revision>
  <cp:lastPrinted>2023-04-18T21:05:00Z</cp:lastPrinted>
  <dcterms:created xsi:type="dcterms:W3CDTF">2016-03-08T23:18:00Z</dcterms:created>
  <dcterms:modified xsi:type="dcterms:W3CDTF">2025-05-26T21:47:00Z</dcterms:modified>
</cp:coreProperties>
</file>