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C062C" w:rsidRPr="000C062C" w:rsidRDefault="000C062C" w:rsidP="000C062C">
      <w:pPr>
        <w:rPr>
          <w:sz w:val="32"/>
        </w:rPr>
      </w:pPr>
      <w:r w:rsidRPr="000C062C">
        <w:rPr>
          <w:sz w:val="32"/>
        </w:rPr>
        <w:t>PACIENTE: Loren Juliane de Souza Neves</w:t>
      </w:r>
    </w:p>
    <w:p w:rsidR="000C062C" w:rsidRPr="000C062C" w:rsidRDefault="000C062C" w:rsidP="000C062C">
      <w:pPr>
        <w:rPr>
          <w:sz w:val="32"/>
        </w:rPr>
      </w:pPr>
      <w:r w:rsidRPr="000C062C">
        <w:rPr>
          <w:sz w:val="32"/>
        </w:rPr>
        <w:t xml:space="preserve">IDADE:29 anos SEXO: F                </w:t>
      </w:r>
    </w:p>
    <w:p w:rsidR="00AC5943" w:rsidRDefault="000C062C" w:rsidP="000C062C">
      <w:pPr>
        <w:rPr>
          <w:sz w:val="32"/>
        </w:rPr>
      </w:pPr>
      <w:r w:rsidRPr="000C062C">
        <w:rPr>
          <w:sz w:val="32"/>
        </w:rPr>
        <w:t>DATA DO EXAME:23 abr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059" w:rsidRDefault="00086059">
      <w:r>
        <w:separator/>
      </w:r>
    </w:p>
  </w:endnote>
  <w:endnote w:type="continuationSeparator" w:id="0">
    <w:p w:rsidR="00086059" w:rsidRDefault="00086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8605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059" w:rsidRDefault="00086059">
      <w:r>
        <w:separator/>
      </w:r>
    </w:p>
  </w:footnote>
  <w:footnote w:type="continuationSeparator" w:id="0">
    <w:p w:rsidR="00086059" w:rsidRDefault="000860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5110</cp:revision>
  <cp:lastPrinted>2024-08-06T15:30:00Z</cp:lastPrinted>
  <dcterms:created xsi:type="dcterms:W3CDTF">2016-03-08T22:17:00Z</dcterms:created>
  <dcterms:modified xsi:type="dcterms:W3CDTF">2025-05-23T21:45:00Z</dcterms:modified>
</cp:coreProperties>
</file>