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636F8E" w:rsidRPr="00636F8E">
        <w:rPr>
          <w:sz w:val="22"/>
        </w:rPr>
        <w:t>Loren Juliane de Souza Neves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636F8E">
        <w:rPr>
          <w:sz w:val="22"/>
        </w:rPr>
        <w:t>29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F15DAA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 </w:t>
      </w:r>
      <w:r w:rsidR="00F15DAA">
        <w:rPr>
          <w:sz w:val="22"/>
        </w:rPr>
        <w:t>2</w:t>
      </w:r>
      <w:r w:rsidR="00636F8E">
        <w:rPr>
          <w:sz w:val="22"/>
        </w:rPr>
        <w:t>3</w:t>
      </w:r>
      <w:bookmarkStart w:id="0" w:name="_GoBack"/>
      <w:bookmarkEnd w:id="0"/>
      <w:r w:rsidR="005B1FDC">
        <w:rPr>
          <w:sz w:val="22"/>
        </w:rPr>
        <w:t xml:space="preserve"> mai.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F15DAA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86C18">
        <w:t>8.4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086C18">
        <w:t>32.9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36F8E">
        <w:rPr>
          <w:noProof/>
          <w:sz w:val="24"/>
        </w:rPr>
        <w:t>23 de maio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37D2" w:rsidRDefault="007337D2">
      <w:r>
        <w:separator/>
      </w:r>
    </w:p>
  </w:endnote>
  <w:endnote w:type="continuationSeparator" w:id="0">
    <w:p w:rsidR="007337D2" w:rsidRDefault="00733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337D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37D2" w:rsidRDefault="007337D2">
      <w:r>
        <w:separator/>
      </w:r>
    </w:p>
  </w:footnote>
  <w:footnote w:type="continuationSeparator" w:id="0">
    <w:p w:rsidR="007337D2" w:rsidRDefault="007337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59877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5257</cp:revision>
  <cp:lastPrinted>2024-08-06T15:26:00Z</cp:lastPrinted>
  <dcterms:created xsi:type="dcterms:W3CDTF">2016-03-08T22:06:00Z</dcterms:created>
  <dcterms:modified xsi:type="dcterms:W3CDTF">2025-05-23T21:44:00Z</dcterms:modified>
</cp:coreProperties>
</file>